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62C39" w14:textId="77777777" w:rsidR="00F9623E" w:rsidRPr="00F9623E" w:rsidRDefault="0088166C" w:rsidP="48A3D440">
      <w:pPr>
        <w:jc w:val="center"/>
        <w:rPr>
          <w:rFonts w:ascii="Century Gothic" w:hAnsi="Century Gothic"/>
          <w:color w:val="404040" w:themeColor="text1" w:themeTint="BF"/>
        </w:rPr>
      </w:pPr>
      <w:r>
        <w:rPr>
          <w:rFonts w:ascii="Century Gothic" w:hAnsi="Century Gothic"/>
          <w:noProof/>
          <w:color w:val="404040" w:themeColor="text1" w:themeTint="BF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6B480550" wp14:editId="1B9D79D6">
            <wp:simplePos x="0" y="0"/>
            <wp:positionH relativeFrom="column">
              <wp:posOffset>5314950</wp:posOffset>
            </wp:positionH>
            <wp:positionV relativeFrom="paragraph">
              <wp:posOffset>-755650</wp:posOffset>
            </wp:positionV>
            <wp:extent cx="907327" cy="90732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ublic_of_the_Congo_(orthographic_projection)_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27" cy="90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C24F5" w14:textId="291BE483" w:rsidR="00302ED7" w:rsidRPr="00306F20" w:rsidRDefault="000D0F44" w:rsidP="48A3D440">
      <w:pPr>
        <w:jc w:val="center"/>
        <w:rPr>
          <w:rFonts w:ascii="Century Gothic" w:hAnsi="Century Gothic"/>
          <w:color w:val="404040" w:themeColor="text1" w:themeTint="BF"/>
          <w:sz w:val="24"/>
          <w:szCs w:val="24"/>
          <w:lang w:eastAsia="de-CH"/>
        </w:rPr>
      </w:pPr>
      <w:r w:rsidRPr="000D0F4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E8EC4" wp14:editId="68F7DA0E">
                <wp:simplePos x="0" y="0"/>
                <wp:positionH relativeFrom="column">
                  <wp:posOffset>-1701165</wp:posOffset>
                </wp:positionH>
                <wp:positionV relativeFrom="paragraph">
                  <wp:posOffset>76412</wp:posOffset>
                </wp:positionV>
                <wp:extent cx="9414934" cy="0"/>
                <wp:effectExtent l="0" t="0" r="1524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493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>
            <w:pict w14:anchorId="31081349">
              <v:line id="Straight Connector 2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b050" from="-133.95pt,6pt" to="607.4pt,6pt" w14:anchorId="291297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"/>
            </w:pict>
          </mc:Fallback>
        </mc:AlternateContent>
      </w:r>
      <w:r w:rsidR="00D65AA8" w:rsidRPr="48A3D440">
        <w:rPr>
          <w:rFonts w:ascii="Century Gothic" w:hAnsi="Century Gothic"/>
          <w:color w:val="404040" w:themeColor="text1" w:themeTint="BF"/>
          <w:sz w:val="24"/>
          <w:szCs w:val="24"/>
        </w:rPr>
        <w:t>CAREER OPPORTUNITY</w:t>
      </w:r>
    </w:p>
    <w:p w14:paraId="4684D79F" w14:textId="59E82247" w:rsidR="000D0F44" w:rsidRPr="005F182B" w:rsidRDefault="005F182B" w:rsidP="00306F20">
      <w:pPr>
        <w:pStyle w:val="Heading1"/>
        <w:spacing w:before="0"/>
        <w:ind w:left="-709" w:right="-613"/>
        <w:rPr>
          <w:rFonts w:eastAsia="Times New Roman"/>
          <w:sz w:val="32"/>
          <w:szCs w:val="32"/>
          <w:lang w:eastAsia="de-CH"/>
        </w:rPr>
      </w:pPr>
      <w:r w:rsidRPr="005F182B">
        <w:rPr>
          <w:rFonts w:eastAsia="Times New Roman"/>
          <w:sz w:val="32"/>
          <w:szCs w:val="32"/>
          <w:lang w:eastAsia="de-CH"/>
        </w:rPr>
        <w:t xml:space="preserve">PROJECT </w:t>
      </w:r>
      <w:r w:rsidR="00F4340E">
        <w:rPr>
          <w:rFonts w:eastAsia="Times New Roman"/>
          <w:sz w:val="32"/>
          <w:szCs w:val="32"/>
          <w:lang w:val="en-BE" w:eastAsia="de-CH"/>
        </w:rPr>
        <w:t>COORDINATO</w:t>
      </w:r>
      <w:r w:rsidRPr="005F182B">
        <w:rPr>
          <w:rFonts w:eastAsia="Times New Roman"/>
          <w:sz w:val="32"/>
          <w:szCs w:val="32"/>
          <w:lang w:eastAsia="de-CH"/>
        </w:rPr>
        <w:t xml:space="preserve">R CARBON </w:t>
      </w:r>
      <w:r w:rsidR="00F4340E">
        <w:rPr>
          <w:rFonts w:eastAsia="Times New Roman"/>
          <w:sz w:val="32"/>
          <w:szCs w:val="32"/>
          <w:lang w:val="en-BE" w:eastAsia="de-CH"/>
        </w:rPr>
        <w:t>&amp;</w:t>
      </w:r>
      <w:r w:rsidRPr="005F182B">
        <w:rPr>
          <w:rFonts w:eastAsia="Times New Roman"/>
          <w:sz w:val="32"/>
          <w:szCs w:val="32"/>
          <w:lang w:eastAsia="de-CH"/>
        </w:rPr>
        <w:t xml:space="preserve"> PLANTATION</w:t>
      </w:r>
      <w:r w:rsidR="00531E45" w:rsidRPr="005F182B">
        <w:rPr>
          <w:rFonts w:eastAsia="Times New Roman"/>
          <w:sz w:val="32"/>
          <w:szCs w:val="32"/>
          <w:lang w:eastAsia="de-CH"/>
        </w:rPr>
        <w:t xml:space="preserve"> (</w:t>
      </w:r>
      <w:r w:rsidRPr="005F182B">
        <w:rPr>
          <w:rFonts w:eastAsia="Times New Roman"/>
          <w:sz w:val="32"/>
          <w:szCs w:val="32"/>
          <w:lang w:eastAsia="de-CH"/>
        </w:rPr>
        <w:t>M</w:t>
      </w:r>
      <w:r w:rsidR="00531E45" w:rsidRPr="005F182B">
        <w:rPr>
          <w:rFonts w:eastAsia="Times New Roman"/>
          <w:sz w:val="32"/>
          <w:szCs w:val="32"/>
          <w:lang w:eastAsia="de-CH"/>
        </w:rPr>
        <w:t>/</w:t>
      </w:r>
      <w:r w:rsidRPr="005F182B">
        <w:rPr>
          <w:rFonts w:eastAsia="Times New Roman"/>
          <w:sz w:val="32"/>
          <w:szCs w:val="32"/>
          <w:lang w:eastAsia="de-CH"/>
        </w:rPr>
        <w:t>W</w:t>
      </w:r>
      <w:r w:rsidR="00F4340E">
        <w:rPr>
          <w:rFonts w:eastAsia="Times New Roman"/>
          <w:sz w:val="32"/>
          <w:szCs w:val="32"/>
          <w:lang w:val="en-BE" w:eastAsia="de-CH"/>
        </w:rPr>
        <w:t>/X</w:t>
      </w:r>
      <w:r w:rsidR="00531E45" w:rsidRPr="005F182B">
        <w:rPr>
          <w:rFonts w:eastAsia="Times New Roman"/>
          <w:sz w:val="32"/>
          <w:szCs w:val="32"/>
          <w:lang w:eastAsia="de-CH"/>
        </w:rPr>
        <w:t>)</w:t>
      </w:r>
    </w:p>
    <w:p w14:paraId="7411E5B0" w14:textId="4919A71E" w:rsidR="48A3D440" w:rsidRDefault="48A3D440" w:rsidP="48A3D440">
      <w:pPr>
        <w:rPr>
          <w:rFonts w:eastAsia="Calibri"/>
          <w:szCs w:val="20"/>
        </w:rPr>
      </w:pPr>
    </w:p>
    <w:p w14:paraId="5ED09BC4" w14:textId="6289E801" w:rsidR="7D3E5B21" w:rsidRDefault="7D3E5B21" w:rsidP="48A3D440">
      <w:pPr>
        <w:jc w:val="center"/>
        <w:rPr>
          <w:rFonts w:eastAsia="Calibri"/>
          <w:szCs w:val="20"/>
        </w:rPr>
      </w:pPr>
      <w:r>
        <w:rPr>
          <w:noProof/>
        </w:rPr>
        <w:drawing>
          <wp:inline distT="0" distB="0" distL="0" distR="0" wp14:anchorId="3A14F6E2" wp14:editId="1291B230">
            <wp:extent cx="4986337" cy="3324224"/>
            <wp:effectExtent l="0" t="0" r="5080" b="0"/>
            <wp:docPr id="1639559313" name="Picture 163955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59313" name="Picture 16395593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337" cy="33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C826" w14:textId="6BC565B0" w:rsidR="00AB18FB" w:rsidRPr="00250D0D" w:rsidRDefault="00AB18FB" w:rsidP="00614C15">
      <w:pPr>
        <w:spacing w:after="90" w:line="333" w:lineRule="auto"/>
        <w:outlineLvl w:val="1"/>
        <w:rPr>
          <w:rFonts w:eastAsia="Times New Roman" w:cs="Arial"/>
          <w:b/>
          <w:color w:val="000000"/>
          <w:sz w:val="24"/>
          <w:szCs w:val="24"/>
          <w:lang w:eastAsia="de-CH"/>
        </w:rPr>
      </w:pPr>
    </w:p>
    <w:p w14:paraId="0EDB0E72" w14:textId="04C5E87C" w:rsidR="008128B2" w:rsidRDefault="008128B2" w:rsidP="00614C15">
      <w:pPr>
        <w:spacing w:after="90" w:line="333" w:lineRule="auto"/>
        <w:outlineLvl w:val="1"/>
        <w:rPr>
          <w:rFonts w:eastAsia="Times New Roman" w:cs="Arial"/>
          <w:b/>
          <w:color w:val="000000"/>
          <w:sz w:val="4"/>
          <w:szCs w:val="4"/>
          <w:lang w:eastAsia="de-C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128B2" w14:paraId="6FCDE140" w14:textId="77777777" w:rsidTr="00D60A40">
        <w:tc>
          <w:tcPr>
            <w:tcW w:w="9016" w:type="dxa"/>
          </w:tcPr>
          <w:p w14:paraId="1DCE7D5F" w14:textId="772D452B" w:rsidR="00F64439" w:rsidRPr="00250D0D" w:rsidRDefault="00D93318" w:rsidP="00F64439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F64439">
              <w:rPr>
                <w:b/>
                <w:bCs/>
                <w:sz w:val="24"/>
                <w:szCs w:val="24"/>
              </w:rPr>
              <w:t xml:space="preserve">Are you passionate about sustainability and willing to make a real difference for the future? Do you want to be a part of innovative projects where you can express your </w:t>
            </w:r>
            <w:r w:rsidR="00F64439" w:rsidRPr="00F64439">
              <w:rPr>
                <w:b/>
                <w:bCs/>
                <w:sz w:val="24"/>
                <w:szCs w:val="24"/>
              </w:rPr>
              <w:t xml:space="preserve">problem solving skills? Are you interested in gaining international experience and advancing your career? </w:t>
            </w:r>
          </w:p>
          <w:p w14:paraId="336F93A5" w14:textId="77777777" w:rsidR="008128B2" w:rsidRPr="00586C72" w:rsidRDefault="008128B2" w:rsidP="008128B2">
            <w:pPr>
              <w:pStyle w:val="NoSpacing"/>
            </w:pPr>
          </w:p>
          <w:p w14:paraId="5A7FF77B" w14:textId="77777777" w:rsidR="008128B2" w:rsidRPr="00F64439" w:rsidRDefault="008128B2" w:rsidP="008128B2">
            <w:pPr>
              <w:pStyle w:val="NoSpacing"/>
              <w:rPr>
                <w:b/>
                <w:sz w:val="24"/>
                <w:szCs w:val="24"/>
              </w:rPr>
            </w:pPr>
            <w:r w:rsidRPr="00F64439">
              <w:rPr>
                <w:b/>
                <w:sz w:val="24"/>
                <w:szCs w:val="24"/>
              </w:rPr>
              <w:t xml:space="preserve">So, welcome to </w:t>
            </w:r>
            <w:proofErr w:type="spellStart"/>
            <w:r w:rsidRPr="00F64439">
              <w:rPr>
                <w:b/>
                <w:sz w:val="24"/>
                <w:szCs w:val="24"/>
              </w:rPr>
              <w:t>Interholco</w:t>
            </w:r>
            <w:proofErr w:type="spellEnd"/>
            <w:r w:rsidRPr="00F64439">
              <w:rPr>
                <w:b/>
                <w:sz w:val="24"/>
                <w:szCs w:val="24"/>
              </w:rPr>
              <w:t>!</w:t>
            </w:r>
          </w:p>
          <w:p w14:paraId="7A462204" w14:textId="77777777" w:rsidR="008128B2" w:rsidRPr="00614BF1" w:rsidRDefault="008128B2" w:rsidP="008128B2">
            <w:pPr>
              <w:pStyle w:val="NoSpacing"/>
            </w:pPr>
          </w:p>
          <w:p w14:paraId="6F93E8B7" w14:textId="6C0FBC70" w:rsidR="008128B2" w:rsidRPr="00586C72" w:rsidRDefault="008128B2" w:rsidP="008128B2">
            <w:pPr>
              <w:pStyle w:val="NoSpacing"/>
            </w:pPr>
            <w:r>
              <w:t xml:space="preserve">Since close to sixty years, </w:t>
            </w:r>
            <w:proofErr w:type="spellStart"/>
            <w:r>
              <w:t>Interholco</w:t>
            </w:r>
            <w:proofErr w:type="spellEnd"/>
            <w:r>
              <w:t xml:space="preserve"> has been </w:t>
            </w:r>
            <w:r w:rsidR="00F4340E">
              <w:rPr>
                <w:lang w:val="en-BE"/>
              </w:rPr>
              <w:t xml:space="preserve">advancing its leadership in </w:t>
            </w:r>
            <w:r>
              <w:t>the sustainable management of forests.</w:t>
            </w:r>
            <w:r w:rsidRPr="00586C72">
              <w:t xml:space="preserve"> </w:t>
            </w:r>
          </w:p>
          <w:p w14:paraId="185398AA" w14:textId="77777777" w:rsidR="008128B2" w:rsidRPr="00586C72" w:rsidRDefault="008128B2" w:rsidP="008128B2">
            <w:pPr>
              <w:pStyle w:val="NoSpacing"/>
            </w:pPr>
          </w:p>
          <w:p w14:paraId="5A145FB0" w14:textId="6A225EF8" w:rsidR="008128B2" w:rsidRPr="003F61A9" w:rsidRDefault="008128B2" w:rsidP="008128B2">
            <w:pPr>
              <w:pStyle w:val="NoSpacing"/>
            </w:pPr>
            <w:r>
              <w:t xml:space="preserve">With both its FSC certification and its values of technological excellence and human development; the </w:t>
            </w:r>
            <w:proofErr w:type="spellStart"/>
            <w:r>
              <w:t>Interholco</w:t>
            </w:r>
            <w:proofErr w:type="spellEnd"/>
            <w:r>
              <w:t xml:space="preserve"> group (IHC) produces and distributes, through its subsidiary IFO, logs, lumber and other finished wood products from Africa’s forests</w:t>
            </w:r>
            <w:r w:rsidR="00A001F3">
              <w:t xml:space="preserve"> as well as </w:t>
            </w:r>
            <w:r w:rsidR="004F34B7">
              <w:t>several product lines from its trading department</w:t>
            </w:r>
            <w:r>
              <w:t xml:space="preserve">. </w:t>
            </w:r>
            <w:r w:rsidRPr="003F61A9">
              <w:t xml:space="preserve"> </w:t>
            </w:r>
          </w:p>
          <w:p w14:paraId="5AA7CA0A" w14:textId="77777777" w:rsidR="008128B2" w:rsidRPr="003F61A9" w:rsidRDefault="008128B2" w:rsidP="008128B2">
            <w:pPr>
              <w:pStyle w:val="NoSpacing"/>
            </w:pPr>
          </w:p>
          <w:p w14:paraId="3906DF2B" w14:textId="77777777" w:rsidR="008128B2" w:rsidRDefault="008128B2" w:rsidP="008128B2">
            <w:pPr>
              <w:pStyle w:val="NoSpacing"/>
            </w:pPr>
            <w:r w:rsidRPr="00786780">
              <w:t>IFO (</w:t>
            </w:r>
            <w:proofErr w:type="spellStart"/>
            <w:r w:rsidRPr="00786780">
              <w:t>Industrie</w:t>
            </w:r>
            <w:proofErr w:type="spellEnd"/>
            <w:r w:rsidRPr="00786780">
              <w:t xml:space="preserve"> </w:t>
            </w:r>
            <w:proofErr w:type="spellStart"/>
            <w:r w:rsidRPr="00786780">
              <w:t>Forestière</w:t>
            </w:r>
            <w:proofErr w:type="spellEnd"/>
            <w:r w:rsidRPr="00786780">
              <w:t xml:space="preserve"> de </w:t>
            </w:r>
            <w:proofErr w:type="spellStart"/>
            <w:r w:rsidRPr="00786780">
              <w:t>Ouesso</w:t>
            </w:r>
            <w:proofErr w:type="spellEnd"/>
            <w:r w:rsidRPr="00786780">
              <w:t xml:space="preserve">) </w:t>
            </w:r>
            <w:r>
              <w:t xml:space="preserve">responsibly manages a forest concession of around 1.1 million hectares in </w:t>
            </w:r>
            <w:r w:rsidRPr="00786780">
              <w:t xml:space="preserve">Congo Brazzaville </w:t>
            </w:r>
            <w:r>
              <w:t xml:space="preserve">and keeps on growing thanks to the commitment, expertise, and diversity of its </w:t>
            </w:r>
            <w:r w:rsidRPr="00786780">
              <w:t xml:space="preserve">1’000 </w:t>
            </w:r>
            <w:r>
              <w:t>team members</w:t>
            </w:r>
            <w:r w:rsidRPr="00786780">
              <w:t xml:space="preserve">.  </w:t>
            </w:r>
          </w:p>
          <w:p w14:paraId="0E97C785" w14:textId="1D2F4215" w:rsidR="008128B2" w:rsidRPr="008128B2" w:rsidRDefault="008128B2" w:rsidP="008128B2">
            <w:pPr>
              <w:pStyle w:val="NoSpacing"/>
            </w:pPr>
          </w:p>
        </w:tc>
      </w:tr>
    </w:tbl>
    <w:p w14:paraId="377491F2" w14:textId="0E0FD3E6" w:rsidR="008128B2" w:rsidRDefault="008128B2" w:rsidP="00614C15">
      <w:pPr>
        <w:spacing w:after="90" w:line="333" w:lineRule="auto"/>
        <w:outlineLvl w:val="1"/>
        <w:rPr>
          <w:rFonts w:eastAsia="Times New Roman" w:cs="Arial"/>
          <w:b/>
          <w:color w:val="000000"/>
          <w:sz w:val="4"/>
          <w:szCs w:val="4"/>
          <w:lang w:eastAsia="de-CH"/>
        </w:rPr>
      </w:pPr>
    </w:p>
    <w:p w14:paraId="1040D003" w14:textId="2178B212" w:rsidR="008128B2" w:rsidRPr="002870B8" w:rsidRDefault="008128B2" w:rsidP="00D60A40">
      <w:pPr>
        <w:pStyle w:val="NoSpacing"/>
        <w:rPr>
          <w:lang w:eastAsia="de-CH"/>
        </w:rPr>
      </w:pPr>
    </w:p>
    <w:p w14:paraId="2E54321C" w14:textId="6F132047" w:rsidR="008128B2" w:rsidRPr="002870B8" w:rsidRDefault="008128B2" w:rsidP="00D60A40">
      <w:pPr>
        <w:pStyle w:val="NoSpacing"/>
        <w:rPr>
          <w:lang w:eastAsia="de-CH"/>
        </w:rPr>
      </w:pPr>
    </w:p>
    <w:p w14:paraId="04DC20CD" w14:textId="77777777" w:rsidR="002870B8" w:rsidRPr="00D60A40" w:rsidRDefault="002870B8" w:rsidP="00D60A40">
      <w:pPr>
        <w:pStyle w:val="NoSpacing"/>
        <w:rPr>
          <w:rFonts w:eastAsia="Calibri"/>
          <w:b/>
        </w:rPr>
      </w:pPr>
      <w:r w:rsidRPr="00D60A40">
        <w:rPr>
          <w:b/>
          <w:sz w:val="24"/>
          <w:szCs w:val="24"/>
        </w:rPr>
        <w:t>OVERVIEW</w:t>
      </w:r>
    </w:p>
    <w:p w14:paraId="0BE30C40" w14:textId="77777777" w:rsidR="002870B8" w:rsidRPr="004C06E6" w:rsidRDefault="002870B8" w:rsidP="00D60A40">
      <w:pPr>
        <w:pStyle w:val="NoSpacing"/>
      </w:pPr>
    </w:p>
    <w:p w14:paraId="2059BA6F" w14:textId="0B69E856" w:rsidR="002870B8" w:rsidRPr="00D93318" w:rsidRDefault="009C3EA3" w:rsidP="00D60A40">
      <w:pPr>
        <w:pStyle w:val="NoSpacing"/>
      </w:pPr>
      <w:r>
        <w:t xml:space="preserve">As </w:t>
      </w:r>
      <w:r w:rsidR="00250D0D">
        <w:t xml:space="preserve">a </w:t>
      </w:r>
      <w:r w:rsidR="00D93318" w:rsidRPr="009004FF">
        <w:t>Project Manager Carbon and Plantation</w:t>
      </w:r>
      <w:r>
        <w:t xml:space="preserve">, you </w:t>
      </w:r>
      <w:r w:rsidR="00F64439">
        <w:t xml:space="preserve">contribute to </w:t>
      </w:r>
      <w:r w:rsidR="002870B8" w:rsidRPr="009004FF">
        <w:t>develop</w:t>
      </w:r>
      <w:r w:rsidR="00F64439">
        <w:t>ing our new</w:t>
      </w:r>
      <w:r w:rsidR="002870B8" w:rsidRPr="009004FF">
        <w:t xml:space="preserve"> carbon projects (reduced emissions in forest operations, biomass, plantation)</w:t>
      </w:r>
      <w:r>
        <w:t>,</w:t>
      </w:r>
      <w:r w:rsidR="002870B8" w:rsidRPr="009004FF">
        <w:t xml:space="preserve"> as well as </w:t>
      </w:r>
      <w:r w:rsidR="00F64439">
        <w:t>help us</w:t>
      </w:r>
      <w:r w:rsidR="00BE0F48" w:rsidRPr="00F36631">
        <w:t xml:space="preserve"> </w:t>
      </w:r>
      <w:proofErr w:type="spellStart"/>
      <w:r w:rsidR="00BE0F48" w:rsidRPr="00F36631">
        <w:t>analyse</w:t>
      </w:r>
      <w:proofErr w:type="spellEnd"/>
      <w:r w:rsidR="00BE0F48" w:rsidRPr="00F36631">
        <w:t xml:space="preserve"> and</w:t>
      </w:r>
      <w:r w:rsidR="00F64439">
        <w:t xml:space="preserve"> </w:t>
      </w:r>
      <w:r w:rsidR="002870B8" w:rsidRPr="009004FF">
        <w:t>reali</w:t>
      </w:r>
      <w:r w:rsidR="00D93318">
        <w:t>z</w:t>
      </w:r>
      <w:r w:rsidR="00F64439">
        <w:t>e</w:t>
      </w:r>
      <w:r w:rsidR="002870B8" w:rsidRPr="009004FF">
        <w:t xml:space="preserve"> plantation project</w:t>
      </w:r>
      <w:r w:rsidR="00BE0F48">
        <w:t>s</w:t>
      </w:r>
      <w:r w:rsidR="00D93318">
        <w:t xml:space="preserve"> </w:t>
      </w:r>
    </w:p>
    <w:p w14:paraId="2D51FD3B" w14:textId="77777777" w:rsidR="002870B8" w:rsidRDefault="002870B8" w:rsidP="00D60A40">
      <w:pPr>
        <w:pStyle w:val="NoSpacing"/>
      </w:pPr>
    </w:p>
    <w:p w14:paraId="3D6C9028" w14:textId="491F76C3" w:rsidR="002870B8" w:rsidRDefault="009C3EA3" w:rsidP="00D60A40">
      <w:pPr>
        <w:pStyle w:val="NoSpacing"/>
      </w:pPr>
      <w:r>
        <w:t xml:space="preserve">You </w:t>
      </w:r>
      <w:r w:rsidR="00F64439">
        <w:t xml:space="preserve">also </w:t>
      </w:r>
      <w:r w:rsidR="00E929D5">
        <w:t xml:space="preserve">play a key role in </w:t>
      </w:r>
      <w:r w:rsidR="002870B8" w:rsidRPr="009004FF">
        <w:t>support</w:t>
      </w:r>
      <w:r>
        <w:t>ing</w:t>
      </w:r>
      <w:r w:rsidR="002870B8" w:rsidRPr="009004FF">
        <w:t xml:space="preserve"> </w:t>
      </w:r>
      <w:r w:rsidR="00D93318">
        <w:t>our</w:t>
      </w:r>
      <w:r w:rsidR="002870B8" w:rsidRPr="009004FF">
        <w:t xml:space="preserve"> Head of Sustainabilit</w:t>
      </w:r>
      <w:r>
        <w:t>y</w:t>
      </w:r>
      <w:r w:rsidR="002870B8">
        <w:t xml:space="preserve">. </w:t>
      </w:r>
    </w:p>
    <w:p w14:paraId="0F178499" w14:textId="7A1C56BB" w:rsidR="002870B8" w:rsidRDefault="002870B8" w:rsidP="00D60A40">
      <w:pPr>
        <w:pStyle w:val="NoSpacing"/>
      </w:pPr>
    </w:p>
    <w:p w14:paraId="2C382B43" w14:textId="77777777" w:rsidR="002870B8" w:rsidRDefault="002870B8" w:rsidP="00D60A40">
      <w:pPr>
        <w:pStyle w:val="NoSpacing"/>
      </w:pPr>
    </w:p>
    <w:p w14:paraId="1A232E8B" w14:textId="77777777" w:rsidR="002870B8" w:rsidRPr="00D60A40" w:rsidRDefault="002870B8" w:rsidP="00D60A40">
      <w:pPr>
        <w:pStyle w:val="NoSpacing"/>
        <w:rPr>
          <w:rFonts w:eastAsia="Calibri"/>
          <w:b/>
        </w:rPr>
      </w:pPr>
      <w:r w:rsidRPr="00D60A40">
        <w:rPr>
          <w:b/>
        </w:rPr>
        <w:t>YOUR MOBILITY</w:t>
      </w:r>
    </w:p>
    <w:p w14:paraId="52BD465D" w14:textId="77777777" w:rsidR="002870B8" w:rsidRPr="004C06E6" w:rsidRDefault="002870B8" w:rsidP="00D60A40">
      <w:pPr>
        <w:pStyle w:val="NoSpacing"/>
      </w:pPr>
    </w:p>
    <w:p w14:paraId="42413CA5" w14:textId="05F479D9" w:rsidR="002870B8" w:rsidRDefault="00E929D5" w:rsidP="00D60A40">
      <w:pPr>
        <w:pStyle w:val="NoSpacing"/>
      </w:pPr>
      <w:r>
        <w:t>You have a flexibility where you combine r</w:t>
      </w:r>
      <w:r w:rsidR="002870B8" w:rsidRPr="009004FF">
        <w:t xml:space="preserve">emote/home working </w:t>
      </w:r>
      <w:r>
        <w:t xml:space="preserve">with regular visits </w:t>
      </w:r>
      <w:r w:rsidR="002870B8" w:rsidRPr="009004FF">
        <w:t xml:space="preserve">to IHC </w:t>
      </w:r>
      <w:r>
        <w:t xml:space="preserve">headquarters in </w:t>
      </w:r>
      <w:proofErr w:type="spellStart"/>
      <w:r>
        <w:t>Baar</w:t>
      </w:r>
      <w:proofErr w:type="spellEnd"/>
      <w:r>
        <w:t xml:space="preserve"> Switzerland</w:t>
      </w:r>
      <w:r w:rsidR="003E44C3">
        <w:t xml:space="preserve"> and international travel, including </w:t>
      </w:r>
      <w:r>
        <w:t xml:space="preserve">visits to </w:t>
      </w:r>
      <w:r w:rsidR="002870B8" w:rsidRPr="009004FF">
        <w:t xml:space="preserve">our </w:t>
      </w:r>
      <w:r w:rsidR="00F4340E">
        <w:rPr>
          <w:lang w:val="en-BE"/>
        </w:rPr>
        <w:t xml:space="preserve">industrial </w:t>
      </w:r>
      <w:r w:rsidR="002870B8" w:rsidRPr="009004FF">
        <w:t xml:space="preserve">operations in </w:t>
      </w:r>
      <w:r>
        <w:t>Congo Brazzaville</w:t>
      </w:r>
      <w:r w:rsidR="002870B8">
        <w:t>.</w:t>
      </w:r>
    </w:p>
    <w:p w14:paraId="4AC14F4F" w14:textId="77777777" w:rsidR="002870B8" w:rsidRDefault="002870B8" w:rsidP="00D60A40">
      <w:pPr>
        <w:pStyle w:val="NoSpacing"/>
      </w:pPr>
    </w:p>
    <w:p w14:paraId="74FED907" w14:textId="18A9AA98" w:rsidR="002870B8" w:rsidRDefault="003E44C3" w:rsidP="00D60A40">
      <w:pPr>
        <w:pStyle w:val="NoSpacing"/>
      </w:pPr>
      <w:r>
        <w:t xml:space="preserve">All in all, </w:t>
      </w:r>
      <w:r w:rsidR="002870B8" w:rsidRPr="008128B2">
        <w:t xml:space="preserve">international travel </w:t>
      </w:r>
      <w:r>
        <w:t xml:space="preserve">counts for </w:t>
      </w:r>
      <w:r w:rsidR="002870B8" w:rsidRPr="008128B2">
        <w:t>20%</w:t>
      </w:r>
      <w:r>
        <w:t xml:space="preserve"> approximately in this role. </w:t>
      </w:r>
    </w:p>
    <w:p w14:paraId="6F33A44D" w14:textId="5DE4A362" w:rsidR="002870B8" w:rsidRDefault="002870B8" w:rsidP="00D60A40">
      <w:pPr>
        <w:pStyle w:val="NoSpacing"/>
      </w:pPr>
    </w:p>
    <w:p w14:paraId="275CC4A3" w14:textId="77777777" w:rsidR="002870B8" w:rsidRDefault="002870B8" w:rsidP="00D60A40">
      <w:pPr>
        <w:pStyle w:val="NoSpacing"/>
      </w:pPr>
    </w:p>
    <w:p w14:paraId="6A3868C7" w14:textId="24C91BA8" w:rsidR="002870B8" w:rsidRPr="00D60A40" w:rsidRDefault="002870B8" w:rsidP="00D60A40">
      <w:pPr>
        <w:pStyle w:val="NoSpacing"/>
        <w:rPr>
          <w:b/>
          <w:sz w:val="24"/>
          <w:szCs w:val="24"/>
        </w:rPr>
      </w:pPr>
      <w:r w:rsidRPr="00D60A40">
        <w:rPr>
          <w:b/>
          <w:sz w:val="24"/>
          <w:szCs w:val="24"/>
        </w:rPr>
        <w:t>YOUR ROLE</w:t>
      </w:r>
    </w:p>
    <w:p w14:paraId="125E4681" w14:textId="77777777" w:rsidR="003E44C3" w:rsidRDefault="003E44C3" w:rsidP="00D60A40">
      <w:pPr>
        <w:pStyle w:val="NoSpacing"/>
      </w:pPr>
    </w:p>
    <w:p w14:paraId="7E307C25" w14:textId="6CD8B68E" w:rsidR="003E44C3" w:rsidRPr="003E44C3" w:rsidRDefault="003E44C3" w:rsidP="00D60A40">
      <w:pPr>
        <w:pStyle w:val="NoSpacing"/>
      </w:pPr>
      <w:r w:rsidRPr="008128B2">
        <w:t>Report</w:t>
      </w:r>
      <w:r>
        <w:t>ing</w:t>
      </w:r>
      <w:r w:rsidRPr="008128B2">
        <w:t xml:space="preserve"> directly to </w:t>
      </w:r>
      <w:r>
        <w:t xml:space="preserve">the </w:t>
      </w:r>
      <w:r w:rsidRPr="008128B2">
        <w:t>Head of Sustainability</w:t>
      </w:r>
      <w:r>
        <w:t xml:space="preserve">, you : </w:t>
      </w:r>
    </w:p>
    <w:p w14:paraId="5236BD25" w14:textId="77777777" w:rsidR="002870B8" w:rsidRPr="002870B8" w:rsidRDefault="002870B8" w:rsidP="00D60A40">
      <w:pPr>
        <w:pStyle w:val="NoSpacing"/>
        <w:rPr>
          <w:bCs/>
          <w:sz w:val="24"/>
          <w:szCs w:val="24"/>
        </w:rPr>
      </w:pPr>
    </w:p>
    <w:p w14:paraId="11188572" w14:textId="581F0433" w:rsidR="002870B8" w:rsidRPr="002870B8" w:rsidRDefault="003E44C3" w:rsidP="00D60A40">
      <w:pPr>
        <w:pStyle w:val="NoSpacing"/>
        <w:numPr>
          <w:ilvl w:val="0"/>
          <w:numId w:val="28"/>
        </w:numPr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>S</w:t>
      </w:r>
      <w:r w:rsidR="002870B8" w:rsidRPr="002870B8">
        <w:rPr>
          <w:rStyle w:val="normaltextrun"/>
          <w:color w:val="000000"/>
          <w:shd w:val="clear" w:color="auto" w:fill="FFFFFF"/>
        </w:rPr>
        <w:t>upport the development of carbon credit projects.</w:t>
      </w:r>
    </w:p>
    <w:p w14:paraId="74C41025" w14:textId="77777777" w:rsidR="002870B8" w:rsidRPr="002870B8" w:rsidRDefault="002870B8" w:rsidP="00D60A40">
      <w:pPr>
        <w:pStyle w:val="NoSpacing"/>
        <w:rPr>
          <w:rStyle w:val="normaltextrun"/>
          <w:color w:val="000000"/>
          <w:shd w:val="clear" w:color="auto" w:fill="FFFFFF"/>
        </w:rPr>
      </w:pPr>
    </w:p>
    <w:p w14:paraId="2EEFBD33" w14:textId="3C7876BC" w:rsidR="00D60A40" w:rsidRPr="00D60A40" w:rsidRDefault="003E44C3" w:rsidP="00D60A40">
      <w:pPr>
        <w:pStyle w:val="NoSpacing"/>
        <w:numPr>
          <w:ilvl w:val="0"/>
          <w:numId w:val="28"/>
        </w:numPr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>S</w:t>
      </w:r>
      <w:r w:rsidR="002870B8" w:rsidRPr="002870B8">
        <w:rPr>
          <w:rStyle w:val="normaltextrun"/>
          <w:color w:val="000000"/>
          <w:shd w:val="clear" w:color="auto" w:fill="FFFFFF"/>
        </w:rPr>
        <w:t>upport the development of plantation and afforestation projects.</w:t>
      </w:r>
    </w:p>
    <w:p w14:paraId="746FEDE0" w14:textId="77777777" w:rsidR="00D60A40" w:rsidRPr="00D60A40" w:rsidRDefault="00D60A40" w:rsidP="00D60A40">
      <w:pPr>
        <w:pStyle w:val="NoSpacing"/>
        <w:rPr>
          <w:rStyle w:val="normaltextrun"/>
          <w:color w:val="000000"/>
          <w:shd w:val="clear" w:color="auto" w:fill="FFFFFF"/>
        </w:rPr>
      </w:pPr>
    </w:p>
    <w:p w14:paraId="2C6722B2" w14:textId="241B5B9A" w:rsidR="002870B8" w:rsidRPr="002870B8" w:rsidRDefault="003E44C3" w:rsidP="00D60A40">
      <w:pPr>
        <w:pStyle w:val="NoSpacing"/>
        <w:numPr>
          <w:ilvl w:val="0"/>
          <w:numId w:val="28"/>
        </w:numPr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 xml:space="preserve">Provide </w:t>
      </w:r>
      <w:r w:rsidR="00EE689C">
        <w:rPr>
          <w:rStyle w:val="normaltextrun"/>
          <w:color w:val="000000"/>
          <w:shd w:val="clear" w:color="auto" w:fill="FFFFFF"/>
        </w:rPr>
        <w:t xml:space="preserve">administrative </w:t>
      </w:r>
      <w:r w:rsidR="002870B8" w:rsidRPr="002870B8">
        <w:rPr>
          <w:rStyle w:val="normaltextrun"/>
          <w:color w:val="000000"/>
          <w:shd w:val="clear" w:color="auto" w:fill="FFFFFF"/>
        </w:rPr>
        <w:t xml:space="preserve">follow-up </w:t>
      </w:r>
      <w:r w:rsidR="00D60A40">
        <w:rPr>
          <w:rStyle w:val="normaltextrun"/>
          <w:color w:val="000000"/>
          <w:shd w:val="clear" w:color="auto" w:fill="FFFFFF"/>
        </w:rPr>
        <w:t>in</w:t>
      </w:r>
      <w:r w:rsidR="00EE689C">
        <w:rPr>
          <w:rStyle w:val="normaltextrun"/>
          <w:color w:val="000000"/>
          <w:shd w:val="clear" w:color="auto" w:fill="FFFFFF"/>
        </w:rPr>
        <w:t xml:space="preserve"> several/topics</w:t>
      </w:r>
      <w:r w:rsidR="002870B8" w:rsidRPr="002870B8">
        <w:rPr>
          <w:rStyle w:val="normaltextrun"/>
          <w:color w:val="000000"/>
          <w:shd w:val="clear" w:color="auto" w:fill="FFFFFF"/>
        </w:rPr>
        <w:t>.</w:t>
      </w:r>
    </w:p>
    <w:p w14:paraId="2F9E0077" w14:textId="41FB4924" w:rsidR="0091435C" w:rsidRDefault="0091435C" w:rsidP="00D60A40">
      <w:pPr>
        <w:pStyle w:val="NoSpacing"/>
      </w:pPr>
    </w:p>
    <w:p w14:paraId="6031C2A4" w14:textId="77777777" w:rsidR="00D60A40" w:rsidRDefault="00D60A40" w:rsidP="00D60A40">
      <w:pPr>
        <w:pStyle w:val="NoSpacing"/>
      </w:pPr>
    </w:p>
    <w:p w14:paraId="3AF525CC" w14:textId="4AC924FD" w:rsidR="00F468B8" w:rsidRPr="00D60A40" w:rsidRDefault="00F468B8" w:rsidP="00D60A40">
      <w:pPr>
        <w:pStyle w:val="NoSpacing"/>
        <w:rPr>
          <w:b/>
          <w:sz w:val="24"/>
          <w:szCs w:val="24"/>
        </w:rPr>
      </w:pPr>
      <w:r w:rsidRPr="00D60A40">
        <w:rPr>
          <w:b/>
          <w:sz w:val="24"/>
          <w:szCs w:val="24"/>
        </w:rPr>
        <w:t>YOUR RESPONSIBILITIES</w:t>
      </w:r>
    </w:p>
    <w:p w14:paraId="219CD368" w14:textId="77777777" w:rsidR="002870B8" w:rsidRPr="00D65AA8" w:rsidRDefault="002870B8" w:rsidP="00D60A40">
      <w:pPr>
        <w:pStyle w:val="NoSpacing"/>
        <w:rPr>
          <w:bCs/>
          <w:sz w:val="24"/>
          <w:szCs w:val="24"/>
        </w:rPr>
      </w:pPr>
    </w:p>
    <w:p w14:paraId="63CD1E19" w14:textId="50E051DB" w:rsidR="002870B8" w:rsidRDefault="002870B8" w:rsidP="00D60A40">
      <w:pPr>
        <w:pStyle w:val="NoSpacing"/>
        <w:numPr>
          <w:ilvl w:val="0"/>
          <w:numId w:val="29"/>
        </w:numPr>
      </w:pPr>
      <w:r w:rsidRPr="00F468B8">
        <w:t xml:space="preserve">Keep close contact with project development partners and internal </w:t>
      </w:r>
      <w:r w:rsidR="00D60A40">
        <w:t>teams</w:t>
      </w:r>
      <w:r>
        <w:t>.</w:t>
      </w:r>
    </w:p>
    <w:p w14:paraId="4F08A283" w14:textId="77777777" w:rsidR="002870B8" w:rsidRPr="00F468B8" w:rsidRDefault="002870B8" w:rsidP="00D60A40">
      <w:pPr>
        <w:pStyle w:val="NoSpacing"/>
      </w:pPr>
    </w:p>
    <w:p w14:paraId="194F57FB" w14:textId="63A31048" w:rsidR="002870B8" w:rsidRDefault="00D60A40" w:rsidP="00D60A40">
      <w:pPr>
        <w:pStyle w:val="NoSpacing"/>
        <w:numPr>
          <w:ilvl w:val="0"/>
          <w:numId w:val="29"/>
        </w:numPr>
      </w:pPr>
      <w:r>
        <w:t xml:space="preserve">Make </w:t>
      </w:r>
      <w:r w:rsidR="002870B8" w:rsidRPr="00F468B8">
        <w:t>budgets</w:t>
      </w:r>
      <w:r>
        <w:t xml:space="preserve"> and </w:t>
      </w:r>
      <w:r w:rsidR="002870B8" w:rsidRPr="00F468B8">
        <w:t>work-plans</w:t>
      </w:r>
      <w:r>
        <w:t>,</w:t>
      </w:r>
      <w:r w:rsidR="002870B8" w:rsidRPr="00F468B8">
        <w:t xml:space="preserve"> and follow up on timelines and costs</w:t>
      </w:r>
      <w:r w:rsidR="002870B8">
        <w:t>.</w:t>
      </w:r>
    </w:p>
    <w:p w14:paraId="13EEEA3D" w14:textId="77777777" w:rsidR="002870B8" w:rsidRPr="00B150D9" w:rsidRDefault="002870B8" w:rsidP="00D60A40">
      <w:pPr>
        <w:pStyle w:val="NoSpacing"/>
      </w:pPr>
    </w:p>
    <w:p w14:paraId="4F9CE686" w14:textId="01B4974A" w:rsidR="002870B8" w:rsidRDefault="002870B8" w:rsidP="00D60A40">
      <w:pPr>
        <w:pStyle w:val="NoSpacing"/>
        <w:numPr>
          <w:ilvl w:val="0"/>
          <w:numId w:val="29"/>
        </w:numPr>
      </w:pPr>
      <w:r w:rsidRPr="00F468B8">
        <w:t>Prepare, initiate</w:t>
      </w:r>
      <w:r w:rsidR="00D60A40">
        <w:t>,</w:t>
      </w:r>
      <w:r w:rsidRPr="00F468B8">
        <w:t xml:space="preserve"> and maintain overall project documentation</w:t>
      </w:r>
      <w:r>
        <w:t>.</w:t>
      </w:r>
    </w:p>
    <w:p w14:paraId="51447DA4" w14:textId="77777777" w:rsidR="002870B8" w:rsidRPr="00B150D9" w:rsidRDefault="002870B8" w:rsidP="00D60A40">
      <w:pPr>
        <w:pStyle w:val="NoSpacing"/>
      </w:pPr>
    </w:p>
    <w:p w14:paraId="4B94EA0C" w14:textId="77777777" w:rsidR="002870B8" w:rsidRDefault="002870B8" w:rsidP="00D60A40">
      <w:pPr>
        <w:pStyle w:val="NoSpacing"/>
        <w:numPr>
          <w:ilvl w:val="0"/>
          <w:numId w:val="29"/>
        </w:numPr>
      </w:pPr>
      <w:r w:rsidRPr="00F468B8">
        <w:t>Follow-up on chain of custody issues (contact with suppliers, follow-up and request</w:t>
      </w:r>
      <w:r>
        <w:t xml:space="preserve"> </w:t>
      </w:r>
      <w:r w:rsidRPr="00B150D9">
        <w:t>documentation from suppliers and internally).</w:t>
      </w:r>
    </w:p>
    <w:p w14:paraId="2AE3B6A9" w14:textId="77777777" w:rsidR="002870B8" w:rsidRPr="002870B8" w:rsidRDefault="002870B8" w:rsidP="00D60A40">
      <w:pPr>
        <w:pStyle w:val="NoSpacing"/>
      </w:pPr>
    </w:p>
    <w:p w14:paraId="7CE3453C" w14:textId="71B8D055" w:rsidR="002870B8" w:rsidRDefault="002870B8" w:rsidP="00D60A40">
      <w:pPr>
        <w:pStyle w:val="NoSpacing"/>
        <w:numPr>
          <w:ilvl w:val="0"/>
          <w:numId w:val="29"/>
        </w:numPr>
      </w:pPr>
      <w:r w:rsidRPr="00F468B8">
        <w:t>Provide status reports on ongoing projects</w:t>
      </w:r>
      <w:r>
        <w:t>.</w:t>
      </w:r>
    </w:p>
    <w:p w14:paraId="35E418D1" w14:textId="77777777" w:rsidR="002870B8" w:rsidRPr="002870B8" w:rsidRDefault="002870B8" w:rsidP="00D60A40">
      <w:pPr>
        <w:pStyle w:val="NoSpacing"/>
      </w:pPr>
    </w:p>
    <w:p w14:paraId="0A98D3E2" w14:textId="518AC3FF" w:rsidR="002870B8" w:rsidRDefault="00D60A40" w:rsidP="00D60A40">
      <w:pPr>
        <w:pStyle w:val="NoSpacing"/>
        <w:numPr>
          <w:ilvl w:val="0"/>
          <w:numId w:val="29"/>
        </w:numPr>
      </w:pPr>
      <w:r>
        <w:t xml:space="preserve">Build relationships with </w:t>
      </w:r>
      <w:r w:rsidR="002870B8" w:rsidRPr="00F468B8">
        <w:t>funding partners</w:t>
      </w:r>
      <w:r w:rsidR="002870B8">
        <w:t>.</w:t>
      </w:r>
    </w:p>
    <w:p w14:paraId="2405434B" w14:textId="77777777" w:rsidR="002870B8" w:rsidRPr="002870B8" w:rsidRDefault="002870B8" w:rsidP="00D60A40">
      <w:pPr>
        <w:pStyle w:val="NoSpacing"/>
      </w:pPr>
    </w:p>
    <w:p w14:paraId="78F364F1" w14:textId="77777777" w:rsidR="002870B8" w:rsidRDefault="002870B8" w:rsidP="00D60A40">
      <w:pPr>
        <w:pStyle w:val="NoSpacing"/>
        <w:numPr>
          <w:ilvl w:val="0"/>
          <w:numId w:val="29"/>
        </w:numPr>
      </w:pPr>
      <w:r w:rsidRPr="00F468B8">
        <w:t>Actively participate in providing ideas for new projects/concepts</w:t>
      </w:r>
      <w:r>
        <w:t>.</w:t>
      </w:r>
    </w:p>
    <w:p w14:paraId="2C746371" w14:textId="77777777" w:rsidR="002870B8" w:rsidRPr="002870B8" w:rsidRDefault="002870B8" w:rsidP="00D60A40">
      <w:pPr>
        <w:pStyle w:val="NoSpacing"/>
      </w:pPr>
    </w:p>
    <w:p w14:paraId="0817C37D" w14:textId="3E03A32C" w:rsidR="002870B8" w:rsidRDefault="002870B8" w:rsidP="00D60A40">
      <w:pPr>
        <w:pStyle w:val="NoSpacing"/>
        <w:numPr>
          <w:ilvl w:val="0"/>
          <w:numId w:val="29"/>
        </w:numPr>
      </w:pPr>
      <w:r w:rsidRPr="00F468B8">
        <w:t xml:space="preserve">Stay </w:t>
      </w:r>
      <w:r w:rsidR="00D60A40">
        <w:t xml:space="preserve">abreast of </w:t>
      </w:r>
      <w:r w:rsidRPr="00F468B8">
        <w:t>latest developments, methodologies, or processes</w:t>
      </w:r>
      <w:r w:rsidR="00D60A40">
        <w:t>,</w:t>
      </w:r>
      <w:r w:rsidRPr="00F468B8">
        <w:t xml:space="preserve"> which can be used to further improve operations</w:t>
      </w:r>
      <w:r>
        <w:t>.</w:t>
      </w:r>
    </w:p>
    <w:p w14:paraId="12B3594C" w14:textId="77777777" w:rsidR="002870B8" w:rsidRPr="002870B8" w:rsidRDefault="002870B8" w:rsidP="00D60A40">
      <w:pPr>
        <w:pStyle w:val="NoSpacing"/>
      </w:pPr>
    </w:p>
    <w:p w14:paraId="03C924CA" w14:textId="77777777" w:rsidR="002870B8" w:rsidRPr="002870B8" w:rsidRDefault="002870B8" w:rsidP="00D60A40">
      <w:pPr>
        <w:pStyle w:val="NoSpacing"/>
      </w:pPr>
    </w:p>
    <w:p w14:paraId="30689698" w14:textId="77777777" w:rsidR="002870B8" w:rsidRPr="002870B8" w:rsidRDefault="002870B8" w:rsidP="00D60A40">
      <w:pPr>
        <w:pStyle w:val="NoSpacing"/>
      </w:pPr>
    </w:p>
    <w:p w14:paraId="37660CED" w14:textId="236D4696" w:rsidR="002870B8" w:rsidRDefault="002870B8" w:rsidP="00D60A40">
      <w:pPr>
        <w:pStyle w:val="NoSpacing"/>
        <w:numPr>
          <w:ilvl w:val="0"/>
          <w:numId w:val="29"/>
        </w:numPr>
      </w:pPr>
      <w:r w:rsidRPr="00F468B8">
        <w:t xml:space="preserve">Maintain </w:t>
      </w:r>
      <w:r w:rsidR="009C3EA3">
        <w:t>the</w:t>
      </w:r>
      <w:r w:rsidRPr="00F468B8">
        <w:t xml:space="preserve"> department schedule and track/maintain project </w:t>
      </w:r>
      <w:r w:rsidR="009C3EA3">
        <w:t>timelines</w:t>
      </w:r>
      <w:r w:rsidRPr="00F468B8">
        <w:t>.</w:t>
      </w:r>
    </w:p>
    <w:p w14:paraId="20423A47" w14:textId="77777777" w:rsidR="002870B8" w:rsidRPr="002870B8" w:rsidRDefault="002870B8" w:rsidP="00D60A40">
      <w:pPr>
        <w:pStyle w:val="NoSpacing"/>
      </w:pPr>
    </w:p>
    <w:p w14:paraId="3E6EC7D6" w14:textId="4950C7A1" w:rsidR="00F468B8" w:rsidRDefault="002870B8" w:rsidP="00D60A40">
      <w:pPr>
        <w:pStyle w:val="NoSpacing"/>
        <w:numPr>
          <w:ilvl w:val="0"/>
          <w:numId w:val="29"/>
        </w:numPr>
      </w:pPr>
      <w:r w:rsidRPr="002870B8">
        <w:t>Support cost estimation for future and/or potential projects for budget and feasibility purposes, including return on investment potential.</w:t>
      </w:r>
    </w:p>
    <w:p w14:paraId="35A27BCD" w14:textId="1D454007" w:rsidR="0091435C" w:rsidRPr="00306F20" w:rsidRDefault="0091435C" w:rsidP="00D60A40">
      <w:pPr>
        <w:pStyle w:val="NoSpacing"/>
        <w:rPr>
          <w:rFonts w:eastAsia="Calibri"/>
          <w:szCs w:val="20"/>
        </w:rPr>
      </w:pPr>
    </w:p>
    <w:p w14:paraId="7974CDED" w14:textId="77777777" w:rsidR="002870B8" w:rsidRDefault="002870B8" w:rsidP="002870B8">
      <w:pPr>
        <w:pStyle w:val="NoSpacing"/>
        <w:rPr>
          <w:lang w:eastAsia="de-CH"/>
        </w:rPr>
      </w:pPr>
    </w:p>
    <w:p w14:paraId="01D57641" w14:textId="447C1E8A" w:rsidR="002870B8" w:rsidRPr="00BA6181" w:rsidRDefault="002E21BF" w:rsidP="002870B8">
      <w:pPr>
        <w:pStyle w:val="NoSpacing"/>
        <w:rPr>
          <w:b/>
          <w:bCs/>
        </w:rPr>
      </w:pPr>
      <w:r>
        <w:rPr>
          <w:b/>
          <w:bCs/>
        </w:rPr>
        <w:t xml:space="preserve">YOUR PROFILE </w:t>
      </w:r>
    </w:p>
    <w:p w14:paraId="57D20CC1" w14:textId="77777777" w:rsidR="002870B8" w:rsidRDefault="002870B8" w:rsidP="002870B8">
      <w:pPr>
        <w:pStyle w:val="NoSpacing"/>
        <w:rPr>
          <w:b/>
          <w:bCs/>
        </w:rPr>
      </w:pPr>
    </w:p>
    <w:p w14:paraId="1003BE6E" w14:textId="3239A0C4" w:rsidR="004304BA" w:rsidRDefault="004304BA" w:rsidP="004304BA">
      <w:pPr>
        <w:pStyle w:val="NoSpacing"/>
        <w:numPr>
          <w:ilvl w:val="0"/>
          <w:numId w:val="25"/>
        </w:numPr>
        <w:rPr>
          <w:lang w:eastAsia="de-CH"/>
        </w:rPr>
      </w:pPr>
      <w:r>
        <w:rPr>
          <w:lang w:eastAsia="de-CH"/>
        </w:rPr>
        <w:t>Able to demonstrate l</w:t>
      </w:r>
      <w:r w:rsidR="002870B8" w:rsidRPr="002870B8">
        <w:rPr>
          <w:lang w:eastAsia="de-CH"/>
        </w:rPr>
        <w:t>eadership</w:t>
      </w:r>
      <w:r>
        <w:rPr>
          <w:lang w:eastAsia="de-CH"/>
        </w:rPr>
        <w:t xml:space="preserve"> and ability to </w:t>
      </w:r>
      <w:r w:rsidRPr="002870B8">
        <w:rPr>
          <w:lang w:eastAsia="de-CH"/>
        </w:rPr>
        <w:t>drive decision making</w:t>
      </w:r>
      <w:r w:rsidR="009C3EA3">
        <w:rPr>
          <w:lang w:eastAsia="de-CH"/>
        </w:rPr>
        <w:t>.</w:t>
      </w:r>
      <w:r w:rsidRPr="002870B8">
        <w:rPr>
          <w:lang w:eastAsia="de-CH"/>
        </w:rPr>
        <w:t xml:space="preserve"> </w:t>
      </w:r>
    </w:p>
    <w:p w14:paraId="652C55B9" w14:textId="77777777" w:rsidR="004304BA" w:rsidRDefault="004304BA" w:rsidP="004304BA">
      <w:pPr>
        <w:pStyle w:val="NoSpacing"/>
        <w:ind w:left="720"/>
        <w:rPr>
          <w:lang w:eastAsia="de-CH"/>
        </w:rPr>
      </w:pPr>
    </w:p>
    <w:p w14:paraId="51135D27" w14:textId="2E16B6A9" w:rsidR="002870B8" w:rsidRPr="004304BA" w:rsidRDefault="004304BA" w:rsidP="004304BA">
      <w:pPr>
        <w:pStyle w:val="NoSpacing"/>
        <w:numPr>
          <w:ilvl w:val="0"/>
          <w:numId w:val="25"/>
        </w:numPr>
        <w:rPr>
          <w:lang w:eastAsia="de-CH"/>
        </w:rPr>
      </w:pPr>
      <w:r>
        <w:rPr>
          <w:lang w:eastAsia="de-CH"/>
        </w:rPr>
        <w:t xml:space="preserve">Able to work </w:t>
      </w:r>
      <w:r w:rsidRPr="002870B8">
        <w:rPr>
          <w:lang w:eastAsia="de-CH"/>
        </w:rPr>
        <w:t>cross functional teams</w:t>
      </w:r>
      <w:r>
        <w:rPr>
          <w:lang w:eastAsia="de-CH"/>
        </w:rPr>
        <w:t>.</w:t>
      </w:r>
    </w:p>
    <w:p w14:paraId="7B19468C" w14:textId="77777777" w:rsidR="004304BA" w:rsidRPr="002870B8" w:rsidRDefault="004304BA" w:rsidP="004304BA">
      <w:pPr>
        <w:pStyle w:val="NoSpacing"/>
        <w:ind w:left="720"/>
        <w:rPr>
          <w:lang w:eastAsia="de-CH"/>
        </w:rPr>
      </w:pPr>
    </w:p>
    <w:p w14:paraId="6EE9898A" w14:textId="0CBC0AB7" w:rsidR="002870B8" w:rsidRPr="004304BA" w:rsidRDefault="004304BA" w:rsidP="004304BA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rPr>
          <w:rStyle w:val="normaltextrun"/>
          <w:lang w:eastAsia="de-CH"/>
        </w:rPr>
      </w:pPr>
      <w:r w:rsidRPr="48A3D440">
        <w:rPr>
          <w:rStyle w:val="normaltextrun"/>
          <w:rFonts w:ascii="Arial" w:hAnsi="Arial" w:cs="Arial"/>
          <w:sz w:val="22"/>
          <w:szCs w:val="22"/>
        </w:rPr>
        <w:t>Excellent communication skills and</w:t>
      </w:r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2870B8" w:rsidRPr="004304BA">
        <w:rPr>
          <w:rStyle w:val="normaltextrun"/>
          <w:rFonts w:ascii="Arial" w:hAnsi="Arial" w:cs="Arial"/>
          <w:sz w:val="22"/>
          <w:szCs w:val="22"/>
        </w:rPr>
        <w:t>interpersonal skills</w:t>
      </w:r>
      <w:r>
        <w:rPr>
          <w:rStyle w:val="normaltextrun"/>
          <w:rFonts w:ascii="Arial" w:hAnsi="Arial" w:cs="Arial"/>
          <w:sz w:val="22"/>
          <w:szCs w:val="22"/>
        </w:rPr>
        <w:t>.</w:t>
      </w:r>
    </w:p>
    <w:p w14:paraId="6ED9E482" w14:textId="77777777" w:rsidR="004304BA" w:rsidRPr="002870B8" w:rsidRDefault="004304BA" w:rsidP="004304BA">
      <w:pPr>
        <w:pStyle w:val="NoSpacing"/>
        <w:rPr>
          <w:lang w:eastAsia="de-CH"/>
        </w:rPr>
      </w:pPr>
    </w:p>
    <w:p w14:paraId="28060A93" w14:textId="77777777" w:rsidR="009216D3" w:rsidRPr="009216D3" w:rsidRDefault="002870B8" w:rsidP="002E21BF">
      <w:pPr>
        <w:pStyle w:val="NoSpacing"/>
        <w:numPr>
          <w:ilvl w:val="0"/>
          <w:numId w:val="25"/>
        </w:numPr>
        <w:rPr>
          <w:lang w:eastAsia="de-CH"/>
        </w:rPr>
      </w:pPr>
      <w:r w:rsidRPr="002870B8">
        <w:rPr>
          <w:lang w:eastAsia="de-CH"/>
        </w:rPr>
        <w:t>Strong analytical skills</w:t>
      </w:r>
      <w:r w:rsidR="002E21BF">
        <w:rPr>
          <w:lang w:eastAsia="de-CH"/>
        </w:rPr>
        <w:t xml:space="preserve">, coupled with and ability </w:t>
      </w:r>
      <w:r w:rsidRPr="002870B8">
        <w:rPr>
          <w:lang w:eastAsia="de-CH"/>
        </w:rPr>
        <w:t xml:space="preserve">to present ideas in </w:t>
      </w:r>
      <w:r w:rsidR="002E21BF">
        <w:rPr>
          <w:lang w:eastAsia="de-CH"/>
        </w:rPr>
        <w:t>simple terms.</w:t>
      </w:r>
    </w:p>
    <w:p w14:paraId="3492BEEB" w14:textId="201385F0" w:rsidR="002870B8" w:rsidRPr="002870B8" w:rsidRDefault="002E21BF" w:rsidP="009216D3">
      <w:pPr>
        <w:pStyle w:val="NoSpacing"/>
        <w:rPr>
          <w:lang w:eastAsia="de-CH"/>
        </w:rPr>
      </w:pPr>
      <w:r>
        <w:rPr>
          <w:lang w:eastAsia="de-CH"/>
        </w:rPr>
        <w:t xml:space="preserve"> </w:t>
      </w:r>
    </w:p>
    <w:p w14:paraId="7CB301B4" w14:textId="24B243E3" w:rsidR="002870B8" w:rsidRPr="009216D3" w:rsidRDefault="00250D0D" w:rsidP="004304BA">
      <w:pPr>
        <w:pStyle w:val="NoSpacing"/>
        <w:numPr>
          <w:ilvl w:val="0"/>
          <w:numId w:val="25"/>
        </w:numPr>
        <w:rPr>
          <w:lang w:eastAsia="de-CH"/>
        </w:rPr>
      </w:pPr>
      <w:r>
        <w:rPr>
          <w:lang w:eastAsia="de-CH"/>
        </w:rPr>
        <w:t>Able to work independently, s</w:t>
      </w:r>
      <w:r w:rsidR="002870B8" w:rsidRPr="002870B8">
        <w:rPr>
          <w:lang w:eastAsia="de-CH"/>
        </w:rPr>
        <w:t>elf-motivated</w:t>
      </w:r>
      <w:r w:rsidR="002E21BF">
        <w:rPr>
          <w:lang w:eastAsia="de-CH"/>
        </w:rPr>
        <w:t xml:space="preserve">, </w:t>
      </w:r>
      <w:r w:rsidR="002870B8" w:rsidRPr="002870B8">
        <w:rPr>
          <w:lang w:eastAsia="de-CH"/>
        </w:rPr>
        <w:t>p</w:t>
      </w:r>
      <w:r w:rsidR="002E21BF">
        <w:rPr>
          <w:lang w:eastAsia="de-CH"/>
        </w:rPr>
        <w:t xml:space="preserve">ragmatic, </w:t>
      </w:r>
      <w:r w:rsidR="002870B8" w:rsidRPr="002870B8">
        <w:rPr>
          <w:lang w:eastAsia="de-CH"/>
        </w:rPr>
        <w:t>forward-thinking</w:t>
      </w:r>
      <w:r w:rsidR="002E21BF">
        <w:rPr>
          <w:lang w:eastAsia="de-CH"/>
        </w:rPr>
        <w:t xml:space="preserve">. </w:t>
      </w:r>
    </w:p>
    <w:p w14:paraId="69814A7D" w14:textId="77777777" w:rsidR="009216D3" w:rsidRPr="002870B8" w:rsidRDefault="009216D3" w:rsidP="009216D3">
      <w:pPr>
        <w:pStyle w:val="NoSpacing"/>
        <w:ind w:left="720"/>
        <w:rPr>
          <w:lang w:eastAsia="de-CH"/>
        </w:rPr>
      </w:pPr>
    </w:p>
    <w:p w14:paraId="7A554967" w14:textId="73601A71" w:rsidR="002870B8" w:rsidRPr="009216D3" w:rsidRDefault="002870B8" w:rsidP="004304BA">
      <w:pPr>
        <w:pStyle w:val="NoSpacing"/>
        <w:numPr>
          <w:ilvl w:val="0"/>
          <w:numId w:val="25"/>
        </w:numPr>
        <w:rPr>
          <w:lang w:eastAsia="de-CH"/>
        </w:rPr>
      </w:pPr>
      <w:r w:rsidRPr="002870B8">
        <w:rPr>
          <w:lang w:eastAsia="de-CH"/>
        </w:rPr>
        <w:t>Data analytics skills and experience</w:t>
      </w:r>
      <w:r w:rsidR="009216D3">
        <w:rPr>
          <w:lang w:eastAsia="de-CH"/>
        </w:rPr>
        <w:t>.</w:t>
      </w:r>
    </w:p>
    <w:p w14:paraId="5AA4AC53" w14:textId="77777777" w:rsidR="009216D3" w:rsidRPr="002870B8" w:rsidRDefault="009216D3" w:rsidP="00250D0D">
      <w:pPr>
        <w:pStyle w:val="NoSpacing"/>
        <w:rPr>
          <w:lang w:eastAsia="de-CH"/>
        </w:rPr>
      </w:pPr>
    </w:p>
    <w:p w14:paraId="26C5D569" w14:textId="6261AA8E" w:rsidR="002870B8" w:rsidRPr="009216D3" w:rsidRDefault="002870B8" w:rsidP="004304BA">
      <w:pPr>
        <w:pStyle w:val="NoSpacing"/>
        <w:numPr>
          <w:ilvl w:val="0"/>
          <w:numId w:val="25"/>
        </w:numPr>
        <w:rPr>
          <w:lang w:eastAsia="de-CH"/>
        </w:rPr>
      </w:pPr>
      <w:r w:rsidRPr="002870B8">
        <w:rPr>
          <w:lang w:eastAsia="de-CH"/>
        </w:rPr>
        <w:t>Organizational, planning, and documentation skills</w:t>
      </w:r>
      <w:r w:rsidR="009216D3">
        <w:rPr>
          <w:lang w:eastAsia="de-CH"/>
        </w:rPr>
        <w:t xml:space="preserve">. </w:t>
      </w:r>
    </w:p>
    <w:p w14:paraId="48591F72" w14:textId="77777777" w:rsidR="009216D3" w:rsidRPr="002870B8" w:rsidRDefault="009216D3" w:rsidP="00250D0D">
      <w:pPr>
        <w:pStyle w:val="NoSpacing"/>
        <w:rPr>
          <w:lang w:eastAsia="de-CH"/>
        </w:rPr>
      </w:pPr>
    </w:p>
    <w:p w14:paraId="17D5D1F2" w14:textId="77777777" w:rsidR="002870B8" w:rsidRPr="002870B8" w:rsidRDefault="002870B8" w:rsidP="004304BA">
      <w:pPr>
        <w:pStyle w:val="NoSpacing"/>
        <w:numPr>
          <w:ilvl w:val="0"/>
          <w:numId w:val="25"/>
        </w:numPr>
        <w:rPr>
          <w:lang w:eastAsia="de-CH"/>
        </w:rPr>
      </w:pPr>
      <w:r w:rsidRPr="002870B8">
        <w:rPr>
          <w:lang w:eastAsia="de-CH"/>
        </w:rPr>
        <w:t>Keen attention to detail</w:t>
      </w:r>
    </w:p>
    <w:p w14:paraId="757CDB97" w14:textId="52012C76" w:rsidR="00250D0D" w:rsidRDefault="00250D0D" w:rsidP="002870B8">
      <w:pPr>
        <w:pStyle w:val="NoSpacing"/>
        <w:rPr>
          <w:lang w:eastAsia="de-CH"/>
        </w:rPr>
      </w:pPr>
    </w:p>
    <w:p w14:paraId="12138768" w14:textId="77777777" w:rsidR="00250D0D" w:rsidRDefault="00250D0D" w:rsidP="002870B8">
      <w:pPr>
        <w:pStyle w:val="NoSpacing"/>
        <w:rPr>
          <w:lang w:eastAsia="de-CH"/>
        </w:rPr>
      </w:pPr>
    </w:p>
    <w:p w14:paraId="197274F0" w14:textId="51D20963" w:rsidR="004304BA" w:rsidRDefault="002E21BF" w:rsidP="004304BA">
      <w:pPr>
        <w:pStyle w:val="NoSpacing"/>
        <w:rPr>
          <w:b/>
          <w:bCs/>
        </w:rPr>
      </w:pPr>
      <w:r>
        <w:rPr>
          <w:b/>
          <w:bCs/>
        </w:rPr>
        <w:t xml:space="preserve">YOUR </w:t>
      </w:r>
      <w:r w:rsidRPr="00BA6181">
        <w:rPr>
          <w:b/>
          <w:bCs/>
        </w:rPr>
        <w:t>COMPETENCE</w:t>
      </w:r>
      <w:r>
        <w:rPr>
          <w:b/>
          <w:bCs/>
        </w:rPr>
        <w:t xml:space="preserve"> AND QUALIFICATION</w:t>
      </w:r>
      <w:r w:rsidRPr="00BA6181">
        <w:rPr>
          <w:b/>
          <w:bCs/>
        </w:rPr>
        <w:t>S</w:t>
      </w:r>
    </w:p>
    <w:p w14:paraId="01BEEB71" w14:textId="77777777" w:rsidR="002E21BF" w:rsidRDefault="002E21BF" w:rsidP="004304BA">
      <w:pPr>
        <w:pStyle w:val="NoSpacing"/>
        <w:rPr>
          <w:b/>
          <w:bCs/>
        </w:rPr>
      </w:pPr>
    </w:p>
    <w:p w14:paraId="31893D3D" w14:textId="6DB224C9" w:rsidR="002E21BF" w:rsidRPr="002E21BF" w:rsidRDefault="002E21BF" w:rsidP="002E21BF">
      <w:pPr>
        <w:pStyle w:val="NoSpacing"/>
        <w:numPr>
          <w:ilvl w:val="0"/>
          <w:numId w:val="25"/>
        </w:numPr>
        <w:rPr>
          <w:lang w:eastAsia="de-CH"/>
        </w:rPr>
      </w:pPr>
      <w:r w:rsidRPr="002870B8">
        <w:rPr>
          <w:lang w:eastAsia="de-CH"/>
        </w:rPr>
        <w:t>Knowledge of project management principles. Proficient use of tools and software such as MS Project or other systems would be a plus</w:t>
      </w:r>
      <w:r>
        <w:rPr>
          <w:lang w:eastAsia="de-CH"/>
        </w:rPr>
        <w:t>.</w:t>
      </w:r>
    </w:p>
    <w:p w14:paraId="663A24C2" w14:textId="77777777" w:rsidR="002E21BF" w:rsidRPr="002870B8" w:rsidRDefault="002E21BF" w:rsidP="002E21BF">
      <w:pPr>
        <w:pStyle w:val="NoSpacing"/>
        <w:ind w:left="720"/>
        <w:rPr>
          <w:lang w:eastAsia="de-CH"/>
        </w:rPr>
      </w:pPr>
    </w:p>
    <w:p w14:paraId="6E9C4746" w14:textId="694FE42F" w:rsidR="002E21BF" w:rsidRPr="002870B8" w:rsidRDefault="00250D0D" w:rsidP="002E21BF">
      <w:pPr>
        <w:pStyle w:val="NoSpacing"/>
        <w:numPr>
          <w:ilvl w:val="0"/>
          <w:numId w:val="25"/>
        </w:numPr>
        <w:rPr>
          <w:lang w:eastAsia="de-CH"/>
        </w:rPr>
      </w:pPr>
      <w:r>
        <w:rPr>
          <w:lang w:eastAsia="de-CH"/>
        </w:rPr>
        <w:t xml:space="preserve">Work knowledge or experience </w:t>
      </w:r>
      <w:r w:rsidR="002E21BF" w:rsidRPr="002870B8">
        <w:rPr>
          <w:lang w:eastAsia="de-CH"/>
        </w:rPr>
        <w:t>in tropical forest management, carbon and/or plantation business</w:t>
      </w:r>
      <w:r>
        <w:rPr>
          <w:lang w:eastAsia="de-CH"/>
        </w:rPr>
        <w:t xml:space="preserve">, would be an advantage. </w:t>
      </w:r>
    </w:p>
    <w:p w14:paraId="7262F0E1" w14:textId="77777777" w:rsidR="002E21BF" w:rsidRDefault="002E21BF" w:rsidP="002E21BF">
      <w:pPr>
        <w:pStyle w:val="NoSpacing"/>
        <w:rPr>
          <w:lang w:eastAsia="de-CH"/>
        </w:rPr>
      </w:pPr>
    </w:p>
    <w:p w14:paraId="360E9767" w14:textId="77777777" w:rsidR="002E21BF" w:rsidRDefault="002870B8" w:rsidP="002870B8">
      <w:pPr>
        <w:pStyle w:val="NoSpacing"/>
        <w:numPr>
          <w:ilvl w:val="0"/>
          <w:numId w:val="25"/>
        </w:numPr>
        <w:rPr>
          <w:lang w:eastAsia="de-CH"/>
        </w:rPr>
      </w:pPr>
      <w:r w:rsidRPr="002870B8">
        <w:rPr>
          <w:lang w:eastAsia="de-CH"/>
        </w:rPr>
        <w:t xml:space="preserve">BSC or Master degree preferably in one of the following: </w:t>
      </w:r>
    </w:p>
    <w:p w14:paraId="1DFEE29B" w14:textId="3CA58C92" w:rsidR="002870B8" w:rsidRPr="002870B8" w:rsidRDefault="002870B8" w:rsidP="002E21BF">
      <w:pPr>
        <w:pStyle w:val="NoSpacing"/>
        <w:rPr>
          <w:lang w:eastAsia="de-CH"/>
        </w:rPr>
      </w:pPr>
      <w:r w:rsidRPr="002870B8">
        <w:rPr>
          <w:lang w:eastAsia="de-CH"/>
        </w:rPr>
        <w:t xml:space="preserve"> </w:t>
      </w:r>
    </w:p>
    <w:p w14:paraId="564828E7" w14:textId="560C937D" w:rsidR="002870B8" w:rsidRPr="002870B8" w:rsidRDefault="002870B8" w:rsidP="002E21BF">
      <w:pPr>
        <w:pStyle w:val="NoSpacing"/>
        <w:numPr>
          <w:ilvl w:val="0"/>
          <w:numId w:val="26"/>
        </w:numPr>
        <w:rPr>
          <w:lang w:eastAsia="de-CH"/>
        </w:rPr>
      </w:pPr>
      <w:r w:rsidRPr="002870B8">
        <w:rPr>
          <w:lang w:eastAsia="de-CH"/>
        </w:rPr>
        <w:t>Business Administration</w:t>
      </w:r>
    </w:p>
    <w:p w14:paraId="29560288" w14:textId="7DD3BD7D" w:rsidR="002870B8" w:rsidRPr="002870B8" w:rsidRDefault="002870B8" w:rsidP="002E21BF">
      <w:pPr>
        <w:pStyle w:val="NoSpacing"/>
        <w:numPr>
          <w:ilvl w:val="0"/>
          <w:numId w:val="26"/>
        </w:numPr>
        <w:rPr>
          <w:lang w:eastAsia="de-CH"/>
        </w:rPr>
      </w:pPr>
      <w:r w:rsidRPr="002870B8">
        <w:rPr>
          <w:lang w:eastAsia="de-CH"/>
        </w:rPr>
        <w:t>Environmental science</w:t>
      </w:r>
    </w:p>
    <w:p w14:paraId="5E4FCF2F" w14:textId="53712273" w:rsidR="009216D3" w:rsidRDefault="002870B8" w:rsidP="002870B8">
      <w:pPr>
        <w:pStyle w:val="NoSpacing"/>
        <w:numPr>
          <w:ilvl w:val="0"/>
          <w:numId w:val="26"/>
        </w:numPr>
        <w:rPr>
          <w:lang w:eastAsia="de-CH"/>
        </w:rPr>
      </w:pPr>
      <w:r w:rsidRPr="002870B8">
        <w:rPr>
          <w:lang w:eastAsia="de-CH"/>
        </w:rPr>
        <w:t>Forestry</w:t>
      </w:r>
    </w:p>
    <w:p w14:paraId="36437A55" w14:textId="38F1DEC1" w:rsidR="00250D0D" w:rsidRDefault="00250D0D" w:rsidP="00250D0D">
      <w:pPr>
        <w:pStyle w:val="NoSpacing"/>
        <w:ind w:left="720"/>
        <w:rPr>
          <w:lang w:eastAsia="de-CH"/>
        </w:rPr>
      </w:pPr>
    </w:p>
    <w:p w14:paraId="31FB595F" w14:textId="77777777" w:rsidR="00250D0D" w:rsidRDefault="00250D0D" w:rsidP="00250D0D">
      <w:pPr>
        <w:pStyle w:val="NoSpacing"/>
        <w:ind w:left="720"/>
        <w:rPr>
          <w:lang w:eastAsia="de-CH"/>
        </w:rPr>
      </w:pPr>
    </w:p>
    <w:p w14:paraId="77F04ABB" w14:textId="6545539C" w:rsidR="002870B8" w:rsidRPr="00250D0D" w:rsidRDefault="002870B8" w:rsidP="009216D3">
      <w:pPr>
        <w:pStyle w:val="NoSpacing"/>
        <w:numPr>
          <w:ilvl w:val="0"/>
          <w:numId w:val="25"/>
        </w:numPr>
        <w:rPr>
          <w:lang w:eastAsia="de-CH"/>
        </w:rPr>
      </w:pPr>
      <w:r w:rsidRPr="002870B8">
        <w:rPr>
          <w:lang w:eastAsia="de-CH"/>
        </w:rPr>
        <w:t>Minimum 2-5 years relevant work experience in nature conservation, environmental sciences or forestry</w:t>
      </w:r>
      <w:r w:rsidR="00250D0D">
        <w:rPr>
          <w:lang w:eastAsia="de-CH"/>
        </w:rPr>
        <w:t>.</w:t>
      </w:r>
    </w:p>
    <w:p w14:paraId="2FA57D9C" w14:textId="77777777" w:rsidR="00250D0D" w:rsidRPr="002870B8" w:rsidRDefault="00250D0D" w:rsidP="00250D0D">
      <w:pPr>
        <w:pStyle w:val="NoSpacing"/>
        <w:ind w:left="720"/>
        <w:rPr>
          <w:lang w:eastAsia="de-CH"/>
        </w:rPr>
      </w:pPr>
    </w:p>
    <w:p w14:paraId="47982984" w14:textId="77777777" w:rsidR="00250D0D" w:rsidRPr="002E21BF" w:rsidRDefault="00250D0D" w:rsidP="00250D0D">
      <w:pPr>
        <w:pStyle w:val="NoSpacing"/>
        <w:numPr>
          <w:ilvl w:val="0"/>
          <w:numId w:val="25"/>
        </w:numPr>
        <w:rPr>
          <w:lang w:eastAsia="de-CH"/>
        </w:rPr>
      </w:pPr>
      <w:r w:rsidRPr="002870B8">
        <w:rPr>
          <w:lang w:eastAsia="de-CH"/>
        </w:rPr>
        <w:t>Experienced user of Microsoft Office programs</w:t>
      </w:r>
      <w:r>
        <w:rPr>
          <w:lang w:eastAsia="de-CH"/>
        </w:rPr>
        <w:t xml:space="preserve">. </w:t>
      </w:r>
    </w:p>
    <w:p w14:paraId="337D860B" w14:textId="77777777" w:rsidR="00250D0D" w:rsidRPr="002870B8" w:rsidRDefault="00250D0D" w:rsidP="00250D0D">
      <w:pPr>
        <w:pStyle w:val="NoSpacing"/>
        <w:ind w:left="720"/>
        <w:rPr>
          <w:lang w:eastAsia="de-CH"/>
        </w:rPr>
      </w:pPr>
    </w:p>
    <w:p w14:paraId="718C2CB5" w14:textId="77777777" w:rsidR="00250D0D" w:rsidRPr="002E21BF" w:rsidRDefault="00250D0D" w:rsidP="00250D0D">
      <w:pPr>
        <w:pStyle w:val="NoSpacing"/>
        <w:numPr>
          <w:ilvl w:val="0"/>
          <w:numId w:val="25"/>
        </w:numPr>
        <w:rPr>
          <w:lang w:eastAsia="de-CH"/>
        </w:rPr>
      </w:pPr>
      <w:r w:rsidRPr="002870B8">
        <w:rPr>
          <w:lang w:eastAsia="de-CH"/>
        </w:rPr>
        <w:t>Proficiency in English and French language</w:t>
      </w:r>
      <w:r>
        <w:rPr>
          <w:lang w:eastAsia="de-CH"/>
        </w:rPr>
        <w:t>.</w:t>
      </w:r>
    </w:p>
    <w:p w14:paraId="586FDF25" w14:textId="563F96F2" w:rsidR="002870B8" w:rsidRDefault="002870B8" w:rsidP="002870B8">
      <w:pPr>
        <w:pStyle w:val="NoSpacing"/>
        <w:rPr>
          <w:lang w:eastAsia="de-CH"/>
        </w:rPr>
      </w:pPr>
    </w:p>
    <w:p w14:paraId="608EB65A" w14:textId="501AE352" w:rsidR="009216D3" w:rsidRDefault="009216D3" w:rsidP="002870B8">
      <w:pPr>
        <w:pStyle w:val="NoSpacing"/>
        <w:rPr>
          <w:lang w:eastAsia="de-CH"/>
        </w:rPr>
      </w:pPr>
    </w:p>
    <w:p w14:paraId="328F8EA4" w14:textId="77777777" w:rsidR="00AE2535" w:rsidRPr="002870B8" w:rsidRDefault="00AE2535" w:rsidP="002870B8">
      <w:pPr>
        <w:pStyle w:val="NoSpacing"/>
        <w:rPr>
          <w:lang w:eastAsia="de-CH"/>
        </w:rPr>
      </w:pPr>
    </w:p>
    <w:p w14:paraId="56D067FB" w14:textId="268EFAFE" w:rsidR="002870B8" w:rsidRPr="009216D3" w:rsidRDefault="009216D3" w:rsidP="002870B8">
      <w:pPr>
        <w:pStyle w:val="NoSpacing"/>
        <w:rPr>
          <w:b/>
          <w:bCs/>
        </w:rPr>
      </w:pPr>
      <w:r>
        <w:rPr>
          <w:b/>
          <w:bCs/>
        </w:rPr>
        <w:lastRenderedPageBreak/>
        <w:t xml:space="preserve">YOUR </w:t>
      </w:r>
      <w:r w:rsidR="002870B8" w:rsidRPr="009216D3">
        <w:rPr>
          <w:b/>
          <w:bCs/>
        </w:rPr>
        <w:t>A</w:t>
      </w:r>
      <w:r>
        <w:rPr>
          <w:b/>
          <w:bCs/>
        </w:rPr>
        <w:t xml:space="preserve">VAILABILITY </w:t>
      </w:r>
    </w:p>
    <w:p w14:paraId="0C25687B" w14:textId="77777777" w:rsidR="009216D3" w:rsidRDefault="009216D3" w:rsidP="002870B8">
      <w:pPr>
        <w:pStyle w:val="NoSpacing"/>
        <w:rPr>
          <w:lang w:eastAsia="de-CH"/>
        </w:rPr>
      </w:pPr>
    </w:p>
    <w:p w14:paraId="1431E459" w14:textId="1D7AAA37" w:rsidR="002870B8" w:rsidRDefault="009216D3" w:rsidP="002870B8">
      <w:pPr>
        <w:pStyle w:val="NoSpacing"/>
        <w:rPr>
          <w:lang w:eastAsia="de-CH"/>
        </w:rPr>
      </w:pPr>
      <w:r>
        <w:rPr>
          <w:lang w:eastAsia="de-CH"/>
        </w:rPr>
        <w:t>I</w:t>
      </w:r>
      <w:r w:rsidR="002870B8" w:rsidRPr="002870B8">
        <w:rPr>
          <w:lang w:eastAsia="de-CH"/>
        </w:rPr>
        <w:t>mmediate</w:t>
      </w:r>
    </w:p>
    <w:p w14:paraId="05E0BBB4" w14:textId="77777777" w:rsidR="0004489A" w:rsidRPr="002870B8" w:rsidRDefault="0004489A" w:rsidP="002870B8">
      <w:pPr>
        <w:pStyle w:val="NoSpacing"/>
        <w:rPr>
          <w:lang w:eastAsia="de-C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04489A" w14:paraId="6CB69D83" w14:textId="77777777" w:rsidTr="00250D0D">
        <w:tc>
          <w:tcPr>
            <w:tcW w:w="9016" w:type="dxa"/>
          </w:tcPr>
          <w:p w14:paraId="690AA43E" w14:textId="77777777" w:rsidR="0004489A" w:rsidRDefault="0004489A" w:rsidP="00060521">
            <w:pPr>
              <w:pStyle w:val="NoSpacing"/>
              <w:rPr>
                <w:b/>
                <w:bCs/>
              </w:rPr>
            </w:pPr>
          </w:p>
          <w:p w14:paraId="584BBF54" w14:textId="77777777" w:rsidR="0004489A" w:rsidRDefault="0004489A" w:rsidP="00060521">
            <w:pPr>
              <w:pStyle w:val="NoSpacing"/>
              <w:rPr>
                <w:b/>
                <w:bCs/>
              </w:rPr>
            </w:pPr>
          </w:p>
          <w:p w14:paraId="6CF7ED6D" w14:textId="77777777" w:rsidR="0004489A" w:rsidRDefault="0004489A" w:rsidP="00060521">
            <w:pPr>
              <w:pStyle w:val="NoSpacing"/>
              <w:rPr>
                <w:b/>
                <w:bCs/>
              </w:rPr>
            </w:pPr>
            <w:r w:rsidRPr="48A3D440">
              <w:rPr>
                <w:b/>
                <w:bCs/>
              </w:rPr>
              <w:t xml:space="preserve">WHY JOIN US </w:t>
            </w:r>
          </w:p>
          <w:p w14:paraId="7E5C6EB9" w14:textId="77777777" w:rsidR="0004489A" w:rsidRDefault="0004489A" w:rsidP="00060521">
            <w:pPr>
              <w:pStyle w:val="NoSpacing"/>
            </w:pPr>
          </w:p>
          <w:p w14:paraId="3B10A06D" w14:textId="77777777" w:rsidR="0004489A" w:rsidRDefault="0004489A" w:rsidP="00060521">
            <w:pPr>
              <w:pStyle w:val="NoSpacing"/>
              <w:numPr>
                <w:ilvl w:val="0"/>
                <w:numId w:val="21"/>
              </w:numPr>
              <w:rPr>
                <w:lang w:val="en-GB"/>
              </w:rPr>
            </w:pPr>
            <w:r>
              <w:t xml:space="preserve">You experience a unique adventure enabling you to be a part of sustainable development and shape the future. </w:t>
            </w:r>
            <w:r w:rsidRPr="48A3D440">
              <w:rPr>
                <w:lang w:val="en-GB"/>
              </w:rPr>
              <w:t xml:space="preserve"> </w:t>
            </w:r>
          </w:p>
          <w:p w14:paraId="07E73AC3" w14:textId="77777777" w:rsidR="0004489A" w:rsidRDefault="0004489A" w:rsidP="00060521">
            <w:pPr>
              <w:pStyle w:val="NoSpacing"/>
              <w:ind w:left="720"/>
              <w:rPr>
                <w:lang w:val="en-GB"/>
              </w:rPr>
            </w:pPr>
          </w:p>
          <w:p w14:paraId="4CC5F10E" w14:textId="77777777" w:rsidR="0004489A" w:rsidRDefault="0004489A" w:rsidP="00060521">
            <w:pPr>
              <w:pStyle w:val="NoSpacing"/>
              <w:numPr>
                <w:ilvl w:val="0"/>
                <w:numId w:val="21"/>
              </w:numPr>
              <w:rPr>
                <w:lang w:val="en-GB"/>
              </w:rPr>
            </w:pPr>
            <w:r>
              <w:t>You accelerate your professional growth by joining a multicultural, multidisciplinary team of experts, engineers, and managers; all committed to building solutions.</w:t>
            </w:r>
          </w:p>
          <w:p w14:paraId="60BD71FD" w14:textId="77777777" w:rsidR="0004489A" w:rsidRDefault="0004489A" w:rsidP="00060521">
            <w:pPr>
              <w:pStyle w:val="NoSpacing"/>
              <w:ind w:left="720"/>
              <w:rPr>
                <w:lang w:val="en-GB"/>
              </w:rPr>
            </w:pPr>
          </w:p>
          <w:p w14:paraId="5ECAD0D3" w14:textId="4D8A1DD3" w:rsidR="0004489A" w:rsidRDefault="0004489A" w:rsidP="00060521">
            <w:pPr>
              <w:pStyle w:val="NoSpacing"/>
              <w:numPr>
                <w:ilvl w:val="0"/>
                <w:numId w:val="21"/>
              </w:numPr>
              <w:rPr>
                <w:lang w:val="en-GB"/>
              </w:rPr>
            </w:pPr>
            <w:r>
              <w:t>You receive a</w:t>
            </w:r>
            <w:r w:rsidR="00F36631">
              <w:rPr>
                <w:lang w:val="en-BE"/>
              </w:rPr>
              <w:t xml:space="preserve">n attractive, comprehensive </w:t>
            </w:r>
            <w:r>
              <w:t xml:space="preserve">compensation package. </w:t>
            </w:r>
          </w:p>
          <w:p w14:paraId="25BA074B" w14:textId="77777777" w:rsidR="0004489A" w:rsidRDefault="0004489A" w:rsidP="00060521">
            <w:pPr>
              <w:pStyle w:val="NoSpacing"/>
              <w:rPr>
                <w:rFonts w:eastAsia="Calibri"/>
                <w:lang w:val="en-GB"/>
              </w:rPr>
            </w:pPr>
          </w:p>
        </w:tc>
      </w:tr>
      <w:tr w:rsidR="0004489A" w14:paraId="255A8A5C" w14:textId="77777777" w:rsidTr="00250D0D">
        <w:tc>
          <w:tcPr>
            <w:tcW w:w="9016" w:type="dxa"/>
          </w:tcPr>
          <w:p w14:paraId="34C59F8E" w14:textId="77777777" w:rsidR="0004489A" w:rsidRDefault="0004489A" w:rsidP="00060521">
            <w:pPr>
              <w:pStyle w:val="NoSpacing"/>
              <w:rPr>
                <w:b/>
                <w:bCs/>
              </w:rPr>
            </w:pPr>
          </w:p>
          <w:p w14:paraId="1C86D2E5" w14:textId="77777777" w:rsidR="0004489A" w:rsidRDefault="0004489A" w:rsidP="00060521">
            <w:pPr>
              <w:pStyle w:val="NoSpacing"/>
              <w:rPr>
                <w:b/>
                <w:bCs/>
              </w:rPr>
            </w:pPr>
            <w:r w:rsidRPr="48A3D440">
              <w:rPr>
                <w:b/>
                <w:bCs/>
              </w:rPr>
              <w:t>HOW TO JOIN US</w:t>
            </w:r>
          </w:p>
          <w:p w14:paraId="7B555987" w14:textId="77777777" w:rsidR="0004489A" w:rsidRDefault="0004489A" w:rsidP="00060521">
            <w:pPr>
              <w:pStyle w:val="NoSpacing"/>
              <w:rPr>
                <w:lang w:val="en-GB"/>
              </w:rPr>
            </w:pPr>
          </w:p>
          <w:p w14:paraId="1458950B" w14:textId="77777777" w:rsidR="0004489A" w:rsidRPr="00AB3B1F" w:rsidRDefault="0004489A" w:rsidP="00060521">
            <w:pPr>
              <w:pStyle w:val="NoSpacing"/>
              <w:rPr>
                <w:b/>
                <w:bCs/>
              </w:rPr>
            </w:pPr>
            <w:r>
              <w:t xml:space="preserve">We welcome your interest in the form of a CV and letter at </w:t>
            </w:r>
            <w:hyperlink r:id="rId13">
              <w:r w:rsidRPr="48A3D440">
                <w:rPr>
                  <w:rStyle w:val="Hyperlink"/>
                  <w:lang w:val="en-GB"/>
                </w:rPr>
                <w:t>HR@interholco.com</w:t>
              </w:r>
            </w:hyperlink>
            <w:r>
              <w:t>.</w:t>
            </w:r>
          </w:p>
        </w:tc>
      </w:tr>
    </w:tbl>
    <w:p w14:paraId="696F3B6F" w14:textId="673D966C" w:rsidR="0091435C" w:rsidRPr="00306F20" w:rsidRDefault="0091435C" w:rsidP="002870B8">
      <w:pPr>
        <w:pStyle w:val="NoSpacing"/>
        <w:rPr>
          <w:lang w:eastAsia="de-CH"/>
        </w:rPr>
      </w:pPr>
    </w:p>
    <w:sectPr w:rsidR="0091435C" w:rsidRPr="00306F20" w:rsidSect="00AB18FB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40" w:right="1440" w:bottom="1440" w:left="1440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2D96FB" w14:textId="77777777" w:rsidR="005F7E2A" w:rsidRDefault="005F7E2A" w:rsidP="00D67D65">
      <w:pPr>
        <w:spacing w:after="0" w:line="240" w:lineRule="auto"/>
      </w:pPr>
      <w:r>
        <w:separator/>
      </w:r>
    </w:p>
  </w:endnote>
  <w:endnote w:type="continuationSeparator" w:id="0">
    <w:p w14:paraId="39C2077B" w14:textId="77777777" w:rsidR="005F7E2A" w:rsidRDefault="005F7E2A" w:rsidP="00D67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ntax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idemann Book">
    <w:altName w:val="Kartik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889E2" w14:textId="580FD7FB" w:rsidR="48A3D440" w:rsidRPr="00F36631" w:rsidRDefault="48A3D440" w:rsidP="48A3D440">
    <w:pPr>
      <w:pStyle w:val="Footer"/>
      <w:jc w:val="right"/>
      <w:rPr>
        <w:rFonts w:eastAsia="Calibri"/>
        <w:szCs w:val="20"/>
        <w:lang w:val="de-DE"/>
      </w:rPr>
    </w:pPr>
    <w:r w:rsidRPr="48A3D440">
      <w:rPr>
        <w:rFonts w:eastAsia="Calibri"/>
        <w:szCs w:val="20"/>
      </w:rPr>
      <w:fldChar w:fldCharType="begin"/>
    </w:r>
    <w:r w:rsidRPr="00F36631">
      <w:rPr>
        <w:lang w:val="de-DE"/>
      </w:rPr>
      <w:instrText>PAGE</w:instrText>
    </w:r>
    <w:r w:rsidRPr="48A3D440">
      <w:fldChar w:fldCharType="separate"/>
    </w:r>
    <w:r w:rsidR="00AB3B1F" w:rsidRPr="00F36631">
      <w:rPr>
        <w:noProof/>
        <w:lang w:val="de-DE"/>
      </w:rPr>
      <w:t>1</w:t>
    </w:r>
    <w:r w:rsidRPr="48A3D440">
      <w:rPr>
        <w:rFonts w:eastAsia="Calibri"/>
        <w:szCs w:val="20"/>
      </w:rPr>
      <w:fldChar w:fldCharType="end"/>
    </w:r>
  </w:p>
  <w:p w14:paraId="1A101B1A" w14:textId="77777777" w:rsidR="00302ED7" w:rsidRPr="00EB5E09" w:rsidRDefault="00302ED7" w:rsidP="00B051C7">
    <w:pPr>
      <w:spacing w:after="40"/>
      <w:rPr>
        <w:rFonts w:ascii="Century Gothic" w:hAnsi="Century Gothic"/>
        <w:b/>
        <w:i/>
        <w:color w:val="404040" w:themeColor="text1" w:themeTint="BF"/>
        <w:sz w:val="18"/>
        <w:szCs w:val="18"/>
        <w:lang w:val="de-CH"/>
      </w:rPr>
    </w:pPr>
    <w:r w:rsidRPr="000D0F44">
      <w:rPr>
        <w:rFonts w:ascii="Century Gothic" w:hAnsi="Century Gothic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900EDB2" wp14:editId="33ABBB27">
              <wp:simplePos x="0" y="0"/>
              <wp:positionH relativeFrom="column">
                <wp:posOffset>-1548765</wp:posOffset>
              </wp:positionH>
              <wp:positionV relativeFrom="paragraph">
                <wp:posOffset>162772</wp:posOffset>
              </wp:positionV>
              <wp:extent cx="9414510" cy="0"/>
              <wp:effectExtent l="0" t="0" r="1524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414510" cy="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>
          <w:pict w14:anchorId="7A75B429">
            <v:line id="Straight Connector 4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b050" from="-121.95pt,12.8pt" to="619.35pt,12.8pt" w14:anchorId="186F7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"/>
          </w:pict>
        </mc:Fallback>
      </mc:AlternateContent>
    </w:r>
  </w:p>
  <w:p w14:paraId="76EC618D" w14:textId="77777777" w:rsidR="00AB18FB" w:rsidRPr="00EB5E09" w:rsidRDefault="00AB18FB" w:rsidP="00B051C7">
    <w:pPr>
      <w:spacing w:after="40"/>
      <w:rPr>
        <w:rFonts w:ascii="Century Gothic" w:hAnsi="Century Gothic"/>
        <w:b/>
        <w:i/>
        <w:color w:val="404040" w:themeColor="text1" w:themeTint="BF"/>
        <w:sz w:val="18"/>
        <w:szCs w:val="18"/>
        <w:lang w:val="de-CH"/>
      </w:rPr>
    </w:pPr>
  </w:p>
  <w:p w14:paraId="65674566" w14:textId="77777777" w:rsidR="00AB18FB" w:rsidRPr="004B369D" w:rsidRDefault="00AB18FB" w:rsidP="00AB18FB">
    <w:pPr>
      <w:spacing w:after="40"/>
      <w:jc w:val="center"/>
      <w:rPr>
        <w:rFonts w:ascii="Century Gothic" w:hAnsi="Century Gothic"/>
        <w:b/>
        <w:color w:val="00B050"/>
        <w:sz w:val="18"/>
        <w:szCs w:val="18"/>
        <w:lang w:val="de-DE"/>
      </w:rPr>
    </w:pPr>
    <w:r w:rsidRPr="004B369D">
      <w:rPr>
        <w:rFonts w:ascii="Century Gothic" w:hAnsi="Century Gothic"/>
        <w:b/>
        <w:color w:val="00B050"/>
        <w:sz w:val="18"/>
        <w:szCs w:val="18"/>
        <w:lang w:val="de-DE"/>
      </w:rPr>
      <w:t>INTERHOLCO</w:t>
    </w:r>
    <w:r w:rsidR="00CA4F51" w:rsidRPr="004B369D">
      <w:rPr>
        <w:rFonts w:ascii="Century Gothic" w:hAnsi="Century Gothic"/>
        <w:b/>
        <w:color w:val="00B050"/>
        <w:sz w:val="18"/>
        <w:szCs w:val="18"/>
        <w:lang w:val="de-DE"/>
      </w:rPr>
      <w:t xml:space="preserve"> AG</w:t>
    </w:r>
  </w:p>
  <w:p w14:paraId="45DE388A" w14:textId="77777777" w:rsidR="00AB18FB" w:rsidRPr="00710C90" w:rsidRDefault="006D0DFA" w:rsidP="00AB18FB">
    <w:pPr>
      <w:spacing w:after="40"/>
      <w:jc w:val="center"/>
      <w:rPr>
        <w:rFonts w:ascii="Century Gothic" w:hAnsi="Century Gothic"/>
        <w:color w:val="404040" w:themeColor="text1" w:themeTint="BF"/>
        <w:sz w:val="18"/>
        <w:szCs w:val="18"/>
        <w:lang w:val="de-DE"/>
      </w:rPr>
    </w:pPr>
    <w:proofErr w:type="spellStart"/>
    <w:r w:rsidRPr="006D0DFA">
      <w:rPr>
        <w:rFonts w:ascii="Century Gothic" w:hAnsi="Century Gothic"/>
        <w:color w:val="404040" w:themeColor="text1" w:themeTint="BF"/>
        <w:sz w:val="18"/>
        <w:szCs w:val="18"/>
        <w:lang w:val="de-DE"/>
      </w:rPr>
      <w:t>Neuhofstrasse</w:t>
    </w:r>
    <w:proofErr w:type="spellEnd"/>
    <w:r>
      <w:rPr>
        <w:rFonts w:ascii="Century Gothic" w:hAnsi="Century Gothic"/>
        <w:color w:val="404040" w:themeColor="text1" w:themeTint="BF"/>
        <w:sz w:val="18"/>
        <w:szCs w:val="18"/>
        <w:lang w:val="de-DE"/>
      </w:rPr>
      <w:t>,</w:t>
    </w:r>
    <w:r w:rsidRPr="006D0DFA">
      <w:rPr>
        <w:rFonts w:ascii="Century Gothic" w:hAnsi="Century Gothic"/>
        <w:color w:val="404040" w:themeColor="text1" w:themeTint="BF"/>
        <w:sz w:val="18"/>
        <w:szCs w:val="18"/>
        <w:lang w:val="de-DE"/>
      </w:rPr>
      <w:t xml:space="preserve"> 25</w:t>
    </w:r>
    <w:r w:rsidR="00AB18FB" w:rsidRPr="00710C90">
      <w:rPr>
        <w:rFonts w:ascii="Century Gothic" w:hAnsi="Century Gothic"/>
        <w:color w:val="404040" w:themeColor="text1" w:themeTint="BF"/>
        <w:sz w:val="18"/>
        <w:szCs w:val="18"/>
        <w:lang w:val="de-DE"/>
      </w:rPr>
      <w:t xml:space="preserve"> - 6340 Baar, </w:t>
    </w:r>
    <w:r w:rsidR="00037AE7">
      <w:rPr>
        <w:rFonts w:ascii="Century Gothic" w:hAnsi="Century Gothic"/>
        <w:color w:val="404040" w:themeColor="text1" w:themeTint="BF"/>
        <w:sz w:val="18"/>
        <w:szCs w:val="18"/>
        <w:lang w:val="de-DE"/>
      </w:rPr>
      <w:t>Suisse</w:t>
    </w:r>
  </w:p>
  <w:p w14:paraId="792BE1D8" w14:textId="77777777" w:rsidR="00AB18FB" w:rsidRPr="00D67D65" w:rsidRDefault="00AB18FB" w:rsidP="00AB18FB">
    <w:pPr>
      <w:spacing w:after="40"/>
      <w:jc w:val="center"/>
      <w:rPr>
        <w:rFonts w:ascii="Century Gothic" w:hAnsi="Century Gothic"/>
        <w:sz w:val="16"/>
        <w:szCs w:val="16"/>
        <w:lang w:val="de-DE"/>
      </w:rPr>
    </w:pPr>
    <w:r w:rsidRPr="00710C90">
      <w:rPr>
        <w:rFonts w:ascii="Century Gothic" w:hAnsi="Century Gothic"/>
        <w:b/>
        <w:color w:val="00B050"/>
        <w:sz w:val="18"/>
        <w:szCs w:val="18"/>
        <w:lang w:val="de-DE"/>
      </w:rPr>
      <w:t>T</w:t>
    </w:r>
    <w:r w:rsidRPr="00710C90">
      <w:rPr>
        <w:rFonts w:ascii="Century Gothic" w:hAnsi="Century Gothic"/>
        <w:color w:val="404040" w:themeColor="text1" w:themeTint="BF"/>
        <w:sz w:val="16"/>
        <w:szCs w:val="16"/>
        <w:lang w:val="de-DE"/>
      </w:rPr>
      <w:t>: +41 41 767 0303</w:t>
    </w:r>
  </w:p>
  <w:p w14:paraId="238401E6" w14:textId="77777777" w:rsidR="00AB18FB" w:rsidRPr="00AB18FB" w:rsidRDefault="00AB18FB" w:rsidP="00AB18FB">
    <w:pPr>
      <w:spacing w:after="40"/>
      <w:jc w:val="center"/>
      <w:rPr>
        <w:rFonts w:ascii="Century Gothic" w:hAnsi="Century Gothic"/>
        <w:color w:val="404040" w:themeColor="text1" w:themeTint="BF"/>
        <w:sz w:val="16"/>
        <w:szCs w:val="16"/>
        <w:lang w:val="de-DE"/>
      </w:rPr>
    </w:pPr>
    <w:r w:rsidRPr="00710C90">
      <w:rPr>
        <w:rFonts w:ascii="Century Gothic" w:hAnsi="Century Gothic"/>
        <w:color w:val="404040" w:themeColor="text1" w:themeTint="BF"/>
        <w:sz w:val="16"/>
        <w:szCs w:val="16"/>
        <w:lang w:val="de-DE"/>
      </w:rPr>
      <w:t>info@interholco.com   www.interholco.com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9E1CE" w14:textId="77777777" w:rsidR="005F7E2A" w:rsidRDefault="005F7E2A" w:rsidP="00D67D65">
      <w:pPr>
        <w:spacing w:after="0" w:line="240" w:lineRule="auto"/>
      </w:pPr>
      <w:r>
        <w:separator/>
      </w:r>
    </w:p>
  </w:footnote>
  <w:footnote w:type="continuationSeparator" w:id="0">
    <w:p w14:paraId="35FB588A" w14:textId="77777777" w:rsidR="005F7E2A" w:rsidRDefault="005F7E2A" w:rsidP="00D67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95294" w14:textId="77777777" w:rsidR="00D67D65" w:rsidRDefault="005F7E2A">
    <w:pPr>
      <w:pStyle w:val="Header"/>
    </w:pPr>
    <w:r>
      <w:rPr>
        <w:noProof/>
        <w:lang w:eastAsia="en-GB"/>
      </w:rPr>
      <w:pict w14:anchorId="7B1AD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926126" o:spid="_x0000_s2053" type="#_x0000_t75" style="position:absolute;margin-left:0;margin-top:0;width:297.6pt;height:420.95pt;z-index:-251658752;mso-position-horizontal:center;mso-position-horizontal-relative:margin;mso-position-vertical:center;mso-position-vertical-relative:margin" o:allowincell="f">
          <v:imagedata r:id="rId1" o:title="watermark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4EA7E" w14:textId="77777777" w:rsidR="00D67D65" w:rsidRDefault="005F7E2A" w:rsidP="00D67D65">
    <w:pPr>
      <w:pStyle w:val="Header"/>
      <w:jc w:val="center"/>
    </w:pPr>
    <w:r>
      <w:rPr>
        <w:noProof/>
        <w:lang w:eastAsia="en-GB"/>
      </w:rPr>
      <w:pict w14:anchorId="4F1589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926127" o:spid="_x0000_s2054" type="#_x0000_t75" style="position:absolute;left:0;text-align:left;margin-left:0;margin-top:0;width:297.6pt;height:420.95pt;z-index:-251657728;mso-position-horizontal:center;mso-position-horizontal-relative:margin;mso-position-vertical:center;mso-position-vertical-relative:margin" o:allowincell="f">
          <v:imagedata r:id="rId1" o:title="watermark logo" gain="19661f" blacklevel="22938f"/>
          <w10:wrap anchorx="margin" anchory="margin"/>
        </v:shape>
      </w:pict>
    </w:r>
    <w:r w:rsidR="00D67D65"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0854E947" wp14:editId="3C85EDCF">
          <wp:simplePos x="0" y="0"/>
          <wp:positionH relativeFrom="column">
            <wp:posOffset>2530475</wp:posOffset>
          </wp:positionH>
          <wp:positionV relativeFrom="paragraph">
            <wp:posOffset>-36830</wp:posOffset>
          </wp:positionV>
          <wp:extent cx="719455" cy="719455"/>
          <wp:effectExtent l="0" t="0" r="444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C-Interholco-P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4D868" w14:textId="77777777" w:rsidR="00D67D65" w:rsidRDefault="005F7E2A">
    <w:pPr>
      <w:pStyle w:val="Header"/>
    </w:pPr>
    <w:r>
      <w:rPr>
        <w:noProof/>
        <w:lang w:eastAsia="en-GB"/>
      </w:rPr>
      <w:pict w14:anchorId="5E379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926125" o:spid="_x0000_s2052" type="#_x0000_t75" style="position:absolute;margin-left:0;margin-top:0;width:297.6pt;height:420.95pt;z-index:-251656704;mso-position-horizontal:center;mso-position-horizontal-relative:margin;mso-position-vertical:center;mso-position-vertical-relative:margin" o:allowincell="f">
          <v:imagedata r:id="rId1" o:title="watermark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26E7E"/>
    <w:multiLevelType w:val="hybridMultilevel"/>
    <w:tmpl w:val="37704C6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D78EB"/>
    <w:multiLevelType w:val="multilevel"/>
    <w:tmpl w:val="2CB21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923D4E"/>
    <w:multiLevelType w:val="hybridMultilevel"/>
    <w:tmpl w:val="3A46E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0508A"/>
    <w:multiLevelType w:val="hybridMultilevel"/>
    <w:tmpl w:val="C842F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D42CC"/>
    <w:multiLevelType w:val="hybridMultilevel"/>
    <w:tmpl w:val="BD46C136"/>
    <w:lvl w:ilvl="0" w:tplc="180280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01750"/>
    <w:multiLevelType w:val="hybridMultilevel"/>
    <w:tmpl w:val="13366C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26C9F"/>
    <w:multiLevelType w:val="multilevel"/>
    <w:tmpl w:val="E1947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223DFB"/>
    <w:multiLevelType w:val="hybridMultilevel"/>
    <w:tmpl w:val="45CCEEC0"/>
    <w:lvl w:ilvl="0" w:tplc="E4D8E9A6">
      <w:start w:val="1"/>
      <w:numFmt w:val="bullet"/>
      <w:lvlText w:val="•"/>
      <w:lvlJc w:val="left"/>
      <w:pPr>
        <w:tabs>
          <w:tab w:val="num" w:pos="504"/>
        </w:tabs>
        <w:ind w:left="220" w:firstLine="0"/>
      </w:pPr>
      <w:rPr>
        <w:rFonts w:ascii="Syntax" w:hAnsi="Syntax" w:cs="Syntax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8" w15:restartNumberingAfterBreak="0">
    <w:nsid w:val="2A552EB6"/>
    <w:multiLevelType w:val="hybridMultilevel"/>
    <w:tmpl w:val="03009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E0435"/>
    <w:multiLevelType w:val="multilevel"/>
    <w:tmpl w:val="2A627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AC3388"/>
    <w:multiLevelType w:val="hybridMultilevel"/>
    <w:tmpl w:val="4276F68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E1B40"/>
    <w:multiLevelType w:val="hybridMultilevel"/>
    <w:tmpl w:val="D91EE892"/>
    <w:lvl w:ilvl="0" w:tplc="37A64A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F5E2C"/>
    <w:multiLevelType w:val="hybridMultilevel"/>
    <w:tmpl w:val="FEFA884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D589B"/>
    <w:multiLevelType w:val="hybridMultilevel"/>
    <w:tmpl w:val="17161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B7D1D"/>
    <w:multiLevelType w:val="hybridMultilevel"/>
    <w:tmpl w:val="325205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22AAF"/>
    <w:multiLevelType w:val="hybridMultilevel"/>
    <w:tmpl w:val="43F688C2"/>
    <w:lvl w:ilvl="0" w:tplc="5388E8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47C49"/>
    <w:multiLevelType w:val="multilevel"/>
    <w:tmpl w:val="98FE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1B20D17"/>
    <w:multiLevelType w:val="hybridMultilevel"/>
    <w:tmpl w:val="CC5EC20A"/>
    <w:lvl w:ilvl="0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834DD5"/>
    <w:multiLevelType w:val="hybridMultilevel"/>
    <w:tmpl w:val="64466EE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D0729"/>
    <w:multiLevelType w:val="multilevel"/>
    <w:tmpl w:val="BA82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D6F7326"/>
    <w:multiLevelType w:val="multilevel"/>
    <w:tmpl w:val="A706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30F39C5"/>
    <w:multiLevelType w:val="multilevel"/>
    <w:tmpl w:val="F46C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5EA3398"/>
    <w:multiLevelType w:val="hybridMultilevel"/>
    <w:tmpl w:val="ADA2B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30C9C"/>
    <w:multiLevelType w:val="hybridMultilevel"/>
    <w:tmpl w:val="C8FC1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89083E"/>
    <w:multiLevelType w:val="hybridMultilevel"/>
    <w:tmpl w:val="C27A5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DF40D9"/>
    <w:multiLevelType w:val="multilevel"/>
    <w:tmpl w:val="04707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6191BE3"/>
    <w:multiLevelType w:val="hybridMultilevel"/>
    <w:tmpl w:val="16EA6974"/>
    <w:lvl w:ilvl="0" w:tplc="08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6D70AE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106EDA"/>
    <w:multiLevelType w:val="hybridMultilevel"/>
    <w:tmpl w:val="F38CDA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2"/>
  </w:num>
  <w:num w:numId="4">
    <w:abstractNumId w:val="26"/>
  </w:num>
  <w:num w:numId="5">
    <w:abstractNumId w:val="7"/>
  </w:num>
  <w:num w:numId="6">
    <w:abstractNumId w:val="8"/>
  </w:num>
  <w:num w:numId="7">
    <w:abstractNumId w:val="23"/>
  </w:num>
  <w:num w:numId="8">
    <w:abstractNumId w:val="24"/>
  </w:num>
  <w:num w:numId="9">
    <w:abstractNumId w:val="2"/>
  </w:num>
  <w:num w:numId="10">
    <w:abstractNumId w:val="27"/>
  </w:num>
  <w:num w:numId="11">
    <w:abstractNumId w:val="4"/>
  </w:num>
  <w:num w:numId="12">
    <w:abstractNumId w:val="10"/>
  </w:num>
  <w:num w:numId="13">
    <w:abstractNumId w:val="25"/>
  </w:num>
  <w:num w:numId="14">
    <w:abstractNumId w:val="6"/>
  </w:num>
  <w:num w:numId="15">
    <w:abstractNumId w:val="9"/>
  </w:num>
  <w:num w:numId="16">
    <w:abstractNumId w:val="16"/>
  </w:num>
  <w:num w:numId="17">
    <w:abstractNumId w:val="1"/>
  </w:num>
  <w:num w:numId="18">
    <w:abstractNumId w:val="19"/>
  </w:num>
  <w:num w:numId="19">
    <w:abstractNumId w:val="20"/>
  </w:num>
  <w:num w:numId="20">
    <w:abstractNumId w:val="21"/>
  </w:num>
  <w:num w:numId="21">
    <w:abstractNumId w:val="0"/>
  </w:num>
  <w:num w:numId="22">
    <w:abstractNumId w:val="14"/>
  </w:num>
  <w:num w:numId="23">
    <w:abstractNumId w:val="11"/>
  </w:num>
  <w:num w:numId="24">
    <w:abstractNumId w:val="28"/>
  </w:num>
  <w:num w:numId="25">
    <w:abstractNumId w:val="5"/>
  </w:num>
  <w:num w:numId="26">
    <w:abstractNumId w:val="17"/>
  </w:num>
  <w:num w:numId="27">
    <w:abstractNumId w:val="15"/>
  </w:num>
  <w:num w:numId="28">
    <w:abstractNumId w:val="18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2D5"/>
    <w:rsid w:val="0003201C"/>
    <w:rsid w:val="00033090"/>
    <w:rsid w:val="00037AE7"/>
    <w:rsid w:val="0003C047"/>
    <w:rsid w:val="0004489A"/>
    <w:rsid w:val="00065A28"/>
    <w:rsid w:val="00065D72"/>
    <w:rsid w:val="00080D77"/>
    <w:rsid w:val="000851D4"/>
    <w:rsid w:val="00090B15"/>
    <w:rsid w:val="000B3B8B"/>
    <w:rsid w:val="000D0F44"/>
    <w:rsid w:val="000D6C02"/>
    <w:rsid w:val="000E5652"/>
    <w:rsid w:val="0010348E"/>
    <w:rsid w:val="00111633"/>
    <w:rsid w:val="0014798B"/>
    <w:rsid w:val="0015284C"/>
    <w:rsid w:val="001734E4"/>
    <w:rsid w:val="001D057A"/>
    <w:rsid w:val="002059D0"/>
    <w:rsid w:val="00207F8C"/>
    <w:rsid w:val="0022622B"/>
    <w:rsid w:val="002320A4"/>
    <w:rsid w:val="00250D0D"/>
    <w:rsid w:val="002870B8"/>
    <w:rsid w:val="002B659C"/>
    <w:rsid w:val="002C2E3A"/>
    <w:rsid w:val="002E21BF"/>
    <w:rsid w:val="002E577A"/>
    <w:rsid w:val="00302ED7"/>
    <w:rsid w:val="00306F20"/>
    <w:rsid w:val="00310B58"/>
    <w:rsid w:val="00337BD8"/>
    <w:rsid w:val="003464F0"/>
    <w:rsid w:val="003E44C3"/>
    <w:rsid w:val="003F028D"/>
    <w:rsid w:val="004304BA"/>
    <w:rsid w:val="00451493"/>
    <w:rsid w:val="00457909"/>
    <w:rsid w:val="004611E8"/>
    <w:rsid w:val="0046693E"/>
    <w:rsid w:val="0049534F"/>
    <w:rsid w:val="004B369D"/>
    <w:rsid w:val="004C021F"/>
    <w:rsid w:val="004C548C"/>
    <w:rsid w:val="004D0DCF"/>
    <w:rsid w:val="004F34B7"/>
    <w:rsid w:val="005042C5"/>
    <w:rsid w:val="00523F05"/>
    <w:rsid w:val="00527CC9"/>
    <w:rsid w:val="00531E45"/>
    <w:rsid w:val="00540D31"/>
    <w:rsid w:val="00544803"/>
    <w:rsid w:val="0056092B"/>
    <w:rsid w:val="00560BEF"/>
    <w:rsid w:val="00573543"/>
    <w:rsid w:val="005B4F34"/>
    <w:rsid w:val="005C0771"/>
    <w:rsid w:val="005F182B"/>
    <w:rsid w:val="005F7E2A"/>
    <w:rsid w:val="006002D5"/>
    <w:rsid w:val="00614C15"/>
    <w:rsid w:val="006B03F8"/>
    <w:rsid w:val="006D0DFA"/>
    <w:rsid w:val="006D37BC"/>
    <w:rsid w:val="006D5C6F"/>
    <w:rsid w:val="006E5EF6"/>
    <w:rsid w:val="00710C90"/>
    <w:rsid w:val="00747628"/>
    <w:rsid w:val="00766AD7"/>
    <w:rsid w:val="0078112A"/>
    <w:rsid w:val="007B2C3F"/>
    <w:rsid w:val="007C39A6"/>
    <w:rsid w:val="007E495D"/>
    <w:rsid w:val="007F7D45"/>
    <w:rsid w:val="008128B2"/>
    <w:rsid w:val="00817CA8"/>
    <w:rsid w:val="00830D38"/>
    <w:rsid w:val="00833F21"/>
    <w:rsid w:val="0088166C"/>
    <w:rsid w:val="00882B38"/>
    <w:rsid w:val="008C473E"/>
    <w:rsid w:val="008E5950"/>
    <w:rsid w:val="009004FF"/>
    <w:rsid w:val="0091435C"/>
    <w:rsid w:val="009216D3"/>
    <w:rsid w:val="009453AF"/>
    <w:rsid w:val="00987023"/>
    <w:rsid w:val="009C3EA3"/>
    <w:rsid w:val="009C40B6"/>
    <w:rsid w:val="009D684E"/>
    <w:rsid w:val="00A001F3"/>
    <w:rsid w:val="00A04040"/>
    <w:rsid w:val="00A742AC"/>
    <w:rsid w:val="00A92D82"/>
    <w:rsid w:val="00AA0E37"/>
    <w:rsid w:val="00AB18FB"/>
    <w:rsid w:val="00AB3B1F"/>
    <w:rsid w:val="00AB6E62"/>
    <w:rsid w:val="00AE2535"/>
    <w:rsid w:val="00AE7826"/>
    <w:rsid w:val="00B051C7"/>
    <w:rsid w:val="00B150D9"/>
    <w:rsid w:val="00B2122B"/>
    <w:rsid w:val="00B3043D"/>
    <w:rsid w:val="00B57FDA"/>
    <w:rsid w:val="00B6234A"/>
    <w:rsid w:val="00B65880"/>
    <w:rsid w:val="00BA6181"/>
    <w:rsid w:val="00BC7CA4"/>
    <w:rsid w:val="00BE0F48"/>
    <w:rsid w:val="00C11278"/>
    <w:rsid w:val="00C31F83"/>
    <w:rsid w:val="00C82BE7"/>
    <w:rsid w:val="00C95653"/>
    <w:rsid w:val="00CA4F51"/>
    <w:rsid w:val="00D17CB0"/>
    <w:rsid w:val="00D21C2D"/>
    <w:rsid w:val="00D3103D"/>
    <w:rsid w:val="00D60A40"/>
    <w:rsid w:val="00D65AA8"/>
    <w:rsid w:val="00D6680C"/>
    <w:rsid w:val="00D67D65"/>
    <w:rsid w:val="00D73BFC"/>
    <w:rsid w:val="00D74E5E"/>
    <w:rsid w:val="00D75CE9"/>
    <w:rsid w:val="00D93318"/>
    <w:rsid w:val="00DA1EDC"/>
    <w:rsid w:val="00DA3105"/>
    <w:rsid w:val="00E73B4B"/>
    <w:rsid w:val="00E929D5"/>
    <w:rsid w:val="00EB5E09"/>
    <w:rsid w:val="00EC02F7"/>
    <w:rsid w:val="00EE022F"/>
    <w:rsid w:val="00EE689C"/>
    <w:rsid w:val="00EF09AD"/>
    <w:rsid w:val="00F23BB5"/>
    <w:rsid w:val="00F26E5B"/>
    <w:rsid w:val="00F36631"/>
    <w:rsid w:val="00F4340E"/>
    <w:rsid w:val="00F468B8"/>
    <w:rsid w:val="00F64439"/>
    <w:rsid w:val="00F96084"/>
    <w:rsid w:val="00F9623E"/>
    <w:rsid w:val="00FC055A"/>
    <w:rsid w:val="00FD3C9A"/>
    <w:rsid w:val="0327F08B"/>
    <w:rsid w:val="092C7D17"/>
    <w:rsid w:val="0A83642F"/>
    <w:rsid w:val="0CC3A0C4"/>
    <w:rsid w:val="0D3999CC"/>
    <w:rsid w:val="0EB8CA78"/>
    <w:rsid w:val="1539A231"/>
    <w:rsid w:val="18AFAE1D"/>
    <w:rsid w:val="19AF59AA"/>
    <w:rsid w:val="1BDC0E21"/>
    <w:rsid w:val="1D595384"/>
    <w:rsid w:val="1E580792"/>
    <w:rsid w:val="1EE3EC6B"/>
    <w:rsid w:val="1EF523E5"/>
    <w:rsid w:val="27667377"/>
    <w:rsid w:val="289C062B"/>
    <w:rsid w:val="2A37D68C"/>
    <w:rsid w:val="2B459062"/>
    <w:rsid w:val="2D91A5F3"/>
    <w:rsid w:val="2E7ACE0C"/>
    <w:rsid w:val="2F17AEE3"/>
    <w:rsid w:val="3446FA50"/>
    <w:rsid w:val="34605483"/>
    <w:rsid w:val="357CA9EF"/>
    <w:rsid w:val="368A8FCB"/>
    <w:rsid w:val="376B5C6A"/>
    <w:rsid w:val="3CC4654D"/>
    <w:rsid w:val="3D6A8998"/>
    <w:rsid w:val="41123EB0"/>
    <w:rsid w:val="41A879CF"/>
    <w:rsid w:val="41D0801E"/>
    <w:rsid w:val="41DB9E6F"/>
    <w:rsid w:val="43729B4B"/>
    <w:rsid w:val="4375F740"/>
    <w:rsid w:val="43C02B4C"/>
    <w:rsid w:val="45E5AFD3"/>
    <w:rsid w:val="46733519"/>
    <w:rsid w:val="469BFEE8"/>
    <w:rsid w:val="480F057A"/>
    <w:rsid w:val="48A3D440"/>
    <w:rsid w:val="4D1E30B1"/>
    <w:rsid w:val="4E7E46FE"/>
    <w:rsid w:val="4ECB5C4E"/>
    <w:rsid w:val="502ABABE"/>
    <w:rsid w:val="5080550C"/>
    <w:rsid w:val="5202FD10"/>
    <w:rsid w:val="53625B80"/>
    <w:rsid w:val="539ECD71"/>
    <w:rsid w:val="54BA6F90"/>
    <w:rsid w:val="54ED8882"/>
    <w:rsid w:val="54FB4AFE"/>
    <w:rsid w:val="5594266F"/>
    <w:rsid w:val="5954A38D"/>
    <w:rsid w:val="5B1AFA45"/>
    <w:rsid w:val="5D7A3618"/>
    <w:rsid w:val="62B86BED"/>
    <w:rsid w:val="62D071DC"/>
    <w:rsid w:val="63DE2B9E"/>
    <w:rsid w:val="649356B2"/>
    <w:rsid w:val="6819A4B2"/>
    <w:rsid w:val="6A028CF4"/>
    <w:rsid w:val="6A263690"/>
    <w:rsid w:val="6BBA97AD"/>
    <w:rsid w:val="6BC7F0A6"/>
    <w:rsid w:val="6C16135C"/>
    <w:rsid w:val="6D3CF4B3"/>
    <w:rsid w:val="6DD0306A"/>
    <w:rsid w:val="6E59E60C"/>
    <w:rsid w:val="7237322A"/>
    <w:rsid w:val="728E6AA7"/>
    <w:rsid w:val="75A8D865"/>
    <w:rsid w:val="777712B0"/>
    <w:rsid w:val="7811D6BE"/>
    <w:rsid w:val="7959392C"/>
    <w:rsid w:val="7AA2018A"/>
    <w:rsid w:val="7C527159"/>
    <w:rsid w:val="7D3E5B21"/>
    <w:rsid w:val="7DEE41BA"/>
    <w:rsid w:val="7F3B9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3176BBF1"/>
  <w15:docId w15:val="{8AB1EE99-BC71-4FAE-AE15-F6D33D70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69D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369D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B05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369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B05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7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D65"/>
  </w:style>
  <w:style w:type="paragraph" w:styleId="Footer">
    <w:name w:val="footer"/>
    <w:basedOn w:val="Normal"/>
    <w:link w:val="FooterChar"/>
    <w:uiPriority w:val="99"/>
    <w:unhideWhenUsed/>
    <w:rsid w:val="00D67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D65"/>
  </w:style>
  <w:style w:type="paragraph" w:styleId="BalloonText">
    <w:name w:val="Balloon Text"/>
    <w:basedOn w:val="Normal"/>
    <w:link w:val="BalloonTextChar"/>
    <w:uiPriority w:val="99"/>
    <w:semiHidden/>
    <w:unhideWhenUsed/>
    <w:rsid w:val="00D6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D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3B4B"/>
    <w:rPr>
      <w:color w:val="0000FF" w:themeColor="hyperlink"/>
      <w:u w:val="single"/>
    </w:rPr>
  </w:style>
  <w:style w:type="paragraph" w:customStyle="1" w:styleId="Default">
    <w:name w:val="Default"/>
    <w:rsid w:val="00614C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14C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369D"/>
    <w:rPr>
      <w:rFonts w:ascii="Arial" w:eastAsiaTheme="majorEastAsia" w:hAnsi="Arial" w:cstheme="majorBidi"/>
      <w:b/>
      <w:bCs/>
      <w:color w:val="00B05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B369D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="Century Gothic" w:eastAsiaTheme="majorEastAsia" w:hAnsi="Century Gothic" w:cstheme="majorBidi"/>
      <w:color w:val="000000" w:themeColor="text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369D"/>
    <w:rPr>
      <w:rFonts w:ascii="Century Gothic" w:eastAsiaTheme="majorEastAsia" w:hAnsi="Century Gothic" w:cstheme="majorBidi"/>
      <w:color w:val="000000" w:themeColor="text1"/>
      <w:spacing w:val="5"/>
      <w:kern w:val="28"/>
      <w:sz w:val="40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369D"/>
    <w:rPr>
      <w:rFonts w:ascii="Arial" w:eastAsiaTheme="majorEastAsia" w:hAnsi="Arial" w:cstheme="majorBidi"/>
      <w:b/>
      <w:bCs/>
      <w:color w:val="00B050"/>
      <w:sz w:val="24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369D"/>
    <w:pPr>
      <w:numPr>
        <w:ilvl w:val="1"/>
      </w:numPr>
    </w:pPr>
    <w:rPr>
      <w:rFonts w:ascii="Century Gothic" w:eastAsiaTheme="majorEastAsia" w:hAnsi="Century Gothic" w:cstheme="majorBidi"/>
      <w:b/>
      <w:i/>
      <w:iCs/>
      <w:color w:val="404040" w:themeColor="text1" w:themeTint="BF"/>
      <w:spacing w:val="15"/>
      <w:sz w:val="1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369D"/>
    <w:rPr>
      <w:rFonts w:ascii="Century Gothic" w:eastAsiaTheme="majorEastAsia" w:hAnsi="Century Gothic" w:cstheme="majorBidi"/>
      <w:b/>
      <w:i/>
      <w:iCs/>
      <w:color w:val="404040" w:themeColor="text1" w:themeTint="BF"/>
      <w:spacing w:val="15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4B369D"/>
    <w:rPr>
      <w:rFonts w:ascii="Century Gothic" w:hAnsi="Century Gothic"/>
      <w:i/>
      <w:iCs/>
      <w:color w:val="808080" w:themeColor="text1" w:themeTint="7F"/>
      <w:sz w:val="18"/>
    </w:rPr>
  </w:style>
  <w:style w:type="character" w:styleId="Emphasis">
    <w:name w:val="Emphasis"/>
    <w:basedOn w:val="DefaultParagraphFont"/>
    <w:uiPriority w:val="20"/>
    <w:qFormat/>
    <w:rsid w:val="004B369D"/>
    <w:rPr>
      <w:rFonts w:ascii="Century Gothic" w:hAnsi="Century Gothic"/>
      <w:i/>
      <w:iCs/>
    </w:rPr>
  </w:style>
  <w:style w:type="paragraph" w:styleId="BodyText">
    <w:name w:val="Body Text"/>
    <w:basedOn w:val="Normal"/>
    <w:link w:val="BodyTextChar"/>
    <w:rsid w:val="00FD3C9A"/>
    <w:pPr>
      <w:spacing w:after="0" w:line="240" w:lineRule="auto"/>
      <w:jc w:val="both"/>
    </w:pPr>
    <w:rPr>
      <w:rFonts w:ascii="Weidemann Book" w:eastAsia="Times New Roman" w:hAnsi="Weidemann Book" w:cs="Times New Roman"/>
      <w:sz w:val="24"/>
      <w:szCs w:val="20"/>
      <w:lang w:val="de-DE" w:eastAsia="de-DE"/>
    </w:rPr>
  </w:style>
  <w:style w:type="character" w:customStyle="1" w:styleId="BodyTextChar">
    <w:name w:val="Body Text Char"/>
    <w:basedOn w:val="DefaultParagraphFont"/>
    <w:link w:val="BodyText"/>
    <w:rsid w:val="00FD3C9A"/>
    <w:rPr>
      <w:rFonts w:ascii="Weidemann Book" w:eastAsia="Times New Roman" w:hAnsi="Weidemann Book" w:cs="Times New Roman"/>
      <w:sz w:val="24"/>
      <w:szCs w:val="20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320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20A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20A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0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0A4"/>
    <w:rPr>
      <w:rFonts w:ascii="Arial" w:hAnsi="Arial"/>
      <w:b/>
      <w:bCs/>
      <w:sz w:val="20"/>
      <w:szCs w:val="20"/>
    </w:rPr>
  </w:style>
  <w:style w:type="paragraph" w:styleId="NoSpacing">
    <w:name w:val="No Spacing"/>
    <w:uiPriority w:val="1"/>
    <w:qFormat/>
    <w:rsid w:val="006002D5"/>
    <w:pPr>
      <w:spacing w:after="0" w:line="240" w:lineRule="auto"/>
    </w:pPr>
    <w:rPr>
      <w:rFonts w:ascii="Arial" w:hAnsi="Arial"/>
      <w:lang w:val="en-US"/>
    </w:rPr>
  </w:style>
  <w:style w:type="table" w:styleId="TableGrid">
    <w:name w:val="Table Grid"/>
    <w:basedOn w:val="TableNormal"/>
    <w:uiPriority w:val="39"/>
    <w:rsid w:val="006002D5"/>
    <w:pPr>
      <w:spacing w:after="0" w:line="240" w:lineRule="auto"/>
    </w:pPr>
    <w:rPr>
      <w:rFonts w:ascii="Arial" w:hAnsi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00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002D5"/>
  </w:style>
  <w:style w:type="character" w:customStyle="1" w:styleId="eop">
    <w:name w:val="eop"/>
    <w:basedOn w:val="DefaultParagraphFont"/>
    <w:rsid w:val="00600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08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R@interholco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kGaincko\Downloads\AVIS%20DE%20POST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e5ab420-efe3-4342-a979-f6f8f1aa4793">
      <UserInfo>
        <DisplayName>Ulrich Grauert</DisplayName>
        <AccountId>12</AccountId>
        <AccountType/>
      </UserInfo>
      <UserInfo>
        <DisplayName>Tom Van Loon</DisplayName>
        <AccountId>29</AccountId>
        <AccountType/>
      </UserInfo>
      <UserInfo>
        <DisplayName>Christophe Janssen</DisplayName>
        <AccountId>16</AccountId>
        <AccountType/>
      </UserInfo>
      <UserInfo>
        <DisplayName>Vivian Charrière</DisplayName>
        <AccountId>10</AccountId>
        <AccountType/>
      </UserInfo>
      <UserInfo>
        <DisplayName>Patrick Gaincko</DisplayName>
        <AccountId>13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D52A56510A1124091B6CE49493A1574" ma:contentTypeVersion="6" ma:contentTypeDescription="Ein neues Dokument erstellen." ma:contentTypeScope="" ma:versionID="a67e64ce6ca8cbb7bf5fa958b5a35715">
  <xsd:schema xmlns:xsd="http://www.w3.org/2001/XMLSchema" xmlns:xs="http://www.w3.org/2001/XMLSchema" xmlns:p="http://schemas.microsoft.com/office/2006/metadata/properties" xmlns:ns2="6206e53d-78f9-45f5-9636-a62321d6f0a6" xmlns:ns3="0e5ab420-efe3-4342-a979-f6f8f1aa4793" targetNamespace="http://schemas.microsoft.com/office/2006/metadata/properties" ma:root="true" ma:fieldsID="a675c0abc4e902fea6d207c72bf91a43" ns2:_="" ns3:_="">
    <xsd:import namespace="6206e53d-78f9-45f5-9636-a62321d6f0a6"/>
    <xsd:import namespace="0e5ab420-efe3-4342-a979-f6f8f1aa47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6e53d-78f9-45f5-9636-a62321d6f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ab420-efe3-4342-a979-f6f8f1aa479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FB8F3D-62C3-4735-82CC-44E8569B07C7}">
  <ds:schemaRefs>
    <ds:schemaRef ds:uri="http://schemas.microsoft.com/office/2006/metadata/properties"/>
    <ds:schemaRef ds:uri="http://schemas.microsoft.com/office/infopath/2007/PartnerControls"/>
    <ds:schemaRef ds:uri="0e5ab420-efe3-4342-a979-f6f8f1aa4793"/>
  </ds:schemaRefs>
</ds:datastoreItem>
</file>

<file path=customXml/itemProps2.xml><?xml version="1.0" encoding="utf-8"?>
<ds:datastoreItem xmlns:ds="http://schemas.openxmlformats.org/officeDocument/2006/customXml" ds:itemID="{DBE6D0E0-C76E-4B7A-8A17-069C15B4C4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BF1976-C515-4DFF-9E54-5111DA82DA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8C24AB-CE01-4BF8-9627-D3BD3969F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6e53d-78f9-45f5-9636-a62321d6f0a6"/>
    <ds:schemaRef ds:uri="0e5ab420-efe3-4342-a979-f6f8f1aa47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POSTE</Template>
  <TotalTime>0</TotalTime>
  <Pages>4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Patrick Gaincko</dc:creator>
  <cp:lastModifiedBy>Patrick Gaincko</cp:lastModifiedBy>
  <cp:revision>16</cp:revision>
  <cp:lastPrinted>2021-11-06T17:30:00Z</cp:lastPrinted>
  <dcterms:created xsi:type="dcterms:W3CDTF">2021-10-20T12:44:00Z</dcterms:created>
  <dcterms:modified xsi:type="dcterms:W3CDTF">2021-11-06T17:31:00Z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0x0101009D52A56510A1124091B6CE49493A1574</vt:lpwstr>
  </property>
</Properties>
</file>