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EastAsia" w:hAnsiTheme="minorHAnsi" w:cstheme="minorBidi"/>
          <w:b w:val="0"/>
          <w:color w:val="auto"/>
          <w:sz w:val="22"/>
          <w:szCs w:val="24"/>
          <w14:textFill>
            <w14:solidFill>
              <w14:srgbClr w14:val="000000"/>
            </w14:solidFill>
          </w14:textFill>
        </w:rPr>
        <w:id w:val="-1296444799"/>
        <w:docPartObj>
          <w:docPartGallery w:val="Cover Pages"/>
          <w:docPartUnique/>
        </w:docPartObj>
      </w:sdtPr>
      <w:sdtEndPr>
        <w:rPr>
          <w:color w:val="000000"/>
        </w:rPr>
      </w:sdtEndPr>
      <w:sdtContent>
        <w:p w14:paraId="402FBF2C" w14:textId="49773B00" w:rsidR="00F34CB1" w:rsidRPr="003C2368" w:rsidRDefault="00333E6A" w:rsidP="00450D4D">
          <w:pPr>
            <w:pStyle w:val="Titre"/>
            <w:framePr w:wrap="around" w:x="2880" w:y="2068"/>
            <w:rPr>
              <w:rStyle w:val="Titre3Car"/>
              <w:sz w:val="40"/>
              <w:szCs w:val="40"/>
            </w:rPr>
          </w:pPr>
          <w:r w:rsidRPr="00525720">
            <w:rPr>
              <w:rStyle w:val="Titre3Car"/>
              <w:b/>
              <w:color w:val="F38230"/>
              <w:sz w:val="40"/>
              <w:szCs w:val="40"/>
              <w14:textFill>
                <w14:solidFill>
                  <w14:srgbClr w14:val="F38230"/>
                </w14:solidFill>
              </w14:textFill>
            </w:rPr>
            <w:t>20ème Session Annuelle</w:t>
          </w:r>
        </w:p>
        <w:p w14:paraId="6B11A010" w14:textId="77777777" w:rsidR="00F74433" w:rsidRDefault="00F74433" w:rsidP="003C2368">
          <w:pPr>
            <w:ind w:left="0"/>
          </w:pPr>
        </w:p>
        <w:p w14:paraId="2CDCD7E8" w14:textId="77777777" w:rsidR="00F74433" w:rsidRDefault="00F74433" w:rsidP="003C2368">
          <w:pPr>
            <w:ind w:left="0"/>
          </w:pPr>
        </w:p>
        <w:p w14:paraId="766F072E" w14:textId="77777777" w:rsidR="00F74433" w:rsidRDefault="00F74433" w:rsidP="0065662D">
          <w:pPr>
            <w:ind w:left="0"/>
          </w:pPr>
        </w:p>
        <w:p w14:paraId="41CBEE49" w14:textId="77777777" w:rsidR="00525720" w:rsidRDefault="00F74433" w:rsidP="0065662D">
          <w:pPr>
            <w:pStyle w:val="Titre3"/>
            <w:jc w:val="center"/>
            <w:rPr>
              <w:sz w:val="32"/>
              <w:szCs w:val="32"/>
            </w:rPr>
          </w:pPr>
          <w:r w:rsidRPr="00525720">
            <w:rPr>
              <w:sz w:val="32"/>
              <w:szCs w:val="32"/>
            </w:rPr>
            <w:t>Candidature session annuelle</w:t>
          </w:r>
        </w:p>
        <w:p w14:paraId="68C13A50" w14:textId="57F79271" w:rsidR="00F40656" w:rsidRDefault="00F74433" w:rsidP="001A6234">
          <w:pPr>
            <w:pStyle w:val="Titre3"/>
            <w:jc w:val="center"/>
            <w:rPr>
              <w:sz w:val="32"/>
              <w:szCs w:val="32"/>
            </w:rPr>
          </w:pPr>
          <w:r w:rsidRPr="00525720">
            <w:rPr>
              <w:sz w:val="32"/>
              <w:szCs w:val="32"/>
            </w:rPr>
            <w:t>(</w:t>
          </w:r>
          <w:r w:rsidR="00F40656" w:rsidRPr="00525720">
            <w:rPr>
              <w:sz w:val="32"/>
              <w:szCs w:val="32"/>
            </w:rPr>
            <w:t>2019-2020)</w:t>
          </w:r>
        </w:p>
        <w:p w14:paraId="558E539C" w14:textId="35F7BF51" w:rsidR="0038769D" w:rsidRDefault="0038769D" w:rsidP="0038769D"/>
        <w:p w14:paraId="041419F7" w14:textId="4FB9D06B" w:rsidR="0038769D" w:rsidRPr="0038769D" w:rsidRDefault="0038769D" w:rsidP="0038769D">
          <w:r>
            <w:rPr>
              <w:noProof/>
            </w:rPr>
            <mc:AlternateContent>
              <mc:Choice Requires="wps">
                <w:drawing>
                  <wp:anchor distT="0" distB="0" distL="114300" distR="114300" simplePos="0" relativeHeight="251658240" behindDoc="0" locked="0" layoutInCell="1" allowOverlap="1" wp14:anchorId="68B72BB5" wp14:editId="5E5835AD">
                    <wp:simplePos x="0" y="0"/>
                    <wp:positionH relativeFrom="margin">
                      <wp:posOffset>4458970</wp:posOffset>
                    </wp:positionH>
                    <wp:positionV relativeFrom="paragraph">
                      <wp:posOffset>8255</wp:posOffset>
                    </wp:positionV>
                    <wp:extent cx="1321435" cy="1339850"/>
                    <wp:effectExtent l="0" t="0" r="1206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339850"/>
                            </a:xfrm>
                            <a:prstGeom prst="rect">
                              <a:avLst/>
                            </a:prstGeom>
                            <a:solidFill>
                              <a:srgbClr val="FFFFFF"/>
                            </a:solidFill>
                            <a:ln w="9525">
                              <a:solidFill>
                                <a:srgbClr val="000000"/>
                              </a:solidFill>
                              <a:miter lim="800000"/>
                              <a:headEnd/>
                              <a:tailEnd/>
                            </a:ln>
                          </wps:spPr>
                          <wps:txbx>
                            <w:txbxContent>
                              <w:p w14:paraId="7BBB064A" w14:textId="77777777" w:rsidR="0038769D" w:rsidRDefault="0038769D" w:rsidP="0038769D">
                                <w:pPr>
                                  <w:jc w:val="center"/>
                                </w:pPr>
                              </w:p>
                              <w:p w14:paraId="38C83704" w14:textId="77777777" w:rsidR="0038769D" w:rsidRDefault="0038769D" w:rsidP="0038769D">
                                <w:pPr>
                                  <w:jc w:val="center"/>
                                </w:pPr>
                              </w:p>
                              <w:p w14:paraId="00E1B58F" w14:textId="50ED404A" w:rsidR="0038769D" w:rsidRPr="00450D4D" w:rsidRDefault="0038769D" w:rsidP="0038769D">
                                <w:pPr>
                                  <w:jc w:val="center"/>
                                </w:pPr>
                                <w:r w:rsidRPr="00450D4D">
                                  <w:t>Insérer une photo numérisée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72BB5" id="_x0000_t202" coordsize="21600,21600" o:spt="202" path="m,l,21600r21600,l21600,xe">
                    <v:stroke joinstyle="miter"/>
                    <v:path gradientshapeok="t" o:connecttype="rect"/>
                  </v:shapetype>
                  <v:shape id="Zone de texte 2" o:spid="_x0000_s1026" type="#_x0000_t202" style="position:absolute;left:0;text-align:left;margin-left:351.1pt;margin-top:.65pt;width:104.05pt;height:1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">
                    <v:textbox>
                      <w:txbxContent>
                        <w:p w14:paraId="7BBB064A" w14:textId="77777777" w:rsidR="0038769D" w:rsidRDefault="0038769D" w:rsidP="0038769D">
                          <w:pPr>
                            <w:jc w:val="center"/>
                          </w:pPr>
                        </w:p>
                        <w:p w14:paraId="38C83704" w14:textId="77777777" w:rsidR="0038769D" w:rsidRDefault="0038769D" w:rsidP="0038769D">
                          <w:pPr>
                            <w:jc w:val="center"/>
                          </w:pPr>
                        </w:p>
                        <w:p w14:paraId="00E1B58F" w14:textId="50ED404A" w:rsidR="0038769D" w:rsidRPr="00450D4D" w:rsidRDefault="0038769D" w:rsidP="0038769D">
                          <w:pPr>
                            <w:jc w:val="center"/>
                          </w:pPr>
                          <w:r w:rsidRPr="00450D4D">
                            <w:t>Insérer une photo numérisée</w:t>
                          </w:r>
                        </w:p>
                      </w:txbxContent>
                    </v:textbox>
                    <w10:wrap type="square" anchorx="margin"/>
                  </v:shape>
                </w:pict>
              </mc:Fallback>
            </mc:AlternateContent>
          </w:r>
        </w:p>
        <w:p w14:paraId="21172BC1" w14:textId="02C5E801" w:rsidR="00F40656" w:rsidRDefault="00F40656" w:rsidP="00F40656"/>
        <w:p w14:paraId="6C7D5EF1" w14:textId="6D3BC072" w:rsidR="009C2C1C" w:rsidRDefault="009C2C1C" w:rsidP="00F40656"/>
        <w:p w14:paraId="6297B687" w14:textId="524A3B45" w:rsidR="009C2C1C" w:rsidRDefault="009C2C1C" w:rsidP="00F40656"/>
        <w:p w14:paraId="13EEB68B" w14:textId="47DDB1A9" w:rsidR="009C2C1C" w:rsidRDefault="009C2C1C" w:rsidP="00F40656"/>
        <w:p w14:paraId="1EF57EF5" w14:textId="4B143952" w:rsidR="009C2C1C" w:rsidRDefault="009C2C1C" w:rsidP="00F40656"/>
        <w:p w14:paraId="61E7E118" w14:textId="17B33B8D" w:rsidR="009C2C1C" w:rsidRDefault="009C2C1C" w:rsidP="00F40656"/>
        <w:p w14:paraId="106B9A41" w14:textId="77777777" w:rsidR="0038769D" w:rsidRDefault="0038769D" w:rsidP="00865AFE">
          <w:pPr>
            <w:ind w:left="0"/>
          </w:pPr>
        </w:p>
        <w:p w14:paraId="4BC619DB" w14:textId="6E3EF451" w:rsidR="00615639" w:rsidRPr="00615639" w:rsidRDefault="00F40656" w:rsidP="00615639">
          <w:pPr>
            <w:pStyle w:val="Titre2"/>
          </w:pPr>
          <w:bookmarkStart w:id="1" w:name="_Hlk2070831"/>
          <w:r>
            <w:t>PARTIE 1 : MOTIVATION</w:t>
          </w:r>
        </w:p>
        <w:bookmarkEnd w:id="1"/>
        <w:p w14:paraId="4460795B" w14:textId="77777777" w:rsidR="00615639" w:rsidRDefault="00615639" w:rsidP="00615639">
          <w:pPr>
            <w:rPr>
              <w:b/>
            </w:rPr>
          </w:pPr>
        </w:p>
        <w:p w14:paraId="09A9B474" w14:textId="691D1E72" w:rsidR="00736C1A" w:rsidRPr="00615639" w:rsidRDefault="00615639" w:rsidP="00736C1A">
          <w:pPr>
            <w:rPr>
              <w:b/>
            </w:rPr>
          </w:pPr>
          <w:r w:rsidRPr="00615639">
            <w:rPr>
              <w:b/>
            </w:rPr>
            <w:t>Nom</w:t>
          </w:r>
        </w:p>
        <w:p w14:paraId="1203B994" w14:textId="77777777" w:rsidR="008E3DE9" w:rsidRDefault="008E3DE9" w:rsidP="00615639">
          <w:pPr>
            <w:rPr>
              <w:b/>
            </w:rPr>
          </w:pPr>
          <w:bookmarkStart w:id="2" w:name="_Hlk2070235"/>
        </w:p>
        <w:p w14:paraId="29922987" w14:textId="5EA8EFC8" w:rsidR="00615639" w:rsidRPr="00615639" w:rsidRDefault="008E3DE9" w:rsidP="00615639">
          <w:pPr>
            <w:rPr>
              <w:b/>
            </w:rPr>
          </w:pPr>
          <w:r>
            <w:rPr>
              <w:b/>
            </w:rPr>
            <w:t>………………………………………………………………………………………………….</w:t>
          </w:r>
        </w:p>
        <w:bookmarkEnd w:id="2"/>
        <w:p w14:paraId="674FEE6A" w14:textId="77777777" w:rsidR="00615639" w:rsidRPr="00615639" w:rsidRDefault="00615639" w:rsidP="00615639">
          <w:pPr>
            <w:rPr>
              <w:b/>
            </w:rPr>
          </w:pPr>
        </w:p>
        <w:p w14:paraId="007A5891" w14:textId="77777777" w:rsidR="00615639" w:rsidRPr="00615639" w:rsidRDefault="00615639" w:rsidP="00615639">
          <w:pPr>
            <w:rPr>
              <w:b/>
            </w:rPr>
          </w:pPr>
          <w:r w:rsidRPr="00615639">
            <w:rPr>
              <w:b/>
            </w:rPr>
            <w:t>Prénom</w:t>
          </w:r>
        </w:p>
        <w:p w14:paraId="70A4500C" w14:textId="77777777" w:rsidR="00615639" w:rsidRPr="00615639" w:rsidRDefault="00615639" w:rsidP="00615639">
          <w:pPr>
            <w:rPr>
              <w:b/>
            </w:rPr>
          </w:pPr>
        </w:p>
        <w:p w14:paraId="6A9FBDFD" w14:textId="552B7C43" w:rsidR="00615639" w:rsidRPr="00615639" w:rsidRDefault="008E3DE9" w:rsidP="00615639">
          <w:r w:rsidRPr="00767545">
            <w:t>…………………………………………………………………………………………………</w:t>
          </w:r>
          <w:r w:rsidR="00767545">
            <w:t>……………………………</w:t>
          </w:r>
        </w:p>
        <w:p w14:paraId="12581B4A" w14:textId="77777777" w:rsidR="008E3DE9" w:rsidRDefault="008E3DE9" w:rsidP="00615639">
          <w:pPr>
            <w:rPr>
              <w:b/>
            </w:rPr>
          </w:pPr>
        </w:p>
        <w:p w14:paraId="0D48925E" w14:textId="09345CBD" w:rsidR="00615639" w:rsidRDefault="00615639" w:rsidP="00615639">
          <w:pPr>
            <w:rPr>
              <w:b/>
            </w:rPr>
          </w:pPr>
          <w:r w:rsidRPr="00615639">
            <w:rPr>
              <w:b/>
            </w:rPr>
            <w:t xml:space="preserve">Fonction </w:t>
          </w:r>
          <w:r>
            <w:rPr>
              <w:b/>
            </w:rPr>
            <w:t>(</w:t>
          </w:r>
          <w:r w:rsidRPr="00615639">
            <w:rPr>
              <w:b/>
            </w:rPr>
            <w:t>en français et en anglais</w:t>
          </w:r>
          <w:r>
            <w:rPr>
              <w:b/>
            </w:rPr>
            <w:t>)</w:t>
          </w:r>
        </w:p>
        <w:p w14:paraId="38D66F24" w14:textId="77777777" w:rsidR="008E3DE9" w:rsidRPr="00615639" w:rsidRDefault="008E3DE9" w:rsidP="00615639"/>
        <w:p w14:paraId="3423D280" w14:textId="0B4DBE89" w:rsidR="00615639" w:rsidRPr="00615639" w:rsidRDefault="008E3DE9" w:rsidP="00615639">
          <w:r w:rsidRPr="00767545">
            <w:t>…………………………………………………………………………………………………</w:t>
          </w:r>
          <w:r w:rsidR="00767545">
            <w:t>……………………………</w:t>
          </w:r>
        </w:p>
        <w:p w14:paraId="5D4F54BC" w14:textId="77777777" w:rsidR="00615639" w:rsidRPr="00615639" w:rsidRDefault="00615639" w:rsidP="00615639">
          <w:pPr>
            <w:rPr>
              <w:b/>
            </w:rPr>
          </w:pPr>
        </w:p>
        <w:p w14:paraId="4772A124" w14:textId="15727F90" w:rsidR="00615639" w:rsidRDefault="00615639" w:rsidP="00615639">
          <w:pPr>
            <w:rPr>
              <w:b/>
            </w:rPr>
          </w:pPr>
          <w:r w:rsidRPr="00615639">
            <w:rPr>
              <w:b/>
            </w:rPr>
            <w:t>Organisme / Entreprise</w:t>
          </w:r>
          <w:r>
            <w:rPr>
              <w:b/>
            </w:rPr>
            <w:t xml:space="preserve"> (en français et en anglais)</w:t>
          </w:r>
        </w:p>
        <w:p w14:paraId="649475BA" w14:textId="77777777" w:rsidR="008E3DE9" w:rsidRPr="00615639" w:rsidRDefault="008E3DE9" w:rsidP="00615639">
          <w:pPr>
            <w:rPr>
              <w:b/>
            </w:rPr>
          </w:pPr>
        </w:p>
        <w:p w14:paraId="139CAAB0" w14:textId="7AFB11E0" w:rsidR="00615639" w:rsidRPr="00615639" w:rsidRDefault="008E3DE9" w:rsidP="00615639">
          <w:r w:rsidRPr="00767545">
            <w:t>…………………………………………………………………………………………………</w:t>
          </w:r>
          <w:r w:rsidR="00767545">
            <w:t>……………………………</w:t>
          </w:r>
        </w:p>
        <w:p w14:paraId="7C4CD5C9" w14:textId="77777777" w:rsidR="00615639" w:rsidRPr="00615639" w:rsidRDefault="00615639" w:rsidP="00615639">
          <w:pPr>
            <w:rPr>
              <w:b/>
            </w:rPr>
          </w:pPr>
        </w:p>
        <w:p w14:paraId="3946A78E" w14:textId="5BBC7F60" w:rsidR="00615639" w:rsidRDefault="00615639" w:rsidP="00767545">
          <w:pPr>
            <w:ind w:left="0"/>
          </w:pPr>
        </w:p>
        <w:p w14:paraId="696F7E0F" w14:textId="77777777" w:rsidR="003879EE" w:rsidRPr="00615639" w:rsidRDefault="003879EE" w:rsidP="00767545">
          <w:pPr>
            <w:ind w:left="0"/>
          </w:pPr>
        </w:p>
        <w:p w14:paraId="268F0EFD" w14:textId="77777777" w:rsidR="009D29C7" w:rsidRPr="009D29C7" w:rsidRDefault="009D29C7" w:rsidP="009D29C7">
          <w:pPr>
            <w:pStyle w:val="Puceniveau1"/>
          </w:pPr>
          <w:r w:rsidRPr="009D29C7">
            <w:t>Merci de joindre un CV à ce dossier</w:t>
          </w:r>
        </w:p>
        <w:p w14:paraId="17861A82" w14:textId="77777777" w:rsidR="009D29C7" w:rsidRDefault="009D29C7" w:rsidP="009D29C7">
          <w:pPr>
            <w:pStyle w:val="Puceniveau1"/>
            <w:numPr>
              <w:ilvl w:val="0"/>
              <w:numId w:val="0"/>
            </w:numPr>
            <w:ind w:left="709"/>
          </w:pPr>
        </w:p>
        <w:p w14:paraId="12A60DB5" w14:textId="33A460FA" w:rsidR="00767545" w:rsidRDefault="00615639" w:rsidP="009D29C7">
          <w:pPr>
            <w:pStyle w:val="Puceniveau1"/>
          </w:pPr>
          <w:r w:rsidRPr="00615639">
            <w:t>Une première sélection des candidatures sur dossier se fera au regard du CV et des réponses données ci-dessous</w:t>
          </w:r>
        </w:p>
        <w:p w14:paraId="0039F050" w14:textId="77777777" w:rsidR="00767545" w:rsidRDefault="00767545" w:rsidP="00767545">
          <w:pPr>
            <w:pStyle w:val="Paragraphedeliste"/>
          </w:pPr>
        </w:p>
        <w:p w14:paraId="6E32DA82" w14:textId="77777777" w:rsidR="00111DDD" w:rsidRDefault="00111DDD" w:rsidP="00111DDD">
          <w:pPr>
            <w:pStyle w:val="Puceniveau1"/>
            <w:numPr>
              <w:ilvl w:val="0"/>
              <w:numId w:val="0"/>
            </w:numPr>
            <w:ind w:left="709"/>
            <w:jc w:val="center"/>
            <w:rPr>
              <w:b/>
              <w:color w:val="FF0000"/>
            </w:rPr>
          </w:pPr>
        </w:p>
        <w:p w14:paraId="51C23BBC" w14:textId="0E089C45" w:rsidR="00615639" w:rsidRPr="009D29C7" w:rsidRDefault="00111DDD" w:rsidP="00111DDD">
          <w:pPr>
            <w:pStyle w:val="Puceniveau1"/>
            <w:numPr>
              <w:ilvl w:val="0"/>
              <w:numId w:val="0"/>
            </w:numPr>
            <w:ind w:left="709"/>
            <w:jc w:val="center"/>
            <w:rPr>
              <w:b/>
              <w:color w:val="FF0000"/>
            </w:rPr>
          </w:pPr>
          <w:r>
            <w:rPr>
              <w:b/>
              <w:color w:val="FF0000"/>
            </w:rPr>
            <w:t>TOUT DOSSIER INCOMPLET NE SERA PAS TRAITE</w:t>
          </w:r>
        </w:p>
        <w:p w14:paraId="237A8C84" w14:textId="77777777" w:rsidR="00615639" w:rsidRPr="00615639" w:rsidRDefault="00615639" w:rsidP="00111DDD">
          <w:pPr>
            <w:jc w:val="center"/>
          </w:pPr>
        </w:p>
        <w:p w14:paraId="2F6D690A" w14:textId="77777777" w:rsidR="00615639" w:rsidRPr="00615639" w:rsidRDefault="00615639" w:rsidP="00615639">
          <w:r w:rsidRPr="00615639">
            <w:br w:type="page"/>
          </w:r>
        </w:p>
        <w:p w14:paraId="523D5631" w14:textId="77777777" w:rsidR="00F40656" w:rsidRPr="00F40656" w:rsidRDefault="00F40656" w:rsidP="00F40656"/>
        <w:p w14:paraId="00B641B1" w14:textId="21F42B1C" w:rsidR="008F6A51" w:rsidRDefault="008F6A51" w:rsidP="00A36DD8">
          <w:pPr>
            <w:pStyle w:val="Paragraphedeliste"/>
            <w:numPr>
              <w:ilvl w:val="0"/>
              <w:numId w:val="5"/>
            </w:numPr>
          </w:pPr>
          <w:r>
            <w:t>Description succincte de vos responsabilités actuelles (en complément de votre CV)</w:t>
          </w:r>
        </w:p>
        <w:p w14:paraId="556927C4" w14:textId="26D312BA" w:rsidR="008F6A51" w:rsidRDefault="008F6A51" w:rsidP="00E34D70">
          <w:pPr>
            <w:ind w:left="0"/>
          </w:pPr>
        </w:p>
        <w:p w14:paraId="7701D7AB" w14:textId="3D2E00B2" w:rsidR="008F6A51" w:rsidRDefault="008F6A51" w:rsidP="007036FA">
          <w:pPr>
            <w:ind w:left="0"/>
          </w:pPr>
        </w:p>
        <w:p w14:paraId="28DD7BF1" w14:textId="77777777" w:rsidR="00E34D70" w:rsidRDefault="00E34D70" w:rsidP="008F6A51">
          <w:pPr>
            <w:pStyle w:val="Paragraphedeliste"/>
            <w:ind w:left="862"/>
          </w:pPr>
        </w:p>
        <w:p w14:paraId="5BDD98C8" w14:textId="1EBEED27" w:rsidR="008F6A51" w:rsidRDefault="008F6A51" w:rsidP="008F6A51">
          <w:pPr>
            <w:pStyle w:val="Paragraphedeliste"/>
            <w:numPr>
              <w:ilvl w:val="0"/>
              <w:numId w:val="5"/>
            </w:numPr>
          </w:pPr>
          <w:r>
            <w:t>Avez-vous des fonctions électives ou associatives ? Si oui, lesquelles ?</w:t>
          </w:r>
        </w:p>
        <w:p w14:paraId="5931CFF6" w14:textId="6E79DC40" w:rsidR="008F6A51" w:rsidRDefault="008F6A51" w:rsidP="007036FA">
          <w:pPr>
            <w:ind w:left="0"/>
          </w:pPr>
        </w:p>
        <w:p w14:paraId="5F3B08C6" w14:textId="53E886C5" w:rsidR="008F6A51" w:rsidRDefault="008F6A51" w:rsidP="00100EA6">
          <w:pPr>
            <w:ind w:left="0"/>
          </w:pPr>
        </w:p>
        <w:p w14:paraId="1A871294" w14:textId="77777777" w:rsidR="00E34D70" w:rsidRDefault="00E34D70" w:rsidP="00100EA6">
          <w:pPr>
            <w:ind w:left="0"/>
          </w:pPr>
        </w:p>
        <w:p w14:paraId="652D42FE" w14:textId="12697BBB" w:rsidR="008F6A51" w:rsidRDefault="008F6A51" w:rsidP="008F6A51">
          <w:pPr>
            <w:pStyle w:val="Paragraphedeliste"/>
            <w:numPr>
              <w:ilvl w:val="0"/>
              <w:numId w:val="5"/>
            </w:numPr>
          </w:pPr>
          <w:r>
            <w:t xml:space="preserve">Qu’est-ce qui vous intéresse le plus dans votre vie professionnelle ? </w:t>
          </w:r>
        </w:p>
        <w:p w14:paraId="73BC6D6D" w14:textId="77777777" w:rsidR="00A36DD8" w:rsidRDefault="00A36DD8" w:rsidP="00A36DD8">
          <w:pPr>
            <w:pStyle w:val="Paragraphedeliste"/>
            <w:ind w:left="862"/>
          </w:pPr>
        </w:p>
        <w:p w14:paraId="146FF1FA" w14:textId="4AE07787" w:rsidR="008F6A51" w:rsidRDefault="008F6A51" w:rsidP="00100EA6">
          <w:pPr>
            <w:ind w:left="0"/>
          </w:pPr>
        </w:p>
        <w:p w14:paraId="205665FD" w14:textId="77777777" w:rsidR="00E34D70" w:rsidRDefault="00E34D70" w:rsidP="00100EA6">
          <w:pPr>
            <w:ind w:left="0"/>
          </w:pPr>
        </w:p>
        <w:p w14:paraId="5069FC18" w14:textId="4B7CB604" w:rsidR="008F6A51" w:rsidRDefault="00986617" w:rsidP="008F6A51">
          <w:pPr>
            <w:pStyle w:val="Paragraphedeliste"/>
            <w:numPr>
              <w:ilvl w:val="0"/>
              <w:numId w:val="5"/>
            </w:numPr>
          </w:pPr>
          <w:r>
            <w:t>P</w:t>
          </w:r>
          <w:r w:rsidRPr="00986617">
            <w:t xml:space="preserve">ourquoi souhaitez-vous participer à </w:t>
          </w:r>
          <w:r w:rsidR="008F6A51">
            <w:t xml:space="preserve">la Session </w:t>
          </w:r>
          <w:r w:rsidR="00515A56">
            <w:t>A</w:t>
          </w:r>
          <w:r w:rsidR="008F6A51">
            <w:t>nnuelle de l’IHEE?</w:t>
          </w:r>
        </w:p>
        <w:p w14:paraId="41C0898B" w14:textId="77777777" w:rsidR="00A36DD8" w:rsidRDefault="00A36DD8" w:rsidP="00A36DD8">
          <w:pPr>
            <w:pStyle w:val="Paragraphedeliste"/>
            <w:ind w:left="862"/>
          </w:pPr>
        </w:p>
        <w:p w14:paraId="796AECF4" w14:textId="16114667" w:rsidR="008F6A51" w:rsidRDefault="008F6A51" w:rsidP="00A36DD8">
          <w:pPr>
            <w:ind w:left="0"/>
          </w:pPr>
        </w:p>
        <w:p w14:paraId="09552512" w14:textId="77777777" w:rsidR="00E34D70" w:rsidRDefault="00E34D70" w:rsidP="00100EA6">
          <w:pPr>
            <w:ind w:left="0"/>
          </w:pPr>
        </w:p>
        <w:p w14:paraId="15AA9B25" w14:textId="707F209C" w:rsidR="00A36DD8" w:rsidRDefault="007036FA" w:rsidP="007036FA">
          <w:pPr>
            <w:pStyle w:val="Paragraphedeliste"/>
            <w:numPr>
              <w:ilvl w:val="0"/>
              <w:numId w:val="5"/>
            </w:numPr>
          </w:pPr>
          <w:r>
            <w:t xml:space="preserve">En </w:t>
          </w:r>
          <w:r w:rsidR="00986617" w:rsidRPr="00986617">
            <w:t>quoi pensez-vous que cette expérience sera utile en ce moment précis de votre carrière professionnelle?</w:t>
          </w:r>
        </w:p>
        <w:p w14:paraId="6E8E9F45" w14:textId="77777777" w:rsidR="00584FE0" w:rsidRDefault="00584FE0" w:rsidP="00584FE0"/>
        <w:p w14:paraId="119F37E6" w14:textId="281CC4FC" w:rsidR="007036FA" w:rsidRDefault="007036FA" w:rsidP="007036FA">
          <w:pPr>
            <w:pStyle w:val="Paragraphedeliste"/>
            <w:ind w:left="862"/>
          </w:pPr>
        </w:p>
        <w:p w14:paraId="72BDC193" w14:textId="77777777" w:rsidR="0032183C" w:rsidRDefault="0032183C" w:rsidP="007036FA">
          <w:pPr>
            <w:pStyle w:val="Paragraphedeliste"/>
            <w:ind w:left="862"/>
          </w:pPr>
        </w:p>
        <w:p w14:paraId="1137F446" w14:textId="6609FC31" w:rsidR="008F6A51" w:rsidRDefault="007036FA" w:rsidP="0032183C">
          <w:pPr>
            <w:pStyle w:val="Paragraphedeliste"/>
            <w:numPr>
              <w:ilvl w:val="0"/>
              <w:numId w:val="5"/>
            </w:numPr>
          </w:pPr>
          <w:r>
            <w:t xml:space="preserve">Quelle sont les questions que vous vous posez actuellement et auxquelles le programme pourra apporter des éclairages? </w:t>
          </w:r>
        </w:p>
        <w:p w14:paraId="0187A210" w14:textId="768AEB1E" w:rsidR="00E34D70" w:rsidRDefault="00E34D70" w:rsidP="00100EA6">
          <w:pPr>
            <w:ind w:left="0"/>
          </w:pPr>
        </w:p>
        <w:p w14:paraId="4A6AE61E" w14:textId="74B80FEC" w:rsidR="0032183C" w:rsidRDefault="0032183C" w:rsidP="00100EA6">
          <w:pPr>
            <w:ind w:left="0"/>
          </w:pPr>
        </w:p>
        <w:p w14:paraId="5447C3C0" w14:textId="77777777" w:rsidR="0032183C" w:rsidRDefault="0032183C" w:rsidP="00100EA6">
          <w:pPr>
            <w:ind w:left="0"/>
          </w:pPr>
        </w:p>
        <w:p w14:paraId="245904D7" w14:textId="0B56A7EA" w:rsidR="008F6A51" w:rsidRDefault="008F6A51" w:rsidP="008F6A51">
          <w:pPr>
            <w:pStyle w:val="Paragraphedeliste"/>
            <w:numPr>
              <w:ilvl w:val="0"/>
              <w:numId w:val="5"/>
            </w:numPr>
          </w:pPr>
          <w:r>
            <w:t>Que pensez-vous apporter à l’IHEE et à la future promotion ?</w:t>
          </w:r>
        </w:p>
        <w:p w14:paraId="16746200" w14:textId="5C8D3095" w:rsidR="00D22EE3" w:rsidRDefault="00D22EE3" w:rsidP="00D22EE3">
          <w:pPr>
            <w:ind w:left="502"/>
          </w:pPr>
        </w:p>
        <w:p w14:paraId="2F8DA6BC" w14:textId="684255A2" w:rsidR="00D22EE3" w:rsidRDefault="00D22EE3" w:rsidP="00D22EE3">
          <w:pPr>
            <w:ind w:left="502"/>
          </w:pPr>
        </w:p>
        <w:p w14:paraId="53DC11CD" w14:textId="77777777" w:rsidR="00D22EE3" w:rsidRDefault="00D22EE3" w:rsidP="00D22EE3">
          <w:pPr>
            <w:ind w:left="502"/>
          </w:pPr>
        </w:p>
        <w:p w14:paraId="5F8DA605" w14:textId="5AF43EBC" w:rsidR="00D22EE3" w:rsidRDefault="00D22EE3" w:rsidP="00D22EE3">
          <w:pPr>
            <w:pStyle w:val="Paragraphedeliste"/>
            <w:numPr>
              <w:ilvl w:val="0"/>
              <w:numId w:val="5"/>
            </w:numPr>
          </w:pPr>
          <w:r w:rsidRPr="00D22EE3">
            <w:t>Pourquoi devrions-nous retenir votre candidature?</w:t>
          </w:r>
        </w:p>
        <w:p w14:paraId="0DF407F2" w14:textId="77777777" w:rsidR="00A36DD8" w:rsidRDefault="00A36DD8" w:rsidP="00A36DD8">
          <w:pPr>
            <w:pStyle w:val="Paragraphedeliste"/>
            <w:ind w:left="862"/>
          </w:pPr>
        </w:p>
        <w:p w14:paraId="627BE2E1" w14:textId="562CA71C" w:rsidR="00E34D70" w:rsidRDefault="00E34D70" w:rsidP="00100EA6">
          <w:pPr>
            <w:ind w:left="0"/>
          </w:pPr>
        </w:p>
        <w:p w14:paraId="0A13D01E" w14:textId="77777777" w:rsidR="00774F06" w:rsidRDefault="00774F06" w:rsidP="00100EA6">
          <w:pPr>
            <w:ind w:left="0"/>
          </w:pPr>
        </w:p>
        <w:p w14:paraId="1D9E0A7D" w14:textId="676EDA76" w:rsidR="006D7020" w:rsidRDefault="008F6A51" w:rsidP="00A36DD8">
          <w:pPr>
            <w:pStyle w:val="Paragraphedeliste"/>
            <w:numPr>
              <w:ilvl w:val="0"/>
              <w:numId w:val="5"/>
            </w:numPr>
          </w:pPr>
          <w:r>
            <w:t>Comment avez-vous connu l’IHEE ?</w:t>
          </w:r>
        </w:p>
        <w:p w14:paraId="3FBDEF94" w14:textId="77777777" w:rsidR="00A36DD8" w:rsidRDefault="00A36DD8" w:rsidP="00A36DD8">
          <w:pPr>
            <w:pStyle w:val="Paragraphedeliste"/>
            <w:ind w:left="862"/>
          </w:pPr>
        </w:p>
        <w:p w14:paraId="47ECFC54" w14:textId="44FF49CA" w:rsidR="006D7020" w:rsidRDefault="006D7020" w:rsidP="00216D2B">
          <w:pPr>
            <w:ind w:left="295" w:firstLine="567"/>
          </w:pPr>
          <w:r w:rsidRPr="006D7020">
            <w:t xml:space="preserve"> </w:t>
          </w:r>
          <w:r w:rsidR="008F6A51">
            <w:t xml:space="preserve">Employeur </w:t>
          </w:r>
        </w:p>
        <w:p w14:paraId="6516E5B6" w14:textId="39584B4D" w:rsidR="008F6A51" w:rsidRDefault="006D7020" w:rsidP="00216D2B">
          <w:pPr>
            <w:ind w:left="295" w:firstLine="567"/>
          </w:pPr>
          <w:r w:rsidRPr="006D7020">
            <w:t></w:t>
          </w:r>
          <w:r w:rsidR="008F6A51">
            <w:t xml:space="preserve"> Ancien auditeur IHEE </w:t>
          </w:r>
          <w:r w:rsidR="00057EE1">
            <w:t>S</w:t>
          </w:r>
          <w:r w:rsidR="008F6A51">
            <w:t xml:space="preserve">ession </w:t>
          </w:r>
          <w:r w:rsidR="00057EE1">
            <w:t>A</w:t>
          </w:r>
          <w:r w:rsidR="008F6A51">
            <w:t>nnuelle</w:t>
          </w:r>
        </w:p>
        <w:p w14:paraId="03DE1F90" w14:textId="3D82AAB1" w:rsidR="006D7020" w:rsidRDefault="006D7020" w:rsidP="00216D2B">
          <w:pPr>
            <w:ind w:left="295" w:firstLine="567"/>
          </w:pPr>
          <w:r w:rsidRPr="006D7020">
            <w:t xml:space="preserve"> </w:t>
          </w:r>
          <w:r w:rsidR="008F6A51">
            <w:t>Institut de l’</w:t>
          </w:r>
          <w:r w:rsidR="00057EE1">
            <w:t>E</w:t>
          </w:r>
          <w:r w:rsidR="008F6A51">
            <w:t>ntreprise</w:t>
          </w:r>
        </w:p>
        <w:p w14:paraId="351A175E" w14:textId="1781574D" w:rsidR="006D7020" w:rsidRDefault="006D7020" w:rsidP="00216D2B">
          <w:pPr>
            <w:ind w:left="295" w:firstLine="567"/>
          </w:pPr>
          <w:r w:rsidRPr="006D7020">
            <w:t xml:space="preserve"> </w:t>
          </w:r>
          <w:r w:rsidR="008F6A51">
            <w:t>Site internet</w:t>
          </w:r>
        </w:p>
        <w:p w14:paraId="3A775E98" w14:textId="34024029" w:rsidR="008F6A51" w:rsidRDefault="006D7020" w:rsidP="00216D2B">
          <w:pPr>
            <w:ind w:left="295" w:firstLine="567"/>
          </w:pPr>
          <w:r w:rsidRPr="006D7020">
            <w:t xml:space="preserve"> </w:t>
          </w:r>
          <w:r w:rsidR="008F6A51">
            <w:t>Autre</w:t>
          </w:r>
          <w:r>
            <w:t xml:space="preserve"> </w:t>
          </w:r>
          <w:r w:rsidR="008F6A51">
            <w:t>………………………………</w:t>
          </w:r>
          <w:r>
            <w:t>……………………</w:t>
          </w:r>
        </w:p>
        <w:p w14:paraId="556427CE" w14:textId="77777777" w:rsidR="00A36DD8" w:rsidRDefault="00A36DD8" w:rsidP="008F6A51"/>
        <w:p w14:paraId="6A224656" w14:textId="77777777" w:rsidR="008F6A51" w:rsidRDefault="008F6A51" w:rsidP="00100EA6">
          <w:pPr>
            <w:ind w:left="0"/>
          </w:pPr>
        </w:p>
        <w:p w14:paraId="56688023" w14:textId="602D6FB2" w:rsidR="00450D4D" w:rsidRDefault="0032183C" w:rsidP="00A36DD8">
          <w:pPr>
            <w:pStyle w:val="Paragraphedeliste"/>
            <w:numPr>
              <w:ilvl w:val="0"/>
              <w:numId w:val="5"/>
            </w:numPr>
          </w:pPr>
          <w:r>
            <w:t xml:space="preserve"> </w:t>
          </w:r>
          <w:r w:rsidR="008F6A51">
            <w:t>Quel est selon vous le rôle de l’entreprise dans la société ?</w:t>
          </w:r>
        </w:p>
        <w:p w14:paraId="21C786EE" w14:textId="77777777" w:rsidR="00450D4D" w:rsidRDefault="00450D4D">
          <w:pPr>
            <w:ind w:left="0"/>
            <w:jc w:val="left"/>
          </w:pPr>
          <w:r>
            <w:br w:type="page"/>
          </w:r>
        </w:p>
        <w:p w14:paraId="06B1E7C6" w14:textId="16B12F15" w:rsidR="00450D4D" w:rsidRPr="00422859" w:rsidRDefault="00450D4D" w:rsidP="00422859">
          <w:pPr>
            <w:spacing w:before="240" w:after="240"/>
            <w:jc w:val="left"/>
            <w:outlineLvl w:val="1"/>
            <w:rPr>
              <w:rFonts w:asciiTheme="majorHAnsi" w:hAnsiTheme="majorHAnsi"/>
              <w:b/>
              <w:caps/>
              <w:color w:val="FCB731" w:themeColor="accent6"/>
              <w:sz w:val="32"/>
              <w:u w:val="single"/>
            </w:rPr>
          </w:pPr>
          <w:r w:rsidRPr="00450D4D">
            <w:rPr>
              <w:rFonts w:asciiTheme="majorHAnsi" w:hAnsiTheme="majorHAnsi"/>
              <w:b/>
              <w:caps/>
              <w:color w:val="FCB731" w:themeColor="accent6"/>
              <w:sz w:val="32"/>
              <w:u w:val="single"/>
            </w:rPr>
            <w:lastRenderedPageBreak/>
            <w:t xml:space="preserve">PARTIE </w:t>
          </w:r>
          <w:r>
            <w:rPr>
              <w:rFonts w:asciiTheme="majorHAnsi" w:hAnsiTheme="majorHAnsi"/>
              <w:b/>
              <w:caps/>
              <w:color w:val="FCB731" w:themeColor="accent6"/>
              <w:sz w:val="32"/>
              <w:u w:val="single"/>
            </w:rPr>
            <w:t>2</w:t>
          </w:r>
          <w:r w:rsidRPr="00450D4D">
            <w:rPr>
              <w:rFonts w:asciiTheme="majorHAnsi" w:hAnsiTheme="majorHAnsi"/>
              <w:b/>
              <w:caps/>
              <w:color w:val="FCB731" w:themeColor="accent6"/>
              <w:sz w:val="32"/>
              <w:u w:val="single"/>
            </w:rPr>
            <w:t xml:space="preserve"> : </w:t>
          </w:r>
          <w:r>
            <w:rPr>
              <w:rFonts w:asciiTheme="majorHAnsi" w:hAnsiTheme="majorHAnsi"/>
              <w:b/>
              <w:caps/>
              <w:color w:val="FCB731" w:themeColor="accent6"/>
              <w:sz w:val="32"/>
              <w:u w:val="single"/>
            </w:rPr>
            <w:t>DOSSIER ADMINISTRATIF</w:t>
          </w:r>
        </w:p>
        <w:p w14:paraId="79D8A8D1" w14:textId="77777777" w:rsidR="00F74433" w:rsidRDefault="00F74433" w:rsidP="00323CAD"/>
        <w:p w14:paraId="28B9AAD0" w14:textId="0D873F44" w:rsidR="00323CAD" w:rsidRPr="00A97955" w:rsidRDefault="00323CAD" w:rsidP="00A97955">
          <w:pPr>
            <w:rPr>
              <w:b/>
            </w:rPr>
          </w:pPr>
          <w:r w:rsidRPr="00323CAD">
            <w:rPr>
              <w:b/>
            </w:rPr>
            <w:t>Nom</w:t>
          </w:r>
        </w:p>
        <w:p w14:paraId="63A23D4A" w14:textId="177AA56D" w:rsidR="00323CAD" w:rsidRDefault="00323CAD" w:rsidP="00323CAD">
          <w:r>
            <w:t>………………………………………………………………………………………………………………………………</w:t>
          </w:r>
        </w:p>
        <w:p w14:paraId="0BF71101" w14:textId="77777777" w:rsidR="00323CAD" w:rsidRDefault="00323CAD" w:rsidP="00323CAD"/>
        <w:p w14:paraId="20540E8F" w14:textId="77777777" w:rsidR="00323CAD" w:rsidRDefault="00323CAD" w:rsidP="00323CAD"/>
        <w:p w14:paraId="58E0AA27" w14:textId="30D0E031" w:rsidR="00323CAD" w:rsidRDefault="00323CAD" w:rsidP="00A97955">
          <w:pPr>
            <w:rPr>
              <w:b/>
            </w:rPr>
          </w:pPr>
          <w:r w:rsidRPr="00323CAD">
            <w:rPr>
              <w:b/>
            </w:rPr>
            <w:t>Prénom</w:t>
          </w:r>
        </w:p>
        <w:p w14:paraId="5E75F948" w14:textId="117C12B8" w:rsidR="00323CAD" w:rsidRPr="00422859" w:rsidRDefault="00323CAD" w:rsidP="00422859">
          <w:r w:rsidRPr="00422859">
            <w:t>…………………………………………………………………………………………………</w:t>
          </w:r>
          <w:r w:rsidR="00422859">
            <w:t>……………………………</w:t>
          </w:r>
        </w:p>
        <w:p w14:paraId="24487962" w14:textId="77777777" w:rsidR="00422859" w:rsidRDefault="00422859" w:rsidP="00422859">
          <w:pPr>
            <w:pStyle w:val="Titre3"/>
            <w:ind w:left="0"/>
          </w:pPr>
        </w:p>
        <w:p w14:paraId="48E18C1F" w14:textId="3E6D0952" w:rsidR="00FA0919" w:rsidRPr="003929B0" w:rsidRDefault="00323CAD" w:rsidP="003929B0">
          <w:pPr>
            <w:pStyle w:val="Titre3"/>
            <w:rPr>
              <w:sz w:val="24"/>
            </w:rPr>
          </w:pPr>
          <w:r w:rsidRPr="00FA0919">
            <w:rPr>
              <w:sz w:val="24"/>
            </w:rPr>
            <w:t>Modalités de financement de la formation</w:t>
          </w:r>
        </w:p>
        <w:p w14:paraId="4B01DCA7" w14:textId="77777777" w:rsidR="00422859" w:rsidRPr="00422859" w:rsidRDefault="00422859" w:rsidP="00422859"/>
        <w:p w14:paraId="42F59A1E" w14:textId="77777777" w:rsidR="00323CAD" w:rsidRDefault="00323CAD" w:rsidP="00323CAD">
          <w:r>
            <w:t xml:space="preserve">Le montant des frais de formation varie selon l’organisation d’origine de l’auditeur : </w:t>
          </w:r>
        </w:p>
        <w:p w14:paraId="63263BAD" w14:textId="77777777" w:rsidR="00323CAD" w:rsidRDefault="00323CAD" w:rsidP="00323CAD"/>
        <w:p w14:paraId="75800B7E" w14:textId="7103A68C" w:rsidR="009E7E80" w:rsidRDefault="00323CAD" w:rsidP="009E7E80">
          <w:pPr>
            <w:pStyle w:val="Puceniveau2"/>
          </w:pPr>
          <w:r w:rsidRPr="004A7414">
            <w:rPr>
              <w:b/>
            </w:rPr>
            <w:t>Pour les auditeurs issus d’une des entreprises partenaires de l’IHEE</w:t>
          </w:r>
          <w:r>
            <w:t>, les frais sont compris dans la cotisation annuelle versée par ces entreprises</w:t>
          </w:r>
        </w:p>
        <w:p w14:paraId="305322E1" w14:textId="77777777" w:rsidR="009E7E80" w:rsidRDefault="009E7E80" w:rsidP="009E7E80">
          <w:pPr>
            <w:pStyle w:val="Puceniveau2"/>
            <w:numPr>
              <w:ilvl w:val="0"/>
              <w:numId w:val="0"/>
            </w:numPr>
            <w:ind w:left="993"/>
          </w:pPr>
        </w:p>
        <w:p w14:paraId="753BA8A2" w14:textId="27653735" w:rsidR="00323CAD" w:rsidRDefault="00323CAD" w:rsidP="009E7E80">
          <w:pPr>
            <w:pStyle w:val="Puceniveau2"/>
          </w:pPr>
          <w:r w:rsidRPr="004A7414">
            <w:rPr>
              <w:b/>
            </w:rPr>
            <w:t>Pour les auditeurs hors entreprises</w:t>
          </w:r>
          <w:r>
            <w:t>, le coût de la formation est de 5 500 euros HT grâce au sponsoring des entreprises partenaires du programme</w:t>
          </w:r>
        </w:p>
        <w:p w14:paraId="0CC149BD" w14:textId="77777777" w:rsidR="00323CAD" w:rsidRDefault="00323CAD" w:rsidP="00323CAD"/>
        <w:p w14:paraId="6E3686F0" w14:textId="0E4B25CF" w:rsidR="00323CAD" w:rsidRDefault="00323CAD" w:rsidP="00323CAD">
          <w:r>
            <w:t>Les frais d’inscription couvrent l’ensemble des dépenses pédagogiques et des frais de déplacement en France et à l’étranger :</w:t>
          </w:r>
        </w:p>
        <w:p w14:paraId="73F62F38" w14:textId="77777777" w:rsidR="009E7E80" w:rsidRDefault="009E7E80" w:rsidP="00323CAD"/>
        <w:p w14:paraId="3CE396A1" w14:textId="602E0358" w:rsidR="00323CAD" w:rsidRDefault="009E7E80" w:rsidP="009E7E80">
          <w:pPr>
            <w:pStyle w:val="Puceniveau1"/>
          </w:pPr>
          <w:r>
            <w:t>Hébergements</w:t>
          </w:r>
          <w:r w:rsidR="00323CAD">
            <w:t xml:space="preserve"> (sauf pour les séminaires non-résidentiels</w:t>
          </w:r>
          <w:r>
            <w:t>)</w:t>
          </w:r>
        </w:p>
        <w:p w14:paraId="22366DBF" w14:textId="0E452939" w:rsidR="009E7E80" w:rsidRDefault="009E7E80" w:rsidP="009E7E80">
          <w:pPr>
            <w:pStyle w:val="Puceniveau1"/>
          </w:pPr>
          <w:r>
            <w:t>Transports</w:t>
          </w:r>
        </w:p>
        <w:p w14:paraId="331E7FAC" w14:textId="65E52402" w:rsidR="00323CAD" w:rsidRDefault="009E7E80" w:rsidP="009E7E80">
          <w:pPr>
            <w:pStyle w:val="Puceniveau1"/>
          </w:pPr>
          <w:r>
            <w:t>R</w:t>
          </w:r>
          <w:r w:rsidR="00323CAD">
            <w:t>epas (sauf pour les déjeuners et dîners libres lors des voyages d’études)</w:t>
          </w:r>
        </w:p>
        <w:p w14:paraId="3414B265" w14:textId="77777777" w:rsidR="00323CAD" w:rsidRDefault="00323CAD" w:rsidP="00323CAD"/>
        <w:p w14:paraId="190C8D0F" w14:textId="673E4D54" w:rsidR="00323CAD" w:rsidRDefault="00323CAD" w:rsidP="00323CAD">
          <w:r>
            <w:t>Ne sont pas à la charge de l’Institut de l’</w:t>
          </w:r>
          <w:r w:rsidR="00057EE1">
            <w:t>E</w:t>
          </w:r>
          <w:r>
            <w:t xml:space="preserve">ntreprise : </w:t>
          </w:r>
        </w:p>
        <w:p w14:paraId="2487C777" w14:textId="77777777" w:rsidR="009E7E80" w:rsidRDefault="009E7E80" w:rsidP="00323CAD"/>
        <w:p w14:paraId="3472FDDD" w14:textId="77777777" w:rsidR="009E7E80" w:rsidRDefault="009E7E80" w:rsidP="009E7E80">
          <w:pPr>
            <w:pStyle w:val="Puceniveau1"/>
          </w:pPr>
          <w:r>
            <w:t>L</w:t>
          </w:r>
          <w:r w:rsidR="00323CAD">
            <w:t xml:space="preserve">es frais d’acheminement aux lieux de rendez-vous fixés à Paris </w:t>
          </w:r>
        </w:p>
        <w:p w14:paraId="49A912D4" w14:textId="665111C1" w:rsidR="00323CAD" w:rsidRDefault="009E7E80" w:rsidP="009E7E80">
          <w:pPr>
            <w:pStyle w:val="Puceniveau1"/>
          </w:pPr>
          <w:r>
            <w:t>P</w:t>
          </w:r>
          <w:r w:rsidR="00323CAD">
            <w:t xml:space="preserve">our les provinciaux, les frais d’hébergement à </w:t>
          </w:r>
          <w:r>
            <w:t>Paris la</w:t>
          </w:r>
          <w:r w:rsidR="00323CAD">
            <w:t xml:space="preserve"> veille de certains départs</w:t>
          </w:r>
        </w:p>
        <w:p w14:paraId="76443750" w14:textId="77777777" w:rsidR="00323CAD" w:rsidRDefault="00323CAD" w:rsidP="00323CAD"/>
        <w:p w14:paraId="320AF246" w14:textId="77777777" w:rsidR="00323CAD" w:rsidRDefault="00323CAD" w:rsidP="00323CAD">
          <w:r>
            <w:t>Toute session débutée est due dans son intégralité.</w:t>
          </w:r>
        </w:p>
        <w:p w14:paraId="68FD24CB" w14:textId="77777777" w:rsidR="00323CAD" w:rsidRDefault="00323CAD" w:rsidP="00323CAD"/>
        <w:p w14:paraId="527976E2" w14:textId="3FEBC97E" w:rsidR="00610972" w:rsidRDefault="00323CAD" w:rsidP="00323CAD">
          <w:r>
            <w:t xml:space="preserve">Pour son programme de formation IHEE, </w:t>
          </w:r>
          <w:r w:rsidRPr="004A7414">
            <w:rPr>
              <w:b/>
            </w:rPr>
            <w:t>L’Institut de l’</w:t>
          </w:r>
          <w:r w:rsidR="00057EE1">
            <w:rPr>
              <w:b/>
            </w:rPr>
            <w:t>E</w:t>
          </w:r>
          <w:r w:rsidRPr="004A7414">
            <w:rPr>
              <w:b/>
            </w:rPr>
            <w:t>ntreprise</w:t>
          </w:r>
          <w:r>
            <w:t xml:space="preserve"> est enregistré sous le numéro de déclaration d'activité 11 75 50345 75 auprès du Préfet de la Région Ile-de-France. </w:t>
          </w:r>
        </w:p>
        <w:p w14:paraId="2AE9C579" w14:textId="77777777" w:rsidR="00610972" w:rsidRDefault="00610972">
          <w:pPr>
            <w:ind w:left="0"/>
            <w:jc w:val="left"/>
          </w:pPr>
          <w:r>
            <w:br w:type="page"/>
          </w:r>
        </w:p>
        <w:p w14:paraId="422204A7" w14:textId="21375B2C" w:rsidR="00755877" w:rsidRPr="00755877" w:rsidRDefault="00A262F5" w:rsidP="00755877">
          <w:pPr>
            <w:pStyle w:val="Titre4"/>
          </w:pPr>
          <w:r>
            <w:t>Etat civil</w:t>
          </w:r>
        </w:p>
        <w:p w14:paraId="0F0A5611" w14:textId="77777777" w:rsidR="00755877" w:rsidRPr="00755877" w:rsidRDefault="00755877" w:rsidP="00755877"/>
        <w:p w14:paraId="7444225A" w14:textId="77777777" w:rsidR="00A262F5" w:rsidRDefault="00A262F5" w:rsidP="00A262F5"/>
        <w:p w14:paraId="74E6DE3D" w14:textId="57EB92C9" w:rsidR="00A262F5" w:rsidRDefault="00A262F5" w:rsidP="007964FC">
          <w:r>
            <w:t> Mme</w:t>
          </w:r>
          <w:r>
            <w:tab/>
          </w:r>
          <w:r>
            <w:tab/>
          </w:r>
          <w:r>
            <w:t xml:space="preserve"> M. </w:t>
          </w:r>
        </w:p>
        <w:p w14:paraId="57E8BAA0" w14:textId="29FDB59C" w:rsidR="00A262F5" w:rsidRDefault="00A262F5" w:rsidP="00A03F90">
          <w:pPr>
            <w:ind w:left="0"/>
          </w:pPr>
        </w:p>
        <w:p w14:paraId="052CE8EF" w14:textId="77777777" w:rsidR="00EE299A" w:rsidRDefault="00EE299A" w:rsidP="00A03F90">
          <w:pPr>
            <w:ind w:left="0"/>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8"/>
          </w:tblGrid>
          <w:tr w:rsidR="00952C2D" w14:paraId="67FEE7CD" w14:textId="77777777" w:rsidTr="00952C2D">
            <w:tc>
              <w:tcPr>
                <w:tcW w:w="8398" w:type="dxa"/>
              </w:tcPr>
              <w:p w14:paraId="13B76ABB" w14:textId="283C589B" w:rsidR="00952C2D" w:rsidRDefault="00952C2D" w:rsidP="007964FC">
                <w:pPr>
                  <w:ind w:left="0"/>
                </w:pPr>
                <w:r>
                  <w:t>Nom - Prénom</w:t>
                </w:r>
              </w:p>
              <w:p w14:paraId="60F144DC" w14:textId="23448C92" w:rsidR="00952C2D" w:rsidRDefault="00952C2D" w:rsidP="007964FC">
                <w:pPr>
                  <w:ind w:left="0"/>
                </w:pPr>
                <w:r>
                  <w:t>………………………………………………………………………………………………………………………</w:t>
                </w:r>
              </w:p>
              <w:p w14:paraId="42126870" w14:textId="4F5890CA" w:rsidR="00952C2D" w:rsidRDefault="00952C2D" w:rsidP="007964FC">
                <w:pPr>
                  <w:ind w:left="0"/>
                </w:pPr>
              </w:p>
            </w:tc>
          </w:tr>
          <w:tr w:rsidR="00952C2D" w14:paraId="45D16254" w14:textId="77777777" w:rsidTr="00952C2D">
            <w:tc>
              <w:tcPr>
                <w:tcW w:w="8398" w:type="dxa"/>
              </w:tcPr>
              <w:p w14:paraId="661374D1" w14:textId="77777777" w:rsidR="00952C2D" w:rsidRDefault="00952C2D" w:rsidP="007964FC">
                <w:pPr>
                  <w:ind w:left="0"/>
                </w:pPr>
                <w:r>
                  <w:t>Date de naissance</w:t>
                </w:r>
              </w:p>
              <w:p w14:paraId="390F9D15" w14:textId="5A5A582A" w:rsidR="00952C2D" w:rsidRDefault="00952C2D" w:rsidP="007964FC">
                <w:pPr>
                  <w:ind w:left="0"/>
                </w:pPr>
                <w:r>
                  <w:t>………………………………………………………………………………………………………………………</w:t>
                </w:r>
              </w:p>
            </w:tc>
          </w:tr>
        </w:tbl>
        <w:p w14:paraId="1DEF25F2" w14:textId="77777777" w:rsidR="00E87225" w:rsidRDefault="00E87225" w:rsidP="00A262F5"/>
        <w:p w14:paraId="7AC07B63" w14:textId="77777777" w:rsidR="00C6092A" w:rsidRDefault="00C6092A" w:rsidP="007964FC">
          <w:pPr>
            <w:pStyle w:val="Titre4"/>
          </w:pPr>
        </w:p>
        <w:p w14:paraId="7F6F8E1D" w14:textId="19C6CD58" w:rsidR="00A262F5" w:rsidRDefault="00A262F5" w:rsidP="007964FC">
          <w:pPr>
            <w:pStyle w:val="Titre4"/>
          </w:pPr>
          <w:r>
            <w:t xml:space="preserve">Informations professionnelles </w:t>
          </w:r>
        </w:p>
        <w:p w14:paraId="0F28E056" w14:textId="77777777" w:rsidR="00C6092A" w:rsidRPr="00C6092A" w:rsidRDefault="00C6092A" w:rsidP="00C6092A"/>
        <w:p w14:paraId="75ABFDCC" w14:textId="77777777" w:rsidR="00A262F5" w:rsidRDefault="00A262F5" w:rsidP="00A262F5"/>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8"/>
          </w:tblGrid>
          <w:tr w:rsidR="00952C2D" w14:paraId="5D49FE8A" w14:textId="77777777" w:rsidTr="00952C2D">
            <w:tc>
              <w:tcPr>
                <w:tcW w:w="8398" w:type="dxa"/>
              </w:tcPr>
              <w:p w14:paraId="6F807F63" w14:textId="77777777" w:rsidR="00952C2D" w:rsidRDefault="00952C2D" w:rsidP="00A262F5">
                <w:pPr>
                  <w:ind w:left="0"/>
                </w:pPr>
                <w:r>
                  <w:t>Organisme/entreprise</w:t>
                </w:r>
              </w:p>
              <w:p w14:paraId="0FE46252" w14:textId="51C058A3" w:rsidR="00952C2D" w:rsidRDefault="00952C2D" w:rsidP="00A262F5">
                <w:pPr>
                  <w:ind w:left="0"/>
                </w:pPr>
                <w:r>
                  <w:t>……………………………………………………………………………………………………………………….</w:t>
                </w:r>
              </w:p>
            </w:tc>
          </w:tr>
          <w:tr w:rsidR="00952C2D" w14:paraId="46E096F8" w14:textId="77777777" w:rsidTr="00952C2D">
            <w:tc>
              <w:tcPr>
                <w:tcW w:w="8398" w:type="dxa"/>
              </w:tcPr>
              <w:p w14:paraId="10B5AD82" w14:textId="77777777" w:rsidR="00755877" w:rsidRDefault="00755877" w:rsidP="00A262F5">
                <w:pPr>
                  <w:ind w:left="0"/>
                </w:pPr>
              </w:p>
              <w:p w14:paraId="5BBE8FA0" w14:textId="7891E972" w:rsidR="00952C2D" w:rsidRDefault="00952C2D" w:rsidP="00A262F5">
                <w:pPr>
                  <w:ind w:left="0"/>
                </w:pPr>
                <w:r>
                  <w:t>Filiale du groupe</w:t>
                </w:r>
              </w:p>
              <w:p w14:paraId="7AB6CC3F" w14:textId="66AB4902" w:rsidR="00952C2D" w:rsidRDefault="00952C2D" w:rsidP="00A262F5">
                <w:pPr>
                  <w:ind w:left="0"/>
                </w:pPr>
                <w:r>
                  <w:t>……………………………………………………………………………………………………………………….</w:t>
                </w:r>
              </w:p>
            </w:tc>
          </w:tr>
          <w:tr w:rsidR="00952C2D" w14:paraId="7235CDE0" w14:textId="77777777" w:rsidTr="00952C2D">
            <w:tc>
              <w:tcPr>
                <w:tcW w:w="8398" w:type="dxa"/>
              </w:tcPr>
              <w:p w14:paraId="7D2D66FC" w14:textId="77777777" w:rsidR="00952C2D" w:rsidRDefault="00952C2D" w:rsidP="00A262F5">
                <w:pPr>
                  <w:ind w:left="0"/>
                </w:pPr>
              </w:p>
              <w:p w14:paraId="6FB17FFA" w14:textId="2F066F56" w:rsidR="00952C2D" w:rsidRDefault="00952C2D" w:rsidP="00A262F5">
                <w:pPr>
                  <w:ind w:left="0"/>
                </w:pPr>
                <w:r>
                  <w:t>Adresse</w:t>
                </w:r>
              </w:p>
              <w:p w14:paraId="6E23319D" w14:textId="77777777" w:rsidR="00952C2D" w:rsidRDefault="00952C2D" w:rsidP="00A262F5">
                <w:pPr>
                  <w:ind w:left="0"/>
                </w:pPr>
                <w:r>
                  <w:t>………………………………………………………………………………………………………………………</w:t>
                </w:r>
              </w:p>
              <w:p w14:paraId="643F7BD8" w14:textId="77777777" w:rsidR="00952C2D" w:rsidRDefault="00952C2D" w:rsidP="00A262F5">
                <w:pPr>
                  <w:ind w:left="0"/>
                </w:pPr>
              </w:p>
              <w:p w14:paraId="464723BD" w14:textId="57334088" w:rsidR="00952C2D" w:rsidRDefault="00952C2D" w:rsidP="00A262F5">
                <w:pPr>
                  <w:ind w:left="0"/>
                </w:pPr>
                <w:r>
                  <w:t>……………………………………………………………………………………………………………………….</w:t>
                </w:r>
              </w:p>
              <w:p w14:paraId="310C74AC" w14:textId="2BB18D0E" w:rsidR="00952C2D" w:rsidRDefault="00952C2D" w:rsidP="00C6092A">
                <w:pPr>
                  <w:ind w:left="0"/>
                </w:pPr>
              </w:p>
            </w:tc>
          </w:tr>
          <w:tr w:rsidR="00952C2D" w14:paraId="661C60B2" w14:textId="77777777" w:rsidTr="00952C2D">
            <w:tc>
              <w:tcPr>
                <w:tcW w:w="8398" w:type="dxa"/>
              </w:tcPr>
              <w:p w14:paraId="39C71BC7" w14:textId="4CB7630E" w:rsidR="00952C2D" w:rsidRDefault="00952C2D" w:rsidP="00A262F5">
                <w:pPr>
                  <w:ind w:left="0"/>
                </w:pPr>
                <w:r>
                  <w:t>Code postal – Ville</w:t>
                </w:r>
              </w:p>
              <w:p w14:paraId="15280962" w14:textId="04855443" w:rsidR="00952C2D" w:rsidRDefault="00952C2D" w:rsidP="00A262F5">
                <w:pPr>
                  <w:ind w:left="0"/>
                </w:pPr>
                <w:r>
                  <w:t>……………………………………………………………………………………………………………………….</w:t>
                </w:r>
              </w:p>
            </w:tc>
          </w:tr>
          <w:tr w:rsidR="00952C2D" w14:paraId="200718E3" w14:textId="77777777" w:rsidTr="00952C2D">
            <w:tc>
              <w:tcPr>
                <w:tcW w:w="8398" w:type="dxa"/>
              </w:tcPr>
              <w:p w14:paraId="2727E0F5" w14:textId="77777777" w:rsidR="00952C2D" w:rsidRDefault="00952C2D" w:rsidP="00A262F5">
                <w:pPr>
                  <w:ind w:left="0"/>
                </w:pPr>
              </w:p>
              <w:p w14:paraId="77754005" w14:textId="07035D88" w:rsidR="00952C2D" w:rsidRDefault="00952C2D" w:rsidP="00A262F5">
                <w:pPr>
                  <w:ind w:left="0"/>
                </w:pPr>
                <w:r>
                  <w:t>Email professionnel</w:t>
                </w:r>
              </w:p>
              <w:p w14:paraId="69B67723" w14:textId="6DAAAB0F" w:rsidR="00952C2D" w:rsidRDefault="00952C2D" w:rsidP="00A262F5">
                <w:pPr>
                  <w:ind w:left="0"/>
                </w:pPr>
                <w:r>
                  <w:t>……………………………………………………………………………………………………………………….</w:t>
                </w:r>
              </w:p>
            </w:tc>
          </w:tr>
          <w:tr w:rsidR="00952C2D" w14:paraId="63DB9BA9" w14:textId="77777777" w:rsidTr="00952C2D">
            <w:tc>
              <w:tcPr>
                <w:tcW w:w="8398" w:type="dxa"/>
              </w:tcPr>
              <w:p w14:paraId="21D692D7" w14:textId="77777777" w:rsidR="00952C2D" w:rsidRDefault="00952C2D" w:rsidP="00A262F5">
                <w:pPr>
                  <w:ind w:left="0"/>
                </w:pPr>
              </w:p>
              <w:p w14:paraId="00E2BE3C" w14:textId="3FEDD379" w:rsidR="00952C2D" w:rsidRDefault="00952C2D" w:rsidP="00A262F5">
                <w:pPr>
                  <w:ind w:left="0"/>
                </w:pPr>
                <w:r>
                  <w:t>Tél. direct</w:t>
                </w:r>
              </w:p>
              <w:p w14:paraId="4B529122" w14:textId="5E602BB2" w:rsidR="00952C2D" w:rsidRDefault="00952C2D" w:rsidP="00A262F5">
                <w:pPr>
                  <w:ind w:left="0"/>
                </w:pPr>
                <w:r>
                  <w:t>……………………………………………………………………………………………………………………….</w:t>
                </w:r>
              </w:p>
            </w:tc>
          </w:tr>
          <w:tr w:rsidR="00952C2D" w14:paraId="32A65AD2" w14:textId="77777777" w:rsidTr="00952C2D">
            <w:tc>
              <w:tcPr>
                <w:tcW w:w="8398" w:type="dxa"/>
              </w:tcPr>
              <w:p w14:paraId="7AEF7D21" w14:textId="77777777" w:rsidR="00952C2D" w:rsidRDefault="00952C2D" w:rsidP="00A262F5">
                <w:pPr>
                  <w:ind w:left="0"/>
                </w:pPr>
              </w:p>
            </w:tc>
          </w:tr>
        </w:tbl>
        <w:p w14:paraId="690F99DB" w14:textId="77777777" w:rsidR="00E87225" w:rsidRDefault="00E87225" w:rsidP="002B73B1">
          <w:pPr>
            <w:ind w:left="0"/>
          </w:pPr>
        </w:p>
        <w:p w14:paraId="0ADFD047" w14:textId="707D50DB" w:rsidR="002B73B1" w:rsidRDefault="00A262F5" w:rsidP="00A03F90">
          <w:pPr>
            <w:pStyle w:val="Titre4"/>
          </w:pPr>
          <w:r>
            <w:t>Secrétariat</w:t>
          </w:r>
        </w:p>
        <w:p w14:paraId="63160D96" w14:textId="601418CB" w:rsidR="002B73B1" w:rsidRDefault="002B73B1" w:rsidP="002B73B1"/>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8"/>
          </w:tblGrid>
          <w:tr w:rsidR="00952C2D" w14:paraId="2BAF1A88" w14:textId="77777777" w:rsidTr="00952C2D">
            <w:tc>
              <w:tcPr>
                <w:tcW w:w="8398" w:type="dxa"/>
              </w:tcPr>
              <w:p w14:paraId="4DEFAB85" w14:textId="0CEC4620" w:rsidR="00952C2D" w:rsidRDefault="00952C2D" w:rsidP="002B73B1">
                <w:pPr>
                  <w:ind w:left="0"/>
                </w:pPr>
                <w:r>
                  <w:t>Nom – Prénom</w:t>
                </w:r>
              </w:p>
              <w:p w14:paraId="099E9F03" w14:textId="31375895" w:rsidR="00952C2D" w:rsidRDefault="00952C2D" w:rsidP="002B73B1">
                <w:pPr>
                  <w:ind w:left="0"/>
                </w:pPr>
                <w:r>
                  <w:t>……………………………………………………………………………………………………………………….</w:t>
                </w:r>
              </w:p>
            </w:tc>
          </w:tr>
          <w:tr w:rsidR="00952C2D" w14:paraId="533699F4" w14:textId="77777777" w:rsidTr="00952C2D">
            <w:tc>
              <w:tcPr>
                <w:tcW w:w="8398" w:type="dxa"/>
              </w:tcPr>
              <w:p w14:paraId="58108CE5" w14:textId="77777777" w:rsidR="00952C2D" w:rsidRDefault="00952C2D" w:rsidP="002B73B1">
                <w:pPr>
                  <w:ind w:left="0"/>
                </w:pPr>
                <w:r>
                  <w:t>Tél.</w:t>
                </w:r>
              </w:p>
              <w:p w14:paraId="77999E7B" w14:textId="454011C2" w:rsidR="00952C2D" w:rsidRDefault="00952C2D" w:rsidP="002B73B1">
                <w:pPr>
                  <w:ind w:left="0"/>
                </w:pPr>
                <w:r>
                  <w:t>……………………………………………………………………………………………………………………….</w:t>
                </w:r>
              </w:p>
            </w:tc>
          </w:tr>
          <w:tr w:rsidR="00952C2D" w14:paraId="7E487009" w14:textId="77777777" w:rsidTr="00952C2D">
            <w:tc>
              <w:tcPr>
                <w:tcW w:w="8398" w:type="dxa"/>
              </w:tcPr>
              <w:p w14:paraId="0AF44418" w14:textId="77777777" w:rsidR="00952C2D" w:rsidRDefault="00952C2D" w:rsidP="002B73B1">
                <w:pPr>
                  <w:ind w:left="0"/>
                </w:pPr>
                <w:r>
                  <w:t>Email</w:t>
                </w:r>
              </w:p>
              <w:p w14:paraId="70BCFDC1" w14:textId="18FCF89D" w:rsidR="00952C2D" w:rsidRDefault="00952C2D" w:rsidP="002B73B1">
                <w:pPr>
                  <w:ind w:left="0"/>
                </w:pPr>
                <w:r>
                  <w:t>……………………………………………………………………………………………………………………….</w:t>
                </w:r>
              </w:p>
            </w:tc>
          </w:tr>
        </w:tbl>
        <w:p w14:paraId="7E0813C3" w14:textId="77777777" w:rsidR="002B73B1" w:rsidRPr="002B73B1" w:rsidRDefault="002B73B1" w:rsidP="002B73B1"/>
        <w:p w14:paraId="2F1170B3" w14:textId="77777777" w:rsidR="00A262F5" w:rsidRDefault="00A262F5" w:rsidP="00A262F5"/>
        <w:p w14:paraId="4031FDE8" w14:textId="77777777" w:rsidR="00C6092A" w:rsidRDefault="00C6092A">
          <w:pPr>
            <w:ind w:left="0"/>
            <w:jc w:val="left"/>
          </w:pPr>
          <w:r>
            <w:br w:type="page"/>
          </w:r>
        </w:p>
        <w:p w14:paraId="4B1D4BC8" w14:textId="65105FA4" w:rsidR="00A262F5" w:rsidRDefault="00A262F5" w:rsidP="00C6092A">
          <w:pPr>
            <w:pStyle w:val="Titre4"/>
          </w:pPr>
          <w:r>
            <w:t>Votre responsable hiérarchique</w:t>
          </w:r>
        </w:p>
        <w:p w14:paraId="3DF11FCF" w14:textId="77777777" w:rsidR="00A262F5" w:rsidRDefault="00A262F5" w:rsidP="00C6092A">
          <w:pPr>
            <w:pStyle w:val="Titre4"/>
          </w:pPr>
        </w:p>
        <w:p w14:paraId="665E0E1B" w14:textId="71463AD3" w:rsidR="00A262F5" w:rsidRDefault="00A262F5" w:rsidP="00A262F5">
          <w:r>
            <w:t>La direction de l’IHEE peut être amenée, le cas échéant, à tenir au courant votre responsable hiérarchique des événements majeurs de la session de l’IHEE.</w:t>
          </w:r>
        </w:p>
        <w:p w14:paraId="36A37F04" w14:textId="77777777" w:rsidR="00BF4E87" w:rsidRDefault="00BF4E87" w:rsidP="00A262F5"/>
        <w:p w14:paraId="41500DB5" w14:textId="77777777" w:rsidR="00A262F5" w:rsidRDefault="00A262F5" w:rsidP="00A262F5"/>
        <w:p w14:paraId="372AA1CF" w14:textId="7E872458" w:rsidR="00A262F5" w:rsidRDefault="00A262F5" w:rsidP="00A262F5">
          <w:r>
            <w:t> Mme</w:t>
          </w:r>
          <w:r>
            <w:tab/>
          </w:r>
          <w:r>
            <w:tab/>
          </w:r>
          <w:r>
            <w:t xml:space="preserve"> M. </w:t>
          </w:r>
        </w:p>
        <w:p w14:paraId="798E5FDB" w14:textId="28AA14DC" w:rsidR="00A262F5" w:rsidRDefault="00A262F5" w:rsidP="002C2F81">
          <w:pPr>
            <w:ind w:left="0"/>
          </w:pPr>
        </w:p>
        <w:p w14:paraId="1FEF0102" w14:textId="77777777" w:rsidR="00755877" w:rsidRDefault="00755877" w:rsidP="00A262F5"/>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tblGrid>
          <w:tr w:rsidR="00EA5E4B" w14:paraId="6652A4B6" w14:textId="77777777" w:rsidTr="00EA5E4B">
            <w:tc>
              <w:tcPr>
                <w:tcW w:w="8578" w:type="dxa"/>
              </w:tcPr>
              <w:p w14:paraId="11A3FD32" w14:textId="77777777" w:rsidR="00EA5E4B" w:rsidRDefault="00EA5E4B" w:rsidP="00A262F5">
                <w:pPr>
                  <w:ind w:left="0"/>
                </w:pPr>
                <w:r>
                  <w:t>Nom-Prénom</w:t>
                </w:r>
              </w:p>
              <w:p w14:paraId="218651CF" w14:textId="71CF849C" w:rsidR="00EA5E4B" w:rsidRDefault="00EA5E4B" w:rsidP="00A262F5">
                <w:pPr>
                  <w:ind w:left="0"/>
                </w:pPr>
                <w:r>
                  <w:t>………………………………………………………………………………………………………………………….</w:t>
                </w:r>
              </w:p>
            </w:tc>
          </w:tr>
          <w:tr w:rsidR="00EA5E4B" w14:paraId="573F2313" w14:textId="77777777" w:rsidTr="00EA5E4B">
            <w:tc>
              <w:tcPr>
                <w:tcW w:w="8578" w:type="dxa"/>
              </w:tcPr>
              <w:p w14:paraId="799C5C20" w14:textId="77777777" w:rsidR="00EA5E4B" w:rsidRDefault="00EA5E4B" w:rsidP="00A262F5">
                <w:pPr>
                  <w:ind w:left="0"/>
                </w:pPr>
              </w:p>
              <w:p w14:paraId="470ECB74" w14:textId="261E75DD" w:rsidR="00EA5E4B" w:rsidRDefault="00EA5E4B" w:rsidP="00A262F5">
                <w:pPr>
                  <w:ind w:left="0"/>
                </w:pPr>
                <w:r>
                  <w:t>Fonction</w:t>
                </w:r>
              </w:p>
              <w:p w14:paraId="0B85C485" w14:textId="62D732F8" w:rsidR="00EA5E4B" w:rsidRDefault="00EA5E4B" w:rsidP="00A262F5">
                <w:pPr>
                  <w:ind w:left="0"/>
                </w:pPr>
                <w:r>
                  <w:t>………………………………………………………………………………………………………………………….</w:t>
                </w:r>
              </w:p>
            </w:tc>
          </w:tr>
          <w:tr w:rsidR="00EA5E4B" w14:paraId="3E193D25" w14:textId="77777777" w:rsidTr="00EA5E4B">
            <w:tc>
              <w:tcPr>
                <w:tcW w:w="8578" w:type="dxa"/>
              </w:tcPr>
              <w:p w14:paraId="2F45DC3A" w14:textId="77777777" w:rsidR="00EA5E4B" w:rsidRDefault="00EA5E4B" w:rsidP="00EA5E4B">
                <w:pPr>
                  <w:ind w:left="0"/>
                </w:pPr>
              </w:p>
              <w:p w14:paraId="2BDE75B0" w14:textId="4917FABE" w:rsidR="00EA5E4B" w:rsidRDefault="00EA5E4B" w:rsidP="00EA5E4B">
                <w:pPr>
                  <w:ind w:left="0"/>
                </w:pPr>
                <w:r>
                  <w:t>Organisme / entreprise</w:t>
                </w:r>
              </w:p>
              <w:p w14:paraId="2C316433" w14:textId="1055AB32" w:rsidR="00EA5E4B" w:rsidRDefault="00EA5E4B" w:rsidP="00EA5E4B">
                <w:pPr>
                  <w:ind w:left="0"/>
                </w:pPr>
                <w:r>
                  <w:t>………………………………………………………………………………………………………………………….</w:t>
                </w:r>
              </w:p>
            </w:tc>
          </w:tr>
          <w:tr w:rsidR="00EA5E4B" w14:paraId="2E9D74B8" w14:textId="77777777" w:rsidTr="00EA5E4B">
            <w:tc>
              <w:tcPr>
                <w:tcW w:w="8578" w:type="dxa"/>
              </w:tcPr>
              <w:p w14:paraId="5B0BDBFE" w14:textId="77777777" w:rsidR="00EA5E4B" w:rsidRDefault="00EA5E4B" w:rsidP="00EA5E4B">
                <w:pPr>
                  <w:ind w:left="0"/>
                </w:pPr>
              </w:p>
              <w:p w14:paraId="6240F9C8" w14:textId="27F0C6EB" w:rsidR="00EA5E4B" w:rsidRDefault="00EA5E4B" w:rsidP="00EA5E4B">
                <w:pPr>
                  <w:ind w:left="0"/>
                </w:pPr>
                <w:r>
                  <w:t>Adresse</w:t>
                </w:r>
              </w:p>
              <w:p w14:paraId="6950784E" w14:textId="3E392538" w:rsidR="00EA5E4B" w:rsidRDefault="00EA5E4B" w:rsidP="00EA5E4B">
                <w:pPr>
                  <w:ind w:left="0"/>
                </w:pPr>
                <w:r>
                  <w:t>………………………………………………………………………………………………………………………….</w:t>
                </w:r>
              </w:p>
              <w:p w14:paraId="5E3B6724" w14:textId="77777777" w:rsidR="00EA5E4B" w:rsidRDefault="00EA5E4B" w:rsidP="00EA5E4B">
                <w:pPr>
                  <w:ind w:left="0"/>
                </w:pPr>
              </w:p>
              <w:p w14:paraId="3155A90A" w14:textId="447882B6" w:rsidR="00EA5E4B" w:rsidRDefault="00EA5E4B" w:rsidP="00EA5E4B">
                <w:pPr>
                  <w:ind w:left="0"/>
                </w:pPr>
                <w:r w:rsidRPr="00EA5E4B">
                  <w:t>…………………………………………………………………………………………………………………………</w:t>
                </w:r>
                <w:r>
                  <w:t>.</w:t>
                </w:r>
              </w:p>
              <w:p w14:paraId="694B8D61" w14:textId="2E1EA945" w:rsidR="00EA5E4B" w:rsidRDefault="00EA5E4B" w:rsidP="00EA5E4B">
                <w:pPr>
                  <w:ind w:left="0"/>
                </w:pPr>
              </w:p>
            </w:tc>
          </w:tr>
          <w:tr w:rsidR="00EA5E4B" w14:paraId="6CF06AC8" w14:textId="77777777" w:rsidTr="00EA5E4B">
            <w:tc>
              <w:tcPr>
                <w:tcW w:w="8578" w:type="dxa"/>
              </w:tcPr>
              <w:p w14:paraId="6BA02620" w14:textId="29B9C0F9" w:rsidR="00EA5E4B" w:rsidRDefault="00EA5E4B" w:rsidP="00EA5E4B">
                <w:pPr>
                  <w:ind w:left="0"/>
                </w:pPr>
                <w:r>
                  <w:t>Code postal – Ville</w:t>
                </w:r>
              </w:p>
              <w:p w14:paraId="69938092" w14:textId="67354C0E" w:rsidR="00EA5E4B" w:rsidRDefault="00EA5E4B" w:rsidP="00EA5E4B">
                <w:pPr>
                  <w:ind w:left="0"/>
                </w:pPr>
                <w:r w:rsidRPr="00EA5E4B">
                  <w:t>…………………………………………………………………………………………………………………………</w:t>
                </w:r>
                <w:r>
                  <w:t>.</w:t>
                </w:r>
              </w:p>
            </w:tc>
          </w:tr>
          <w:tr w:rsidR="00EA5E4B" w14:paraId="714C1A00" w14:textId="77777777" w:rsidTr="00EA5E4B">
            <w:tc>
              <w:tcPr>
                <w:tcW w:w="8578" w:type="dxa"/>
              </w:tcPr>
              <w:p w14:paraId="2FAE63A9" w14:textId="77777777" w:rsidR="00EA5E4B" w:rsidRDefault="00EA5E4B" w:rsidP="00EA5E4B">
                <w:pPr>
                  <w:ind w:left="0"/>
                </w:pPr>
              </w:p>
              <w:p w14:paraId="3EEEDB37" w14:textId="71038912" w:rsidR="00EA5E4B" w:rsidRDefault="00EA5E4B" w:rsidP="00EA5E4B">
                <w:pPr>
                  <w:ind w:left="0"/>
                </w:pPr>
                <w:r>
                  <w:t>Email</w:t>
                </w:r>
              </w:p>
              <w:p w14:paraId="5E3D6B6C" w14:textId="4A2785A2" w:rsidR="00EA5E4B" w:rsidRDefault="00EA5E4B" w:rsidP="00EA5E4B">
                <w:pPr>
                  <w:ind w:left="0"/>
                </w:pPr>
                <w:r w:rsidRPr="00EA5E4B">
                  <w:t>…………………………………………………………………………………………………………………………</w:t>
                </w:r>
                <w:r>
                  <w:t>.</w:t>
                </w:r>
              </w:p>
            </w:tc>
          </w:tr>
          <w:tr w:rsidR="00EA5E4B" w14:paraId="64622330" w14:textId="77777777" w:rsidTr="00EA5E4B">
            <w:tc>
              <w:tcPr>
                <w:tcW w:w="8578" w:type="dxa"/>
              </w:tcPr>
              <w:p w14:paraId="15B3883F" w14:textId="77777777" w:rsidR="00EA5E4B" w:rsidRDefault="00EA5E4B" w:rsidP="00EA5E4B">
                <w:pPr>
                  <w:ind w:left="0"/>
                </w:pPr>
              </w:p>
              <w:p w14:paraId="1BC4A32A" w14:textId="4EE72CEE" w:rsidR="00EA5E4B" w:rsidRDefault="00EA5E4B" w:rsidP="00EA5E4B">
                <w:pPr>
                  <w:ind w:left="0"/>
                </w:pPr>
                <w:r>
                  <w:t>Tél. direct</w:t>
                </w:r>
              </w:p>
              <w:p w14:paraId="0F8E6205" w14:textId="7A11CD84" w:rsidR="00EA5E4B" w:rsidRDefault="00EA5E4B" w:rsidP="00EA5E4B">
                <w:pPr>
                  <w:ind w:left="0"/>
                </w:pPr>
                <w:r w:rsidRPr="00EA5E4B">
                  <w:t>…………………………………………………………………………………………………………………………</w:t>
                </w:r>
                <w:r>
                  <w:t>.</w:t>
                </w:r>
              </w:p>
            </w:tc>
          </w:tr>
        </w:tbl>
        <w:p w14:paraId="1662473B" w14:textId="77777777" w:rsidR="00C6092A" w:rsidRDefault="00C6092A" w:rsidP="00A262F5"/>
        <w:p w14:paraId="2355089F" w14:textId="0FDD6519" w:rsidR="00A262F5" w:rsidRDefault="00A262F5" w:rsidP="00236048">
          <w:r>
            <w:tab/>
          </w:r>
        </w:p>
        <w:p w14:paraId="25E585AE" w14:textId="77777777" w:rsidR="00755877" w:rsidRDefault="00755877">
          <w:pPr>
            <w:ind w:left="0"/>
            <w:jc w:val="left"/>
            <w:rPr>
              <w:rFonts w:asciiTheme="majorHAnsi" w:hAnsiTheme="majorHAnsi"/>
              <w:b/>
              <w:caps/>
              <w:sz w:val="28"/>
            </w:rPr>
          </w:pPr>
          <w:r>
            <w:br w:type="page"/>
          </w:r>
        </w:p>
        <w:p w14:paraId="10387A41" w14:textId="3B7C2D60" w:rsidR="00A262F5" w:rsidRDefault="00A262F5" w:rsidP="00236048">
          <w:pPr>
            <w:pStyle w:val="Titre3"/>
          </w:pPr>
          <w:r>
            <w:t>CONVENTION DE FORMATION</w:t>
          </w:r>
        </w:p>
        <w:p w14:paraId="61B6D5D2" w14:textId="007233DF" w:rsidR="00A262F5" w:rsidRDefault="00A262F5" w:rsidP="00A262F5"/>
        <w:p w14:paraId="383CA93C" w14:textId="77777777" w:rsidR="00BF4E87" w:rsidRDefault="00BF4E87" w:rsidP="00A262F5"/>
        <w:p w14:paraId="2E481D9A" w14:textId="4C8AE787" w:rsidR="00A262F5" w:rsidRDefault="00A262F5" w:rsidP="00236048">
          <w:r>
            <w:t> Mme</w:t>
          </w:r>
          <w:r>
            <w:tab/>
          </w:r>
          <w:r>
            <w:tab/>
          </w:r>
          <w:r>
            <w:t xml:space="preserve"> M. </w:t>
          </w:r>
        </w:p>
        <w:p w14:paraId="7FC634A5" w14:textId="69FA5DBC" w:rsidR="00236048" w:rsidRDefault="00236048" w:rsidP="00BF4E87">
          <w:pPr>
            <w:ind w:left="0"/>
          </w:pPr>
        </w:p>
        <w:p w14:paraId="44EAD821" w14:textId="77777777" w:rsidR="00BF4E87" w:rsidRDefault="00BF4E87" w:rsidP="00BF4E87">
          <w:pPr>
            <w:ind w:left="0"/>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E81752" w14:paraId="45486E23" w14:textId="77777777" w:rsidTr="00751801">
            <w:tc>
              <w:tcPr>
                <w:tcW w:w="8778" w:type="dxa"/>
              </w:tcPr>
              <w:p w14:paraId="3F16F1FE" w14:textId="77777777" w:rsidR="00E81752" w:rsidRDefault="00E81752" w:rsidP="00A262F5">
                <w:pPr>
                  <w:ind w:left="0"/>
                </w:pPr>
                <w:r>
                  <w:t>Nom-Prénom</w:t>
                </w:r>
              </w:p>
              <w:p w14:paraId="54BF2DAF" w14:textId="72A340B3" w:rsidR="00E81752" w:rsidRDefault="00E81752" w:rsidP="00A262F5">
                <w:pPr>
                  <w:ind w:left="0"/>
                </w:pPr>
                <w:r>
                  <w:t>………………………………………………………………………………………………………………………….</w:t>
                </w:r>
              </w:p>
            </w:tc>
          </w:tr>
          <w:tr w:rsidR="00E81752" w14:paraId="11257197" w14:textId="77777777" w:rsidTr="00751801">
            <w:tc>
              <w:tcPr>
                <w:tcW w:w="8778" w:type="dxa"/>
              </w:tcPr>
              <w:p w14:paraId="0851A51F" w14:textId="77777777" w:rsidR="001E40A9" w:rsidRDefault="001E40A9" w:rsidP="00A262F5">
                <w:pPr>
                  <w:ind w:left="0"/>
                </w:pPr>
              </w:p>
              <w:p w14:paraId="26F55244" w14:textId="2D393FCF" w:rsidR="00E81752" w:rsidRDefault="00E81752" w:rsidP="00A262F5">
                <w:pPr>
                  <w:ind w:left="0"/>
                </w:pPr>
                <w:r>
                  <w:t>Fonction</w:t>
                </w:r>
              </w:p>
              <w:p w14:paraId="06B60D35" w14:textId="2290F829" w:rsidR="00E81752" w:rsidRDefault="00E81752" w:rsidP="00A262F5">
                <w:pPr>
                  <w:ind w:left="0"/>
                </w:pPr>
                <w:r>
                  <w:t>………………………………………………………………………………………………………………………….</w:t>
                </w:r>
              </w:p>
            </w:tc>
          </w:tr>
          <w:tr w:rsidR="00E81752" w14:paraId="1EC6D0BA" w14:textId="77777777" w:rsidTr="00751801">
            <w:tc>
              <w:tcPr>
                <w:tcW w:w="8778" w:type="dxa"/>
              </w:tcPr>
              <w:p w14:paraId="331AFBC3" w14:textId="77777777" w:rsidR="001E40A9" w:rsidRDefault="001E40A9" w:rsidP="00A262F5">
                <w:pPr>
                  <w:ind w:left="0"/>
                </w:pPr>
              </w:p>
              <w:p w14:paraId="4BC356ED" w14:textId="16FE4147" w:rsidR="00E81752" w:rsidRDefault="00E81752" w:rsidP="00A262F5">
                <w:pPr>
                  <w:ind w:left="0"/>
                </w:pPr>
                <w:r>
                  <w:t>Organisme</w:t>
                </w:r>
                <w:r w:rsidR="00622F13">
                  <w:t xml:space="preserve"> / entreprise</w:t>
                </w:r>
              </w:p>
              <w:p w14:paraId="64835E55" w14:textId="32FB35EB" w:rsidR="00622F13" w:rsidRDefault="00622F13" w:rsidP="00A262F5">
                <w:pPr>
                  <w:ind w:left="0"/>
                </w:pPr>
                <w:r>
                  <w:t>………………………………………………………………………………………………………………………….</w:t>
                </w:r>
              </w:p>
            </w:tc>
          </w:tr>
          <w:tr w:rsidR="00E81752" w14:paraId="21EB0227" w14:textId="77777777" w:rsidTr="00751801">
            <w:tc>
              <w:tcPr>
                <w:tcW w:w="8778" w:type="dxa"/>
              </w:tcPr>
              <w:p w14:paraId="7BF59266" w14:textId="77777777" w:rsidR="001E40A9" w:rsidRDefault="001E40A9" w:rsidP="00A262F5">
                <w:pPr>
                  <w:ind w:left="0"/>
                </w:pPr>
              </w:p>
              <w:p w14:paraId="18628C4B" w14:textId="0E26A787" w:rsidR="00E81752" w:rsidRDefault="00622F13" w:rsidP="00A262F5">
                <w:pPr>
                  <w:ind w:left="0"/>
                </w:pPr>
                <w:r>
                  <w:t>N° SIRET</w:t>
                </w:r>
              </w:p>
              <w:p w14:paraId="4C422DFC" w14:textId="13EC7FF9" w:rsidR="00622F13" w:rsidRDefault="00622F13" w:rsidP="00A262F5">
                <w:pPr>
                  <w:ind w:left="0"/>
                </w:pPr>
                <w:r>
                  <w:t>………………………………………………………………………………………………………………………….</w:t>
                </w:r>
              </w:p>
            </w:tc>
          </w:tr>
          <w:tr w:rsidR="00E81752" w14:paraId="53430870" w14:textId="77777777" w:rsidTr="00751801">
            <w:tc>
              <w:tcPr>
                <w:tcW w:w="8778" w:type="dxa"/>
              </w:tcPr>
              <w:p w14:paraId="31795025" w14:textId="77777777" w:rsidR="001E40A9" w:rsidRDefault="001E40A9" w:rsidP="00A262F5">
                <w:pPr>
                  <w:ind w:left="0"/>
                </w:pPr>
              </w:p>
              <w:p w14:paraId="75D839A3" w14:textId="5CC29FCD" w:rsidR="00E81752" w:rsidRDefault="00622F13" w:rsidP="00A262F5">
                <w:pPr>
                  <w:ind w:left="0"/>
                </w:pPr>
                <w:r>
                  <w:t>Adresse</w:t>
                </w:r>
              </w:p>
              <w:p w14:paraId="0D19E674" w14:textId="77777777" w:rsidR="001E40A9" w:rsidRDefault="00622F13" w:rsidP="00A262F5">
                <w:pPr>
                  <w:ind w:left="0"/>
                </w:pPr>
                <w:r>
                  <w:t>…………………………………………………………………………………………………………………………</w:t>
                </w:r>
              </w:p>
              <w:p w14:paraId="0C9F77C6" w14:textId="77777777" w:rsidR="001E40A9" w:rsidRDefault="001E40A9" w:rsidP="00A262F5">
                <w:pPr>
                  <w:ind w:left="0"/>
                </w:pPr>
              </w:p>
              <w:p w14:paraId="4FBE5155" w14:textId="755302CD" w:rsidR="00622F13" w:rsidRDefault="00622F13" w:rsidP="00A262F5">
                <w:pPr>
                  <w:ind w:left="0"/>
                </w:pPr>
                <w:r>
                  <w:t>………………………………………………………………………………………………………………………….</w:t>
                </w:r>
              </w:p>
            </w:tc>
          </w:tr>
          <w:tr w:rsidR="00E81752" w14:paraId="30CD5F75" w14:textId="77777777" w:rsidTr="00751801">
            <w:tc>
              <w:tcPr>
                <w:tcW w:w="8778" w:type="dxa"/>
              </w:tcPr>
              <w:p w14:paraId="3FCA0E3B" w14:textId="77777777" w:rsidR="001E40A9" w:rsidRDefault="001E40A9" w:rsidP="00A262F5">
                <w:pPr>
                  <w:ind w:left="0"/>
                </w:pPr>
              </w:p>
              <w:p w14:paraId="2A55361F" w14:textId="160458A9" w:rsidR="00E81752" w:rsidRDefault="00622F13" w:rsidP="00A262F5">
                <w:pPr>
                  <w:ind w:left="0"/>
                </w:pPr>
                <w:r>
                  <w:t>Code postal – Ville</w:t>
                </w:r>
              </w:p>
              <w:p w14:paraId="4DA7935E" w14:textId="01CABB06" w:rsidR="00622F13" w:rsidRDefault="00622F13" w:rsidP="00A262F5">
                <w:pPr>
                  <w:ind w:left="0"/>
                </w:pPr>
                <w:r>
                  <w:t>………………………………………………………………………………………………………………………….</w:t>
                </w:r>
              </w:p>
            </w:tc>
          </w:tr>
          <w:tr w:rsidR="00E81752" w14:paraId="451E602A" w14:textId="77777777" w:rsidTr="00751801">
            <w:tc>
              <w:tcPr>
                <w:tcW w:w="8778" w:type="dxa"/>
              </w:tcPr>
              <w:p w14:paraId="5E5C188C" w14:textId="77777777" w:rsidR="001E40A9" w:rsidRDefault="001E40A9" w:rsidP="00A262F5">
                <w:pPr>
                  <w:ind w:left="0"/>
                </w:pPr>
              </w:p>
              <w:p w14:paraId="0E17089B" w14:textId="4590C82C" w:rsidR="00E81752" w:rsidRDefault="00622F13" w:rsidP="00A262F5">
                <w:pPr>
                  <w:ind w:left="0"/>
                </w:pPr>
                <w:r>
                  <w:t>Email</w:t>
                </w:r>
              </w:p>
              <w:p w14:paraId="51D3CAF8" w14:textId="0424A671" w:rsidR="00622F13" w:rsidRDefault="00622F13" w:rsidP="00A262F5">
                <w:pPr>
                  <w:ind w:left="0"/>
                </w:pPr>
                <w:r>
                  <w:t>………………………………………………………………………………………………………………………….</w:t>
                </w:r>
              </w:p>
            </w:tc>
          </w:tr>
          <w:tr w:rsidR="00E81752" w14:paraId="19172EF3" w14:textId="77777777" w:rsidTr="00751801">
            <w:tc>
              <w:tcPr>
                <w:tcW w:w="8778" w:type="dxa"/>
              </w:tcPr>
              <w:p w14:paraId="6B919EED" w14:textId="77777777" w:rsidR="001E40A9" w:rsidRDefault="001E40A9" w:rsidP="00A262F5">
                <w:pPr>
                  <w:ind w:left="0"/>
                </w:pPr>
              </w:p>
              <w:p w14:paraId="415371D9" w14:textId="3F383D3A" w:rsidR="00E81752" w:rsidRDefault="00751801" w:rsidP="00A262F5">
                <w:pPr>
                  <w:ind w:left="0"/>
                </w:pPr>
                <w:r>
                  <w:t>Tél. direct</w:t>
                </w:r>
              </w:p>
              <w:p w14:paraId="395BFD74" w14:textId="630D0CE2" w:rsidR="00751801" w:rsidRDefault="00751801" w:rsidP="00A262F5">
                <w:pPr>
                  <w:ind w:left="0"/>
                </w:pPr>
                <w:r>
                  <w:t>………………………………………………………………………………………………………………………….</w:t>
                </w:r>
              </w:p>
            </w:tc>
          </w:tr>
        </w:tbl>
        <w:p w14:paraId="7E9799A5" w14:textId="7CA8CBA2" w:rsidR="00751801" w:rsidRDefault="00751801" w:rsidP="001E40A9">
          <w:pPr>
            <w:ind w:left="0"/>
          </w:pPr>
        </w:p>
        <w:p w14:paraId="77EC3361" w14:textId="77777777" w:rsidR="001E40A9" w:rsidRDefault="001E40A9">
          <w:pPr>
            <w:ind w:left="0"/>
            <w:jc w:val="left"/>
            <w:rPr>
              <w:rFonts w:asciiTheme="majorHAnsi" w:hAnsiTheme="majorHAnsi"/>
              <w:b/>
              <w:caps/>
              <w:sz w:val="28"/>
            </w:rPr>
          </w:pPr>
          <w:r>
            <w:br w:type="page"/>
          </w:r>
        </w:p>
        <w:p w14:paraId="72991363" w14:textId="5E2CCE1E" w:rsidR="00062C55" w:rsidRDefault="00062C55" w:rsidP="00062C55">
          <w:pPr>
            <w:pStyle w:val="Titre3"/>
          </w:pPr>
          <w:r>
            <w:t>Factur</w:t>
          </w:r>
          <w:r w:rsidR="001E40A9">
            <w:t>ATION</w:t>
          </w:r>
        </w:p>
        <w:p w14:paraId="53C08C40" w14:textId="77777777" w:rsidR="0071469D" w:rsidRPr="0071469D" w:rsidRDefault="0071469D" w:rsidP="0071469D"/>
        <w:p w14:paraId="3B20599E" w14:textId="045DA2AB" w:rsidR="0071469D" w:rsidRPr="0071469D" w:rsidRDefault="0071469D" w:rsidP="001E40A9">
          <w:r>
            <w:t> Mme</w:t>
          </w:r>
          <w:r>
            <w:tab/>
          </w:r>
          <w:r>
            <w:tab/>
          </w:r>
          <w:r>
            <w:t xml:space="preserve"> M. </w:t>
          </w:r>
        </w:p>
        <w:p w14:paraId="40DD245A" w14:textId="77777777" w:rsidR="00062C55" w:rsidRDefault="00062C55" w:rsidP="00A262F5"/>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062C55" w14:paraId="59B351F0" w14:textId="77777777" w:rsidTr="001E40A9">
            <w:tc>
              <w:tcPr>
                <w:tcW w:w="8636" w:type="dxa"/>
              </w:tcPr>
              <w:p w14:paraId="2A3848E8" w14:textId="77777777" w:rsidR="001E40A9" w:rsidRDefault="001E40A9" w:rsidP="00A262F5">
                <w:pPr>
                  <w:ind w:left="0"/>
                </w:pPr>
              </w:p>
              <w:p w14:paraId="09D45C82" w14:textId="64083724" w:rsidR="00062C55" w:rsidRDefault="0071469D" w:rsidP="00A262F5">
                <w:pPr>
                  <w:ind w:left="0"/>
                </w:pPr>
                <w:r>
                  <w:t xml:space="preserve">Nom </w:t>
                </w:r>
                <w:r w:rsidR="001E40A9">
                  <w:t>–</w:t>
                </w:r>
                <w:r>
                  <w:t xml:space="preserve"> Prénom</w:t>
                </w:r>
              </w:p>
              <w:p w14:paraId="119D46D7" w14:textId="45542A81" w:rsidR="001E40A9" w:rsidRDefault="001E40A9" w:rsidP="00A262F5">
                <w:pPr>
                  <w:ind w:left="0"/>
                </w:pPr>
                <w:r>
                  <w:t>…………………………………………………………………………………………………………………………</w:t>
                </w:r>
              </w:p>
            </w:tc>
          </w:tr>
          <w:tr w:rsidR="00062C55" w14:paraId="7BE5B303" w14:textId="77777777" w:rsidTr="001E40A9">
            <w:tc>
              <w:tcPr>
                <w:tcW w:w="8636" w:type="dxa"/>
              </w:tcPr>
              <w:p w14:paraId="00273818" w14:textId="77777777" w:rsidR="001E40A9" w:rsidRDefault="001E40A9" w:rsidP="00A262F5">
                <w:pPr>
                  <w:ind w:left="0"/>
                </w:pPr>
              </w:p>
              <w:p w14:paraId="23480C23" w14:textId="2B373634" w:rsidR="00062C55" w:rsidRDefault="0071469D" w:rsidP="00A262F5">
                <w:pPr>
                  <w:ind w:left="0"/>
                </w:pPr>
                <w:r>
                  <w:t>Fonction</w:t>
                </w:r>
              </w:p>
              <w:p w14:paraId="4F5B47FE" w14:textId="1E0654A3" w:rsidR="001E40A9" w:rsidRDefault="001E40A9" w:rsidP="00A262F5">
                <w:pPr>
                  <w:ind w:left="0"/>
                </w:pPr>
                <w:r>
                  <w:t>…………………………………………………………………………………………………………………………</w:t>
                </w:r>
              </w:p>
            </w:tc>
          </w:tr>
          <w:tr w:rsidR="00062C55" w14:paraId="55D594DB" w14:textId="77777777" w:rsidTr="001E40A9">
            <w:tc>
              <w:tcPr>
                <w:tcW w:w="8636" w:type="dxa"/>
              </w:tcPr>
              <w:p w14:paraId="1E0E5703" w14:textId="77777777" w:rsidR="001E40A9" w:rsidRDefault="001E40A9" w:rsidP="00A262F5">
                <w:pPr>
                  <w:ind w:left="0"/>
                </w:pPr>
              </w:p>
              <w:p w14:paraId="67B8B0F1" w14:textId="72E032EB" w:rsidR="00062C55" w:rsidRDefault="0071469D" w:rsidP="00A262F5">
                <w:pPr>
                  <w:ind w:left="0"/>
                </w:pPr>
                <w:r>
                  <w:t>Organisme / entreprise</w:t>
                </w:r>
              </w:p>
              <w:p w14:paraId="36116ED4" w14:textId="3368FC12" w:rsidR="001E40A9" w:rsidRDefault="001E40A9" w:rsidP="00A262F5">
                <w:pPr>
                  <w:ind w:left="0"/>
                </w:pPr>
                <w:r>
                  <w:t>…………………………………………………………………………………………………………………………</w:t>
                </w:r>
              </w:p>
            </w:tc>
          </w:tr>
          <w:tr w:rsidR="00062C55" w14:paraId="3FD11BD3" w14:textId="77777777" w:rsidTr="001E40A9">
            <w:tc>
              <w:tcPr>
                <w:tcW w:w="8636" w:type="dxa"/>
              </w:tcPr>
              <w:p w14:paraId="3662443A" w14:textId="77777777" w:rsidR="001E40A9" w:rsidRDefault="001E40A9" w:rsidP="00A262F5">
                <w:pPr>
                  <w:ind w:left="0"/>
                </w:pPr>
              </w:p>
              <w:p w14:paraId="218D3837" w14:textId="7B9FA3F7" w:rsidR="00062C55" w:rsidRDefault="0071469D" w:rsidP="00A262F5">
                <w:pPr>
                  <w:ind w:left="0"/>
                </w:pPr>
                <w:r>
                  <w:t>Adresse</w:t>
                </w:r>
              </w:p>
              <w:p w14:paraId="379FBEC3" w14:textId="77777777" w:rsidR="001E40A9" w:rsidRDefault="001E40A9" w:rsidP="00A262F5">
                <w:pPr>
                  <w:ind w:left="0"/>
                </w:pPr>
                <w:r>
                  <w:t>…………………………………………………………………………………………………………………………</w:t>
                </w:r>
              </w:p>
              <w:p w14:paraId="21D76D7E" w14:textId="77777777" w:rsidR="001E40A9" w:rsidRDefault="001E40A9" w:rsidP="00A262F5">
                <w:pPr>
                  <w:ind w:left="0"/>
                </w:pPr>
              </w:p>
              <w:p w14:paraId="74B93E4B" w14:textId="3B7C1250" w:rsidR="001E40A9" w:rsidRDefault="001E40A9" w:rsidP="00A262F5">
                <w:pPr>
                  <w:ind w:left="0"/>
                </w:pPr>
                <w:r>
                  <w:t>…………………………………………………………………………………………………………………………</w:t>
                </w:r>
              </w:p>
              <w:p w14:paraId="7DBC673A" w14:textId="13DF3321" w:rsidR="001E40A9" w:rsidRDefault="001E40A9" w:rsidP="00A262F5">
                <w:pPr>
                  <w:ind w:left="0"/>
                </w:pPr>
              </w:p>
            </w:tc>
          </w:tr>
          <w:tr w:rsidR="00062C55" w14:paraId="3379D25D" w14:textId="77777777" w:rsidTr="001E40A9">
            <w:tc>
              <w:tcPr>
                <w:tcW w:w="8636" w:type="dxa"/>
              </w:tcPr>
              <w:p w14:paraId="364BC349" w14:textId="084DC224" w:rsidR="00062C55" w:rsidRDefault="0071469D" w:rsidP="00A262F5">
                <w:pPr>
                  <w:ind w:left="0"/>
                </w:pPr>
                <w:r>
                  <w:t xml:space="preserve">Code postal </w:t>
                </w:r>
                <w:r w:rsidR="001E40A9">
                  <w:t>–</w:t>
                </w:r>
                <w:r>
                  <w:t xml:space="preserve"> Ville</w:t>
                </w:r>
              </w:p>
              <w:p w14:paraId="54253BF4" w14:textId="2A1D831F" w:rsidR="001E40A9" w:rsidRDefault="001E40A9" w:rsidP="00A262F5">
                <w:pPr>
                  <w:ind w:left="0"/>
                </w:pPr>
                <w:r>
                  <w:t>…………………………………………………………………………………………………………………………</w:t>
                </w:r>
              </w:p>
            </w:tc>
          </w:tr>
          <w:tr w:rsidR="00062C55" w14:paraId="73B3D1D5" w14:textId="77777777" w:rsidTr="001E40A9">
            <w:tc>
              <w:tcPr>
                <w:tcW w:w="8636" w:type="dxa"/>
              </w:tcPr>
              <w:p w14:paraId="1808AAE1" w14:textId="77777777" w:rsidR="001E40A9" w:rsidRDefault="001E40A9" w:rsidP="00A262F5">
                <w:pPr>
                  <w:ind w:left="0"/>
                </w:pPr>
              </w:p>
              <w:p w14:paraId="1D883EE4" w14:textId="609039DD" w:rsidR="00062C55" w:rsidRDefault="0071469D" w:rsidP="00A262F5">
                <w:pPr>
                  <w:ind w:left="0"/>
                </w:pPr>
                <w:r>
                  <w:t>Email</w:t>
                </w:r>
              </w:p>
              <w:p w14:paraId="638801A4" w14:textId="0EE17E9B" w:rsidR="001E40A9" w:rsidRDefault="001E40A9" w:rsidP="00A262F5">
                <w:pPr>
                  <w:ind w:left="0"/>
                </w:pPr>
                <w:r>
                  <w:t>…………………………………………………………………………………………………………………………</w:t>
                </w:r>
              </w:p>
            </w:tc>
          </w:tr>
          <w:tr w:rsidR="00062C55" w14:paraId="2C7F6D23" w14:textId="77777777" w:rsidTr="001E40A9">
            <w:tc>
              <w:tcPr>
                <w:tcW w:w="8636" w:type="dxa"/>
              </w:tcPr>
              <w:p w14:paraId="7B14B247" w14:textId="77777777" w:rsidR="001E40A9" w:rsidRDefault="001E40A9" w:rsidP="00A262F5">
                <w:pPr>
                  <w:ind w:left="0"/>
                </w:pPr>
              </w:p>
              <w:p w14:paraId="7A9713BC" w14:textId="1F903A2E" w:rsidR="00062C55" w:rsidRDefault="0071469D" w:rsidP="00A262F5">
                <w:pPr>
                  <w:ind w:left="0"/>
                </w:pPr>
                <w:r>
                  <w:t xml:space="preserve">Tel. </w:t>
                </w:r>
                <w:r w:rsidR="001E40A9">
                  <w:t>D</w:t>
                </w:r>
                <w:r>
                  <w:t>irect</w:t>
                </w:r>
              </w:p>
              <w:p w14:paraId="5485CFBD" w14:textId="68EBB53F" w:rsidR="001E40A9" w:rsidRDefault="001E40A9" w:rsidP="00A262F5">
                <w:pPr>
                  <w:ind w:left="0"/>
                </w:pPr>
                <w:r>
                  <w:t>…………………………………………………………………………………………………………………………</w:t>
                </w:r>
              </w:p>
            </w:tc>
          </w:tr>
        </w:tbl>
        <w:p w14:paraId="0B225BD0" w14:textId="77777777" w:rsidR="00751801" w:rsidRDefault="00751801" w:rsidP="00A262F5"/>
        <w:p w14:paraId="15D2540B" w14:textId="77777777" w:rsidR="00A262F5" w:rsidRDefault="00A262F5" w:rsidP="00A262F5">
          <w:r>
            <w:t xml:space="preserve"> </w:t>
          </w:r>
        </w:p>
        <w:p w14:paraId="2B1C79D3" w14:textId="77777777" w:rsidR="00A262F5" w:rsidRDefault="00A262F5" w:rsidP="00A262F5"/>
        <w:p w14:paraId="7E7A6B51" w14:textId="77777777" w:rsidR="00A262F5" w:rsidRDefault="00A262F5" w:rsidP="00A262F5"/>
        <w:p w14:paraId="7FCB9315" w14:textId="77777777" w:rsidR="001E40A9" w:rsidRDefault="001E40A9">
          <w:pPr>
            <w:ind w:left="0"/>
            <w:jc w:val="left"/>
          </w:pPr>
          <w:r>
            <w:br w:type="page"/>
          </w:r>
        </w:p>
        <w:p w14:paraId="3973F032" w14:textId="5D181431" w:rsidR="00A262F5" w:rsidRDefault="00A262F5" w:rsidP="001E40A9">
          <w:pPr>
            <w:pStyle w:val="Titre3"/>
          </w:pPr>
          <w:r>
            <w:t xml:space="preserve">PAIEMENT </w:t>
          </w:r>
        </w:p>
        <w:p w14:paraId="50EF10E8" w14:textId="4B93F612" w:rsidR="001E40A9" w:rsidRDefault="00A262F5" w:rsidP="004C5948">
          <w:pPr>
            <w:pStyle w:val="Titre4"/>
            <w:rPr>
              <w:b w:val="0"/>
            </w:rPr>
          </w:pPr>
          <w:r w:rsidRPr="004C5948">
            <w:rPr>
              <w:b w:val="0"/>
            </w:rPr>
            <w:t>(</w:t>
          </w:r>
          <w:r w:rsidR="001E40A9" w:rsidRPr="004C5948">
            <w:rPr>
              <w:b w:val="0"/>
            </w:rPr>
            <w:t>Si</w:t>
          </w:r>
          <w:r w:rsidRPr="004C5948">
            <w:rPr>
              <w:b w:val="0"/>
            </w:rPr>
            <w:t xml:space="preserve"> service différent de la facturation)</w:t>
          </w:r>
        </w:p>
        <w:p w14:paraId="065400A3" w14:textId="77777777" w:rsidR="00BF4E87" w:rsidRPr="00BF4E87" w:rsidRDefault="00BF4E87" w:rsidP="00BF4E87"/>
        <w:p w14:paraId="3B53990D" w14:textId="77777777" w:rsidR="00A262F5" w:rsidRDefault="00A262F5" w:rsidP="001E40A9">
          <w:pPr>
            <w:ind w:left="0"/>
          </w:pPr>
        </w:p>
        <w:p w14:paraId="16769692" w14:textId="6F24DA92" w:rsidR="00A262F5" w:rsidRDefault="00A262F5" w:rsidP="004C5948">
          <w:r>
            <w:t> Mme</w:t>
          </w:r>
          <w:r>
            <w:tab/>
          </w:r>
          <w:r>
            <w:tab/>
          </w:r>
          <w:r>
            <w:t xml:space="preserve"> M. </w:t>
          </w:r>
        </w:p>
        <w:p w14:paraId="25E28DBF" w14:textId="77777777" w:rsidR="001E40A9" w:rsidRDefault="001E40A9" w:rsidP="00A262F5"/>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1E40A9" w14:paraId="331D684C" w14:textId="77777777" w:rsidTr="00835B99">
            <w:tc>
              <w:tcPr>
                <w:tcW w:w="8636" w:type="dxa"/>
              </w:tcPr>
              <w:p w14:paraId="3320A505" w14:textId="77777777" w:rsidR="001E40A9" w:rsidRDefault="001E40A9" w:rsidP="00835B99">
                <w:pPr>
                  <w:ind w:left="0"/>
                </w:pPr>
              </w:p>
              <w:p w14:paraId="06678DBB" w14:textId="77777777" w:rsidR="001E40A9" w:rsidRDefault="001E40A9" w:rsidP="00835B99">
                <w:pPr>
                  <w:ind w:left="0"/>
                </w:pPr>
                <w:r>
                  <w:t>Nom – Prénom</w:t>
                </w:r>
              </w:p>
              <w:p w14:paraId="4DB4FB66" w14:textId="77777777" w:rsidR="001E40A9" w:rsidRDefault="001E40A9" w:rsidP="00835B99">
                <w:pPr>
                  <w:ind w:left="0"/>
                </w:pPr>
                <w:r>
                  <w:t>…………………………………………………………………………………………………………………………</w:t>
                </w:r>
              </w:p>
            </w:tc>
          </w:tr>
          <w:tr w:rsidR="001E40A9" w14:paraId="0C32D910" w14:textId="77777777" w:rsidTr="00835B99">
            <w:tc>
              <w:tcPr>
                <w:tcW w:w="8636" w:type="dxa"/>
              </w:tcPr>
              <w:p w14:paraId="0A370933" w14:textId="77777777" w:rsidR="001E40A9" w:rsidRDefault="001E40A9" w:rsidP="00835B99">
                <w:pPr>
                  <w:ind w:left="0"/>
                </w:pPr>
              </w:p>
              <w:p w14:paraId="7C6897FB" w14:textId="77777777" w:rsidR="001E40A9" w:rsidRDefault="001E40A9" w:rsidP="00835B99">
                <w:pPr>
                  <w:ind w:left="0"/>
                </w:pPr>
                <w:r>
                  <w:t>Fonction</w:t>
                </w:r>
              </w:p>
              <w:p w14:paraId="539B69B3" w14:textId="77777777" w:rsidR="001E40A9" w:rsidRDefault="001E40A9" w:rsidP="00835B99">
                <w:pPr>
                  <w:ind w:left="0"/>
                </w:pPr>
                <w:r>
                  <w:t>…………………………………………………………………………………………………………………………</w:t>
                </w:r>
              </w:p>
            </w:tc>
          </w:tr>
          <w:tr w:rsidR="001E40A9" w14:paraId="7F52BA5C" w14:textId="77777777" w:rsidTr="00835B99">
            <w:tc>
              <w:tcPr>
                <w:tcW w:w="8636" w:type="dxa"/>
              </w:tcPr>
              <w:p w14:paraId="15BDF6E8" w14:textId="77777777" w:rsidR="001E40A9" w:rsidRDefault="001E40A9" w:rsidP="00835B99">
                <w:pPr>
                  <w:ind w:left="0"/>
                </w:pPr>
              </w:p>
              <w:p w14:paraId="33B5EFAF" w14:textId="77777777" w:rsidR="001E40A9" w:rsidRDefault="001E40A9" w:rsidP="00835B99">
                <w:pPr>
                  <w:ind w:left="0"/>
                </w:pPr>
                <w:r>
                  <w:t>Organisme / entreprise</w:t>
                </w:r>
              </w:p>
              <w:p w14:paraId="65B8D866" w14:textId="77777777" w:rsidR="001E40A9" w:rsidRDefault="001E40A9" w:rsidP="00835B99">
                <w:pPr>
                  <w:ind w:left="0"/>
                </w:pPr>
                <w:r>
                  <w:t>…………………………………………………………………………………………………………………………</w:t>
                </w:r>
              </w:p>
            </w:tc>
          </w:tr>
          <w:tr w:rsidR="001E40A9" w14:paraId="1F87C6B6" w14:textId="77777777" w:rsidTr="00835B99">
            <w:tc>
              <w:tcPr>
                <w:tcW w:w="8636" w:type="dxa"/>
              </w:tcPr>
              <w:p w14:paraId="23C45E8C" w14:textId="77777777" w:rsidR="001E40A9" w:rsidRDefault="001E40A9" w:rsidP="00835B99">
                <w:pPr>
                  <w:ind w:left="0"/>
                </w:pPr>
              </w:p>
              <w:p w14:paraId="3F6BF5E7" w14:textId="77777777" w:rsidR="001E40A9" w:rsidRDefault="001E40A9" w:rsidP="00835B99">
                <w:pPr>
                  <w:ind w:left="0"/>
                </w:pPr>
                <w:r>
                  <w:t>Adresse</w:t>
                </w:r>
              </w:p>
              <w:p w14:paraId="2BC57EFA" w14:textId="77777777" w:rsidR="001E40A9" w:rsidRDefault="001E40A9" w:rsidP="00835B99">
                <w:pPr>
                  <w:ind w:left="0"/>
                </w:pPr>
                <w:r>
                  <w:t>…………………………………………………………………………………………………………………………</w:t>
                </w:r>
              </w:p>
              <w:p w14:paraId="52A5116A" w14:textId="77777777" w:rsidR="001E40A9" w:rsidRDefault="001E40A9" w:rsidP="00835B99">
                <w:pPr>
                  <w:ind w:left="0"/>
                </w:pPr>
              </w:p>
              <w:p w14:paraId="2199EC1F" w14:textId="77777777" w:rsidR="001E40A9" w:rsidRDefault="001E40A9" w:rsidP="00835B99">
                <w:pPr>
                  <w:ind w:left="0"/>
                </w:pPr>
                <w:r>
                  <w:t>…………………………………………………………………………………………………………………………</w:t>
                </w:r>
              </w:p>
              <w:p w14:paraId="29042838" w14:textId="77777777" w:rsidR="001E40A9" w:rsidRDefault="001E40A9" w:rsidP="00835B99">
                <w:pPr>
                  <w:ind w:left="0"/>
                </w:pPr>
              </w:p>
            </w:tc>
          </w:tr>
          <w:tr w:rsidR="001E40A9" w14:paraId="2A7C03F0" w14:textId="77777777" w:rsidTr="00835B99">
            <w:tc>
              <w:tcPr>
                <w:tcW w:w="8636" w:type="dxa"/>
              </w:tcPr>
              <w:p w14:paraId="36DEE9D7" w14:textId="77777777" w:rsidR="001E40A9" w:rsidRDefault="001E40A9" w:rsidP="00835B99">
                <w:pPr>
                  <w:ind w:left="0"/>
                </w:pPr>
                <w:r>
                  <w:t>Code postal – Ville</w:t>
                </w:r>
              </w:p>
              <w:p w14:paraId="20BDC003" w14:textId="77777777" w:rsidR="001E40A9" w:rsidRDefault="001E40A9" w:rsidP="00835B99">
                <w:pPr>
                  <w:ind w:left="0"/>
                </w:pPr>
                <w:r>
                  <w:t>…………………………………………………………………………………………………………………………</w:t>
                </w:r>
              </w:p>
            </w:tc>
          </w:tr>
          <w:tr w:rsidR="001E40A9" w14:paraId="022C8A99" w14:textId="77777777" w:rsidTr="00835B99">
            <w:tc>
              <w:tcPr>
                <w:tcW w:w="8636" w:type="dxa"/>
              </w:tcPr>
              <w:p w14:paraId="72AFE7A6" w14:textId="77777777" w:rsidR="001E40A9" w:rsidRDefault="001E40A9" w:rsidP="00835B99">
                <w:pPr>
                  <w:ind w:left="0"/>
                </w:pPr>
              </w:p>
              <w:p w14:paraId="6156C6DC" w14:textId="77777777" w:rsidR="001E40A9" w:rsidRDefault="001E40A9" w:rsidP="00835B99">
                <w:pPr>
                  <w:ind w:left="0"/>
                </w:pPr>
                <w:r>
                  <w:t>Email</w:t>
                </w:r>
              </w:p>
              <w:p w14:paraId="5917D3FE" w14:textId="77777777" w:rsidR="001E40A9" w:rsidRDefault="001E40A9" w:rsidP="00835B99">
                <w:pPr>
                  <w:ind w:left="0"/>
                </w:pPr>
                <w:r>
                  <w:t>…………………………………………………………………………………………………………………………</w:t>
                </w:r>
              </w:p>
            </w:tc>
          </w:tr>
          <w:tr w:rsidR="001E40A9" w14:paraId="02028B91" w14:textId="77777777" w:rsidTr="00835B99">
            <w:tc>
              <w:tcPr>
                <w:tcW w:w="8636" w:type="dxa"/>
              </w:tcPr>
              <w:p w14:paraId="01CDC276" w14:textId="77777777" w:rsidR="001E40A9" w:rsidRDefault="001E40A9" w:rsidP="00835B99">
                <w:pPr>
                  <w:ind w:left="0"/>
                </w:pPr>
              </w:p>
              <w:p w14:paraId="4DA9E928" w14:textId="77777777" w:rsidR="001E40A9" w:rsidRDefault="001E40A9" w:rsidP="00835B99">
                <w:pPr>
                  <w:ind w:left="0"/>
                </w:pPr>
                <w:r>
                  <w:t>Tel. Direct</w:t>
                </w:r>
              </w:p>
              <w:p w14:paraId="0A628E87" w14:textId="77777777" w:rsidR="001E40A9" w:rsidRDefault="001E40A9" w:rsidP="00835B99">
                <w:pPr>
                  <w:ind w:left="0"/>
                </w:pPr>
                <w:r>
                  <w:t>…………………………………………………………………………………………………………………………</w:t>
                </w:r>
              </w:p>
            </w:tc>
          </w:tr>
        </w:tbl>
        <w:p w14:paraId="53755F7E" w14:textId="77777777" w:rsidR="001E40A9" w:rsidRDefault="001E40A9" w:rsidP="00A262F5"/>
        <w:p w14:paraId="3DF97934" w14:textId="77777777" w:rsidR="001E40A9" w:rsidRDefault="001E40A9" w:rsidP="00A262F5"/>
        <w:p w14:paraId="0200DE19" w14:textId="6C0EE43D" w:rsidR="00A262F5" w:rsidRDefault="00A262F5" w:rsidP="001E40A9">
          <w:pPr>
            <w:ind w:left="0"/>
          </w:pPr>
        </w:p>
        <w:p w14:paraId="76551E2D" w14:textId="5FA91680" w:rsidR="00A262F5" w:rsidRDefault="00A262F5" w:rsidP="001E40A9">
          <w:pPr>
            <w:pStyle w:val="Titre4"/>
            <w:rPr>
              <w:rStyle w:val="Titre4Car"/>
              <w:b/>
            </w:rPr>
          </w:pPr>
          <w:r w:rsidRPr="001E40A9">
            <w:t>Mo</w:t>
          </w:r>
          <w:r w:rsidRPr="001E40A9">
            <w:rPr>
              <w:rStyle w:val="Titre4Car"/>
              <w:b/>
            </w:rPr>
            <w:t>dalité de facturation</w:t>
          </w:r>
        </w:p>
        <w:p w14:paraId="74D1098F" w14:textId="77777777" w:rsidR="00BF4E87" w:rsidRPr="00BF4E87" w:rsidRDefault="00BF4E87" w:rsidP="00BF4E87"/>
        <w:p w14:paraId="3A738DED" w14:textId="77777777" w:rsidR="00A262F5" w:rsidRDefault="00A262F5" w:rsidP="00A262F5"/>
        <w:p w14:paraId="7E1884F3" w14:textId="77777777" w:rsidR="00A262F5" w:rsidRDefault="00A262F5" w:rsidP="00A262F5">
          <w:r>
            <w:t xml:space="preserve">Procédez-vous à l’envoi d’un bon de commande interne ? </w:t>
          </w:r>
        </w:p>
        <w:p w14:paraId="0DB165E7" w14:textId="77777777" w:rsidR="00A262F5" w:rsidRDefault="00A262F5" w:rsidP="00A262F5"/>
        <w:p w14:paraId="699EF9B3" w14:textId="77777777" w:rsidR="00A262F5" w:rsidRDefault="00A262F5" w:rsidP="00A262F5">
          <w:r>
            <w:tab/>
          </w:r>
          <w:r>
            <w:t xml:space="preserve"> Oui </w:t>
          </w:r>
          <w:r>
            <w:tab/>
          </w:r>
          <w:r>
            <w:t xml:space="preserve"> Non </w:t>
          </w:r>
        </w:p>
        <w:p w14:paraId="12DE3D5E" w14:textId="1268A3B8" w:rsidR="00A262F5" w:rsidRDefault="00A262F5" w:rsidP="00A262F5"/>
        <w:p w14:paraId="535D8B8E" w14:textId="77777777" w:rsidR="00BF4E87" w:rsidRDefault="00BF4E87" w:rsidP="00A262F5"/>
        <w:p w14:paraId="72E503DB" w14:textId="77777777" w:rsidR="00A262F5" w:rsidRDefault="00A262F5" w:rsidP="00A262F5">
          <w:r>
            <w:t xml:space="preserve">Souhaitez-vous : </w:t>
          </w:r>
        </w:p>
        <w:p w14:paraId="56D1D80D" w14:textId="77777777" w:rsidR="00A262F5" w:rsidRDefault="00A262F5" w:rsidP="00A262F5"/>
        <w:p w14:paraId="4B5A4F5A" w14:textId="46BFABE4" w:rsidR="00A262F5" w:rsidRDefault="00A262F5" w:rsidP="00A262F5">
          <w:r>
            <w:tab/>
          </w:r>
          <w:r>
            <w:t> Une facture globale en début de session (septembre 201</w:t>
          </w:r>
          <w:r w:rsidR="00B8055B">
            <w:t>9</w:t>
          </w:r>
          <w:r>
            <w:t>)</w:t>
          </w:r>
        </w:p>
        <w:p w14:paraId="4232137C" w14:textId="77777777" w:rsidR="00BF4E87" w:rsidRDefault="00BF4E87" w:rsidP="00A262F5"/>
        <w:p w14:paraId="02C5C013" w14:textId="3DE2791B" w:rsidR="00F34CB1" w:rsidRDefault="00A262F5" w:rsidP="009B6E08">
          <w:r>
            <w:tab/>
          </w:r>
          <w:r>
            <w:t> Une facture par année civile (décembre 20</w:t>
          </w:r>
          <w:r w:rsidR="00B8055B">
            <w:t>19</w:t>
          </w:r>
          <w:r>
            <w:t xml:space="preserve"> et </w:t>
          </w:r>
          <w:r w:rsidR="00B8055B">
            <w:t>avril</w:t>
          </w:r>
          <w:r>
            <w:t xml:space="preserve"> 20</w:t>
          </w:r>
          <w:r w:rsidR="00B8055B">
            <w:t>20</w:t>
          </w:r>
          <w:r>
            <w:t>)</w:t>
          </w:r>
        </w:p>
      </w:sdtContent>
    </w:sdt>
    <w:p w14:paraId="3B62D03D" w14:textId="0905ECAA" w:rsidR="00955E96" w:rsidRPr="00F76034" w:rsidRDefault="00955E96" w:rsidP="004C0EFD"/>
    <w:sectPr w:rsidR="00955E96" w:rsidRPr="00F76034" w:rsidSect="0049470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85" w:right="1694" w:bottom="1843" w:left="1418" w:header="1239" w:footer="27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852D4" w14:textId="77777777" w:rsidR="00351CC4" w:rsidRDefault="00351CC4" w:rsidP="00D5396D">
      <w:r>
        <w:separator/>
      </w:r>
    </w:p>
  </w:endnote>
  <w:endnote w:type="continuationSeparator" w:id="0">
    <w:p w14:paraId="5308DA0C" w14:textId="77777777" w:rsidR="00351CC4" w:rsidRDefault="00351CC4" w:rsidP="00D5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A1002AE7" w:usb1="C0000063" w:usb2="00000038"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7A7D" w14:textId="77777777" w:rsidR="00AD32F9" w:rsidRDefault="00AD32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0A50D" w14:textId="77777777" w:rsidR="003B20F3" w:rsidRPr="00D5396D" w:rsidRDefault="00284588" w:rsidP="00D5396D">
    <w:pPr>
      <w:pStyle w:val="Pieddepage"/>
      <w:jc w:val="center"/>
      <w:rPr>
        <w:sz w:val="16"/>
        <w:szCs w:val="16"/>
      </w:rPr>
    </w:pPr>
    <w:r>
      <w:rPr>
        <w:noProof/>
        <w:szCs w:val="12"/>
      </w:rPr>
      <w:drawing>
        <wp:anchor distT="0" distB="0" distL="114300" distR="114300" simplePos="0" relativeHeight="251658240" behindDoc="1" locked="1" layoutInCell="1" allowOverlap="1" wp14:anchorId="10445210" wp14:editId="280CED1B">
          <wp:simplePos x="0" y="0"/>
          <wp:positionH relativeFrom="page">
            <wp:posOffset>-575945</wp:posOffset>
          </wp:positionH>
          <wp:positionV relativeFrom="page">
            <wp:posOffset>3942715</wp:posOffset>
          </wp:positionV>
          <wp:extent cx="6674400" cy="7513200"/>
          <wp:effectExtent l="0" t="0" r="0" b="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1"/>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r w:rsidR="003B20F3" w:rsidRPr="00D5396D">
      <w:rPr>
        <w:noProof/>
        <w:sz w:val="16"/>
        <w:szCs w:val="16"/>
      </w:rPr>
      <mc:AlternateContent>
        <mc:Choice Requires="wps">
          <w:drawing>
            <wp:anchor distT="0" distB="0" distL="114300" distR="114300" simplePos="0" relativeHeight="251655168" behindDoc="0" locked="1" layoutInCell="1" allowOverlap="1" wp14:anchorId="12F0EE9E" wp14:editId="3FFED3A7">
              <wp:simplePos x="0" y="0"/>
              <wp:positionH relativeFrom="margin">
                <wp:align>center</wp:align>
              </wp:positionH>
              <wp:positionV relativeFrom="page">
                <wp:posOffset>10261600</wp:posOffset>
              </wp:positionV>
              <wp:extent cx="3031200" cy="0"/>
              <wp:effectExtent l="0" t="0" r="0" b="0"/>
              <wp:wrapNone/>
              <wp:docPr id="151" name="Connecteur droit 151"/>
              <wp:cNvGraphicFramePr/>
              <a:graphic xmlns:a="http://schemas.openxmlformats.org/drawingml/2006/main">
                <a:graphicData uri="http://schemas.microsoft.com/office/word/2010/wordprocessingShape">
                  <wps:wsp>
                    <wps:cNvCnPr/>
                    <wps:spPr>
                      <a:xfrm>
                        <a:off x="0" y="0"/>
                        <a:ext cx="3031200"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2245D63" id="Connecteur droit 151" o:spid="_x0000_s1026" style="position:absolute;z-index:25165516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808pt" to="238.7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" strokecolor="#fcb731 [3209]" strokeweight="2pt">
              <w10:wrap anchorx="margin" anchory="page"/>
              <w10:anchorlock/>
            </v:line>
          </w:pict>
        </mc:Fallback>
      </mc:AlternateContent>
    </w:r>
    <w:r w:rsidR="003B20F3" w:rsidRPr="00D5396D">
      <w:rPr>
        <w:sz w:val="16"/>
        <w:szCs w:val="16"/>
      </w:rPr>
      <w:t xml:space="preserve">29, rue de Lisbonne 75008 Paris </w:t>
    </w:r>
    <w:r w:rsidR="003B20F3" w:rsidRPr="00155C84">
      <w:rPr>
        <w:color w:val="FCB731" w:themeColor="accent6"/>
        <w:sz w:val="16"/>
        <w:szCs w:val="16"/>
      </w:rPr>
      <w:t>∙</w:t>
    </w:r>
    <w:r w:rsidR="003B20F3" w:rsidRPr="00D5396D">
      <w:rPr>
        <w:color w:val="0068B0"/>
        <w:sz w:val="16"/>
        <w:szCs w:val="16"/>
      </w:rPr>
      <w:t xml:space="preserve"> </w:t>
    </w:r>
    <w:r w:rsidR="003B20F3" w:rsidRPr="00D5396D">
      <w:rPr>
        <w:color w:val="000000" w:themeColor="text1"/>
        <w:sz w:val="16"/>
        <w:szCs w:val="16"/>
      </w:rPr>
      <w:t xml:space="preserve">Tél. 33 (0) 1 53 23 05 40 </w:t>
    </w:r>
    <w:r w:rsidR="003B20F3" w:rsidRPr="00155C84">
      <w:rPr>
        <w:color w:val="FCB731" w:themeColor="accent6"/>
        <w:sz w:val="16"/>
        <w:szCs w:val="16"/>
      </w:rPr>
      <w:t xml:space="preserve">∙ </w:t>
    </w:r>
    <w:r w:rsidR="003B20F3" w:rsidRPr="00155C84">
      <w:rPr>
        <w:b/>
        <w:color w:val="FCB731" w:themeColor="accent6"/>
        <w:sz w:val="16"/>
        <w:szCs w:val="16"/>
      </w:rPr>
      <w:t>www.</w:t>
    </w:r>
    <w:r w:rsidR="00ED5B35">
      <w:rPr>
        <w:b/>
        <w:color w:val="FCB731" w:themeColor="accent6"/>
        <w:sz w:val="16"/>
        <w:szCs w:val="16"/>
      </w:rPr>
      <w:t>ihee</w:t>
    </w:r>
    <w:r w:rsidR="003B20F3" w:rsidRPr="00155C84">
      <w:rPr>
        <w:b/>
        <w:color w:val="FCB731" w:themeColor="accent6"/>
        <w:sz w:val="16"/>
        <w:szCs w:val="16"/>
      </w:rPr>
      <w:t>.fr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53D9C" w14:textId="77777777" w:rsidR="00AD32F9" w:rsidRDefault="00AD32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18E37" w14:textId="77777777" w:rsidR="00351CC4" w:rsidRDefault="00351CC4" w:rsidP="00D5396D">
      <w:r>
        <w:separator/>
      </w:r>
    </w:p>
  </w:footnote>
  <w:footnote w:type="continuationSeparator" w:id="0">
    <w:p w14:paraId="186E1DBA" w14:textId="77777777" w:rsidR="00351CC4" w:rsidRDefault="00351CC4" w:rsidP="00D53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D73E5" w14:textId="77777777" w:rsidR="00DF55CC" w:rsidRDefault="00351CC4" w:rsidP="00D5396D">
    <w:pPr>
      <w:pStyle w:val="En-tte"/>
    </w:pPr>
    <w:r>
      <w:rPr>
        <w:noProof/>
      </w:rPr>
      <w:pict w14:anchorId="5D1E8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2" type="#_x0000_t75" style="position:absolute;left:0;text-align:left;margin-left:0;margin-top:0;width:595.3pt;height:841.9pt;z-index:-251656192;mso-wrap-edited:f;mso-position-horizontal:center;mso-position-horizontal-relative:margin;mso-position-vertical:center;mso-position-vertical-relative:margin" wrapcoords="1985 2712 1985 2731 3237 3000 2829 3115 2856 3250 10800 3327 2121 3462 2121 3616 2529 3635 2475 3769 2938 3943 2665 4039 2693 4385 3210 4539 3101 4577 2557 4673 2557 4866 1877 4962 1849 5077 2121 5173 2121 5443 2557 5500 2475 5597 2938 5789 1142 6058 1088 6347 2339 6424 2230 6558 2774 6712 2149 6808 2203 6943 10800 7020 2502 7155 2475 7308 3046 7347 3101 7501 10800 7635 2094 7712 2067 7866 2802 7943 2638 8174 2693 8232 3291 8251 2529 8482 2529 8559 1741 8636 1713 8770 1985 8866 1577 9174 1278 9482 1142 9694 4189 9790 3754 9867 2938 10059 1958 10405 1251 10713 680 11021 190 11328 -27 11502 -27 13906 6583 14079 10419 14098 10337 14406 9956 15329 8732 17176 8161 17791 408 17907 -27 17907 -27 18407 435 18695 516 18926 2393 19003 6828 19022 5984 19638 -27 19657 -27 20080 108 20234 244 20253 761 20542 1441 20849 2257 21157 2611 21465 2421 21561 9739 21561 9766 21561 10092 21484 10228 21465 11208 21196 11208 21176 12051 20888 12813 20542 13411 20234 14363 19618 15098 19003 15669 18387 16240 17483 16376 17176 16594 16560 16730 15637 16703 15021 16567 14406 16186 13483 15533 12559 14907 11944 14173 11328 13710 11021 13683 10828 13139 10713 12241 10713 12078 10405 11670 9790 11398 9482 11044 9174 10636 8866 10119 8559 9358 8193 8569 8001 8215 7943 10800 7635 7317 7462 3645 7328 7154 7174 10772 7001 4325 6712 10772 6385 4107 6078 4352 5962 4325 5789 10772 5462 4243 5154 4325 5039 4298 4250 4162 4231 4325 4154 4325 3943 10772 3616 10772 3308 4325 3019 4352 2712 1985 2712">
          <v:imagedata r:id="rId1" o:title="ENTETE-IDEP-SUI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52FE" w14:textId="77777777" w:rsidR="009A394C" w:rsidRDefault="002E1E03">
    <w:pPr>
      <w:pStyle w:val="En-tte"/>
    </w:pPr>
    <w:r>
      <w:rPr>
        <w:noProof/>
      </w:rPr>
      <mc:AlternateContent>
        <mc:Choice Requires="wpc">
          <w:drawing>
            <wp:anchor distT="0" distB="0" distL="114300" distR="114300" simplePos="0" relativeHeight="251656192" behindDoc="0" locked="1" layoutInCell="1" allowOverlap="1" wp14:anchorId="7799914E" wp14:editId="596845A3">
              <wp:simplePos x="0" y="0"/>
              <wp:positionH relativeFrom="page">
                <wp:posOffset>306070</wp:posOffset>
              </wp:positionH>
              <wp:positionV relativeFrom="page">
                <wp:posOffset>306070</wp:posOffset>
              </wp:positionV>
              <wp:extent cx="1821600" cy="687600"/>
              <wp:effectExtent l="0" t="0" r="7620" b="0"/>
              <wp:wrapNone/>
              <wp:docPr id="433" name="Zone de dessin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0" name="Groupe 390"/>
                      <wpg:cNvGrpSpPr/>
                      <wpg:grpSpPr>
                        <a:xfrm>
                          <a:off x="0" y="0"/>
                          <a:ext cx="1821180" cy="687070"/>
                          <a:chOff x="0" y="635"/>
                          <a:chExt cx="2219325" cy="837565"/>
                        </a:xfrm>
                      </wpg:grpSpPr>
                      <wps:wsp>
                        <wps:cNvPr id="391" name="Freeform 28"/>
                        <wps:cNvSpPr>
                          <a:spLocks/>
                        </wps:cNvSpPr>
                        <wps:spPr bwMode="auto">
                          <a:xfrm>
                            <a:off x="864870" y="224790"/>
                            <a:ext cx="45085" cy="194945"/>
                          </a:xfrm>
                          <a:custGeom>
                            <a:avLst/>
                            <a:gdLst>
                              <a:gd name="T0" fmla="*/ 0 w 71"/>
                              <a:gd name="T1" fmla="*/ 11 h 307"/>
                              <a:gd name="T2" fmla="*/ 0 w 71"/>
                              <a:gd name="T3" fmla="*/ 11 h 307"/>
                              <a:gd name="T4" fmla="*/ 0 w 71"/>
                              <a:gd name="T5" fmla="*/ 6 h 307"/>
                              <a:gd name="T6" fmla="*/ 3 w 71"/>
                              <a:gd name="T7" fmla="*/ 2 h 307"/>
                              <a:gd name="T8" fmla="*/ 7 w 71"/>
                              <a:gd name="T9" fmla="*/ 1 h 307"/>
                              <a:gd name="T10" fmla="*/ 12 w 71"/>
                              <a:gd name="T11" fmla="*/ 0 h 307"/>
                              <a:gd name="T12" fmla="*/ 60 w 71"/>
                              <a:gd name="T13" fmla="*/ 0 h 307"/>
                              <a:gd name="T14" fmla="*/ 60 w 71"/>
                              <a:gd name="T15" fmla="*/ 0 h 307"/>
                              <a:gd name="T16" fmla="*/ 65 w 71"/>
                              <a:gd name="T17" fmla="*/ 1 h 307"/>
                              <a:gd name="T18" fmla="*/ 69 w 71"/>
                              <a:gd name="T19" fmla="*/ 2 h 307"/>
                              <a:gd name="T20" fmla="*/ 70 w 71"/>
                              <a:gd name="T21" fmla="*/ 6 h 307"/>
                              <a:gd name="T22" fmla="*/ 71 w 71"/>
                              <a:gd name="T23" fmla="*/ 11 h 307"/>
                              <a:gd name="T24" fmla="*/ 71 w 71"/>
                              <a:gd name="T25" fmla="*/ 295 h 307"/>
                              <a:gd name="T26" fmla="*/ 71 w 71"/>
                              <a:gd name="T27" fmla="*/ 295 h 307"/>
                              <a:gd name="T28" fmla="*/ 70 w 71"/>
                              <a:gd name="T29" fmla="*/ 300 h 307"/>
                              <a:gd name="T30" fmla="*/ 69 w 71"/>
                              <a:gd name="T31" fmla="*/ 304 h 307"/>
                              <a:gd name="T32" fmla="*/ 65 w 71"/>
                              <a:gd name="T33" fmla="*/ 307 h 307"/>
                              <a:gd name="T34" fmla="*/ 60 w 71"/>
                              <a:gd name="T35" fmla="*/ 307 h 307"/>
                              <a:gd name="T36" fmla="*/ 12 w 71"/>
                              <a:gd name="T37" fmla="*/ 307 h 307"/>
                              <a:gd name="T38" fmla="*/ 12 w 71"/>
                              <a:gd name="T39" fmla="*/ 307 h 307"/>
                              <a:gd name="T40" fmla="*/ 7 w 71"/>
                              <a:gd name="T41" fmla="*/ 307 h 307"/>
                              <a:gd name="T42" fmla="*/ 3 w 71"/>
                              <a:gd name="T43" fmla="*/ 304 h 307"/>
                              <a:gd name="T44" fmla="*/ 0 w 71"/>
                              <a:gd name="T45" fmla="*/ 300 h 307"/>
                              <a:gd name="T46" fmla="*/ 0 w 71"/>
                              <a:gd name="T47" fmla="*/ 295 h 307"/>
                              <a:gd name="T48" fmla="*/ 0 w 71"/>
                              <a:gd name="T49" fmla="*/ 1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307">
                                <a:moveTo>
                                  <a:pt x="0" y="11"/>
                                </a:moveTo>
                                <a:lnTo>
                                  <a:pt x="0" y="11"/>
                                </a:lnTo>
                                <a:lnTo>
                                  <a:pt x="0" y="6"/>
                                </a:lnTo>
                                <a:lnTo>
                                  <a:pt x="3" y="2"/>
                                </a:lnTo>
                                <a:lnTo>
                                  <a:pt x="7" y="1"/>
                                </a:lnTo>
                                <a:lnTo>
                                  <a:pt x="12" y="0"/>
                                </a:lnTo>
                                <a:lnTo>
                                  <a:pt x="60" y="0"/>
                                </a:lnTo>
                                <a:lnTo>
                                  <a:pt x="60" y="0"/>
                                </a:lnTo>
                                <a:lnTo>
                                  <a:pt x="65" y="1"/>
                                </a:lnTo>
                                <a:lnTo>
                                  <a:pt x="69" y="2"/>
                                </a:lnTo>
                                <a:lnTo>
                                  <a:pt x="70" y="6"/>
                                </a:lnTo>
                                <a:lnTo>
                                  <a:pt x="71" y="11"/>
                                </a:lnTo>
                                <a:lnTo>
                                  <a:pt x="71" y="295"/>
                                </a:lnTo>
                                <a:lnTo>
                                  <a:pt x="71" y="295"/>
                                </a:lnTo>
                                <a:lnTo>
                                  <a:pt x="70" y="300"/>
                                </a:lnTo>
                                <a:lnTo>
                                  <a:pt x="69" y="304"/>
                                </a:lnTo>
                                <a:lnTo>
                                  <a:pt x="65" y="307"/>
                                </a:lnTo>
                                <a:lnTo>
                                  <a:pt x="60" y="307"/>
                                </a:lnTo>
                                <a:lnTo>
                                  <a:pt x="12" y="307"/>
                                </a:lnTo>
                                <a:lnTo>
                                  <a:pt x="12" y="307"/>
                                </a:lnTo>
                                <a:lnTo>
                                  <a:pt x="7" y="307"/>
                                </a:lnTo>
                                <a:lnTo>
                                  <a:pt x="3" y="304"/>
                                </a:lnTo>
                                <a:lnTo>
                                  <a:pt x="0" y="300"/>
                                </a:lnTo>
                                <a:lnTo>
                                  <a:pt x="0" y="295"/>
                                </a:lnTo>
                                <a:lnTo>
                                  <a:pt x="0" y="11"/>
                                </a:lnTo>
                                <a:close/>
                              </a:path>
                            </a:pathLst>
                          </a:custGeom>
                          <a:solidFill>
                            <a:srgbClr val="FCB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
                        <wps:cNvSpPr>
                          <a:spLocks/>
                        </wps:cNvSpPr>
                        <wps:spPr bwMode="auto">
                          <a:xfrm>
                            <a:off x="952500" y="224790"/>
                            <a:ext cx="168275" cy="194945"/>
                          </a:xfrm>
                          <a:custGeom>
                            <a:avLst/>
                            <a:gdLst>
                              <a:gd name="T0" fmla="*/ 194 w 265"/>
                              <a:gd name="T1" fmla="*/ 11 h 307"/>
                              <a:gd name="T2" fmla="*/ 194 w 265"/>
                              <a:gd name="T3" fmla="*/ 11 h 307"/>
                              <a:gd name="T4" fmla="*/ 194 w 265"/>
                              <a:gd name="T5" fmla="*/ 6 h 307"/>
                              <a:gd name="T6" fmla="*/ 197 w 265"/>
                              <a:gd name="T7" fmla="*/ 2 h 307"/>
                              <a:gd name="T8" fmla="*/ 199 w 265"/>
                              <a:gd name="T9" fmla="*/ 1 h 307"/>
                              <a:gd name="T10" fmla="*/ 206 w 265"/>
                              <a:gd name="T11" fmla="*/ 0 h 307"/>
                              <a:gd name="T12" fmla="*/ 253 w 265"/>
                              <a:gd name="T13" fmla="*/ 0 h 307"/>
                              <a:gd name="T14" fmla="*/ 253 w 265"/>
                              <a:gd name="T15" fmla="*/ 0 h 307"/>
                              <a:gd name="T16" fmla="*/ 259 w 265"/>
                              <a:gd name="T17" fmla="*/ 1 h 307"/>
                              <a:gd name="T18" fmla="*/ 263 w 265"/>
                              <a:gd name="T19" fmla="*/ 2 h 307"/>
                              <a:gd name="T20" fmla="*/ 264 w 265"/>
                              <a:gd name="T21" fmla="*/ 6 h 307"/>
                              <a:gd name="T22" fmla="*/ 265 w 265"/>
                              <a:gd name="T23" fmla="*/ 11 h 307"/>
                              <a:gd name="T24" fmla="*/ 265 w 265"/>
                              <a:gd name="T25" fmla="*/ 295 h 307"/>
                              <a:gd name="T26" fmla="*/ 265 w 265"/>
                              <a:gd name="T27" fmla="*/ 295 h 307"/>
                              <a:gd name="T28" fmla="*/ 264 w 265"/>
                              <a:gd name="T29" fmla="*/ 300 h 307"/>
                              <a:gd name="T30" fmla="*/ 263 w 265"/>
                              <a:gd name="T31" fmla="*/ 304 h 307"/>
                              <a:gd name="T32" fmla="*/ 259 w 265"/>
                              <a:gd name="T33" fmla="*/ 307 h 307"/>
                              <a:gd name="T34" fmla="*/ 253 w 265"/>
                              <a:gd name="T35" fmla="*/ 307 h 307"/>
                              <a:gd name="T36" fmla="*/ 206 w 265"/>
                              <a:gd name="T37" fmla="*/ 307 h 307"/>
                              <a:gd name="T38" fmla="*/ 206 w 265"/>
                              <a:gd name="T39" fmla="*/ 307 h 307"/>
                              <a:gd name="T40" fmla="*/ 199 w 265"/>
                              <a:gd name="T41" fmla="*/ 307 h 307"/>
                              <a:gd name="T42" fmla="*/ 197 w 265"/>
                              <a:gd name="T43" fmla="*/ 304 h 307"/>
                              <a:gd name="T44" fmla="*/ 194 w 265"/>
                              <a:gd name="T45" fmla="*/ 300 h 307"/>
                              <a:gd name="T46" fmla="*/ 194 w 265"/>
                              <a:gd name="T47" fmla="*/ 295 h 307"/>
                              <a:gd name="T48" fmla="*/ 194 w 265"/>
                              <a:gd name="T49" fmla="*/ 186 h 307"/>
                              <a:gd name="T50" fmla="*/ 71 w 265"/>
                              <a:gd name="T51" fmla="*/ 186 h 307"/>
                              <a:gd name="T52" fmla="*/ 71 w 265"/>
                              <a:gd name="T53" fmla="*/ 295 h 307"/>
                              <a:gd name="T54" fmla="*/ 71 w 265"/>
                              <a:gd name="T55" fmla="*/ 295 h 307"/>
                              <a:gd name="T56" fmla="*/ 70 w 265"/>
                              <a:gd name="T57" fmla="*/ 300 h 307"/>
                              <a:gd name="T58" fmla="*/ 68 w 265"/>
                              <a:gd name="T59" fmla="*/ 304 h 307"/>
                              <a:gd name="T60" fmla="*/ 64 w 265"/>
                              <a:gd name="T61" fmla="*/ 307 h 307"/>
                              <a:gd name="T62" fmla="*/ 59 w 265"/>
                              <a:gd name="T63" fmla="*/ 307 h 307"/>
                              <a:gd name="T64" fmla="*/ 10 w 265"/>
                              <a:gd name="T65" fmla="*/ 307 h 307"/>
                              <a:gd name="T66" fmla="*/ 10 w 265"/>
                              <a:gd name="T67" fmla="*/ 307 h 307"/>
                              <a:gd name="T68" fmla="*/ 5 w 265"/>
                              <a:gd name="T69" fmla="*/ 307 h 307"/>
                              <a:gd name="T70" fmla="*/ 1 w 265"/>
                              <a:gd name="T71" fmla="*/ 304 h 307"/>
                              <a:gd name="T72" fmla="*/ 0 w 265"/>
                              <a:gd name="T73" fmla="*/ 300 h 307"/>
                              <a:gd name="T74" fmla="*/ 0 w 265"/>
                              <a:gd name="T75" fmla="*/ 295 h 307"/>
                              <a:gd name="T76" fmla="*/ 0 w 265"/>
                              <a:gd name="T77" fmla="*/ 11 h 307"/>
                              <a:gd name="T78" fmla="*/ 0 w 265"/>
                              <a:gd name="T79" fmla="*/ 11 h 307"/>
                              <a:gd name="T80" fmla="*/ 0 w 265"/>
                              <a:gd name="T81" fmla="*/ 6 h 307"/>
                              <a:gd name="T82" fmla="*/ 1 w 265"/>
                              <a:gd name="T83" fmla="*/ 2 h 307"/>
                              <a:gd name="T84" fmla="*/ 5 w 265"/>
                              <a:gd name="T85" fmla="*/ 1 h 307"/>
                              <a:gd name="T86" fmla="*/ 10 w 265"/>
                              <a:gd name="T87" fmla="*/ 0 h 307"/>
                              <a:gd name="T88" fmla="*/ 59 w 265"/>
                              <a:gd name="T89" fmla="*/ 0 h 307"/>
                              <a:gd name="T90" fmla="*/ 59 w 265"/>
                              <a:gd name="T91" fmla="*/ 0 h 307"/>
                              <a:gd name="T92" fmla="*/ 64 w 265"/>
                              <a:gd name="T93" fmla="*/ 1 h 307"/>
                              <a:gd name="T94" fmla="*/ 68 w 265"/>
                              <a:gd name="T95" fmla="*/ 2 h 307"/>
                              <a:gd name="T96" fmla="*/ 70 w 265"/>
                              <a:gd name="T97" fmla="*/ 6 h 307"/>
                              <a:gd name="T98" fmla="*/ 71 w 265"/>
                              <a:gd name="T99" fmla="*/ 11 h 307"/>
                              <a:gd name="T100" fmla="*/ 71 w 265"/>
                              <a:gd name="T101" fmla="*/ 124 h 307"/>
                              <a:gd name="T102" fmla="*/ 194 w 265"/>
                              <a:gd name="T103" fmla="*/ 124 h 307"/>
                              <a:gd name="T104" fmla="*/ 194 w 265"/>
                              <a:gd name="T105" fmla="*/ 1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65" h="307">
                                <a:moveTo>
                                  <a:pt x="194" y="11"/>
                                </a:moveTo>
                                <a:lnTo>
                                  <a:pt x="194" y="11"/>
                                </a:lnTo>
                                <a:lnTo>
                                  <a:pt x="194" y="6"/>
                                </a:lnTo>
                                <a:lnTo>
                                  <a:pt x="197" y="2"/>
                                </a:lnTo>
                                <a:lnTo>
                                  <a:pt x="199" y="1"/>
                                </a:lnTo>
                                <a:lnTo>
                                  <a:pt x="206" y="0"/>
                                </a:lnTo>
                                <a:lnTo>
                                  <a:pt x="253" y="0"/>
                                </a:lnTo>
                                <a:lnTo>
                                  <a:pt x="253" y="0"/>
                                </a:lnTo>
                                <a:lnTo>
                                  <a:pt x="259" y="1"/>
                                </a:lnTo>
                                <a:lnTo>
                                  <a:pt x="263" y="2"/>
                                </a:lnTo>
                                <a:lnTo>
                                  <a:pt x="264" y="6"/>
                                </a:lnTo>
                                <a:lnTo>
                                  <a:pt x="265" y="11"/>
                                </a:lnTo>
                                <a:lnTo>
                                  <a:pt x="265" y="295"/>
                                </a:lnTo>
                                <a:lnTo>
                                  <a:pt x="265" y="295"/>
                                </a:lnTo>
                                <a:lnTo>
                                  <a:pt x="264" y="300"/>
                                </a:lnTo>
                                <a:lnTo>
                                  <a:pt x="263" y="304"/>
                                </a:lnTo>
                                <a:lnTo>
                                  <a:pt x="259" y="307"/>
                                </a:lnTo>
                                <a:lnTo>
                                  <a:pt x="253" y="307"/>
                                </a:lnTo>
                                <a:lnTo>
                                  <a:pt x="206" y="307"/>
                                </a:lnTo>
                                <a:lnTo>
                                  <a:pt x="206" y="307"/>
                                </a:lnTo>
                                <a:lnTo>
                                  <a:pt x="199" y="307"/>
                                </a:lnTo>
                                <a:lnTo>
                                  <a:pt x="197" y="304"/>
                                </a:lnTo>
                                <a:lnTo>
                                  <a:pt x="194" y="300"/>
                                </a:lnTo>
                                <a:lnTo>
                                  <a:pt x="194" y="295"/>
                                </a:lnTo>
                                <a:lnTo>
                                  <a:pt x="194" y="186"/>
                                </a:lnTo>
                                <a:lnTo>
                                  <a:pt x="71" y="186"/>
                                </a:lnTo>
                                <a:lnTo>
                                  <a:pt x="71" y="295"/>
                                </a:lnTo>
                                <a:lnTo>
                                  <a:pt x="71" y="295"/>
                                </a:lnTo>
                                <a:lnTo>
                                  <a:pt x="70" y="300"/>
                                </a:lnTo>
                                <a:lnTo>
                                  <a:pt x="68" y="304"/>
                                </a:lnTo>
                                <a:lnTo>
                                  <a:pt x="64" y="307"/>
                                </a:lnTo>
                                <a:lnTo>
                                  <a:pt x="59" y="307"/>
                                </a:lnTo>
                                <a:lnTo>
                                  <a:pt x="10" y="307"/>
                                </a:lnTo>
                                <a:lnTo>
                                  <a:pt x="10" y="307"/>
                                </a:lnTo>
                                <a:lnTo>
                                  <a:pt x="5" y="307"/>
                                </a:lnTo>
                                <a:lnTo>
                                  <a:pt x="1" y="304"/>
                                </a:lnTo>
                                <a:lnTo>
                                  <a:pt x="0" y="300"/>
                                </a:lnTo>
                                <a:lnTo>
                                  <a:pt x="0" y="295"/>
                                </a:lnTo>
                                <a:lnTo>
                                  <a:pt x="0" y="11"/>
                                </a:lnTo>
                                <a:lnTo>
                                  <a:pt x="0" y="11"/>
                                </a:lnTo>
                                <a:lnTo>
                                  <a:pt x="0" y="6"/>
                                </a:lnTo>
                                <a:lnTo>
                                  <a:pt x="1" y="2"/>
                                </a:lnTo>
                                <a:lnTo>
                                  <a:pt x="5" y="1"/>
                                </a:lnTo>
                                <a:lnTo>
                                  <a:pt x="10" y="0"/>
                                </a:lnTo>
                                <a:lnTo>
                                  <a:pt x="59" y="0"/>
                                </a:lnTo>
                                <a:lnTo>
                                  <a:pt x="59" y="0"/>
                                </a:lnTo>
                                <a:lnTo>
                                  <a:pt x="64" y="1"/>
                                </a:lnTo>
                                <a:lnTo>
                                  <a:pt x="68" y="2"/>
                                </a:lnTo>
                                <a:lnTo>
                                  <a:pt x="70" y="6"/>
                                </a:lnTo>
                                <a:lnTo>
                                  <a:pt x="71" y="11"/>
                                </a:lnTo>
                                <a:lnTo>
                                  <a:pt x="71" y="124"/>
                                </a:lnTo>
                                <a:lnTo>
                                  <a:pt x="194" y="124"/>
                                </a:lnTo>
                                <a:lnTo>
                                  <a:pt x="194" y="11"/>
                                </a:lnTo>
                                <a:close/>
                              </a:path>
                            </a:pathLst>
                          </a:custGeom>
                          <a:solidFill>
                            <a:srgbClr val="FCB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0"/>
                        <wps:cNvSpPr>
                          <a:spLocks/>
                        </wps:cNvSpPr>
                        <wps:spPr bwMode="auto">
                          <a:xfrm>
                            <a:off x="1162050" y="224790"/>
                            <a:ext cx="142240" cy="194945"/>
                          </a:xfrm>
                          <a:custGeom>
                            <a:avLst/>
                            <a:gdLst>
                              <a:gd name="T0" fmla="*/ 12 w 224"/>
                              <a:gd name="T1" fmla="*/ 307 h 307"/>
                              <a:gd name="T2" fmla="*/ 12 w 224"/>
                              <a:gd name="T3" fmla="*/ 307 h 307"/>
                              <a:gd name="T4" fmla="*/ 7 w 224"/>
                              <a:gd name="T5" fmla="*/ 307 h 307"/>
                              <a:gd name="T6" fmla="*/ 3 w 224"/>
                              <a:gd name="T7" fmla="*/ 304 h 307"/>
                              <a:gd name="T8" fmla="*/ 1 w 224"/>
                              <a:gd name="T9" fmla="*/ 300 h 307"/>
                              <a:gd name="T10" fmla="*/ 0 w 224"/>
                              <a:gd name="T11" fmla="*/ 295 h 307"/>
                              <a:gd name="T12" fmla="*/ 0 w 224"/>
                              <a:gd name="T13" fmla="*/ 11 h 307"/>
                              <a:gd name="T14" fmla="*/ 0 w 224"/>
                              <a:gd name="T15" fmla="*/ 11 h 307"/>
                              <a:gd name="T16" fmla="*/ 1 w 224"/>
                              <a:gd name="T17" fmla="*/ 6 h 307"/>
                              <a:gd name="T18" fmla="*/ 3 w 224"/>
                              <a:gd name="T19" fmla="*/ 2 h 307"/>
                              <a:gd name="T20" fmla="*/ 7 w 224"/>
                              <a:gd name="T21" fmla="*/ 1 h 307"/>
                              <a:gd name="T22" fmla="*/ 12 w 224"/>
                              <a:gd name="T23" fmla="*/ 0 h 307"/>
                              <a:gd name="T24" fmla="*/ 212 w 224"/>
                              <a:gd name="T25" fmla="*/ 0 h 307"/>
                              <a:gd name="T26" fmla="*/ 212 w 224"/>
                              <a:gd name="T27" fmla="*/ 0 h 307"/>
                              <a:gd name="T28" fmla="*/ 217 w 224"/>
                              <a:gd name="T29" fmla="*/ 1 h 307"/>
                              <a:gd name="T30" fmla="*/ 221 w 224"/>
                              <a:gd name="T31" fmla="*/ 2 h 307"/>
                              <a:gd name="T32" fmla="*/ 222 w 224"/>
                              <a:gd name="T33" fmla="*/ 6 h 307"/>
                              <a:gd name="T34" fmla="*/ 224 w 224"/>
                              <a:gd name="T35" fmla="*/ 11 h 307"/>
                              <a:gd name="T36" fmla="*/ 224 w 224"/>
                              <a:gd name="T37" fmla="*/ 48 h 307"/>
                              <a:gd name="T38" fmla="*/ 224 w 224"/>
                              <a:gd name="T39" fmla="*/ 48 h 307"/>
                              <a:gd name="T40" fmla="*/ 222 w 224"/>
                              <a:gd name="T41" fmla="*/ 54 h 307"/>
                              <a:gd name="T42" fmla="*/ 221 w 224"/>
                              <a:gd name="T43" fmla="*/ 58 h 307"/>
                              <a:gd name="T44" fmla="*/ 217 w 224"/>
                              <a:gd name="T45" fmla="*/ 60 h 307"/>
                              <a:gd name="T46" fmla="*/ 212 w 224"/>
                              <a:gd name="T47" fmla="*/ 60 h 307"/>
                              <a:gd name="T48" fmla="*/ 72 w 224"/>
                              <a:gd name="T49" fmla="*/ 60 h 307"/>
                              <a:gd name="T50" fmla="*/ 72 w 224"/>
                              <a:gd name="T51" fmla="*/ 123 h 307"/>
                              <a:gd name="T52" fmla="*/ 205 w 224"/>
                              <a:gd name="T53" fmla="*/ 123 h 307"/>
                              <a:gd name="T54" fmla="*/ 205 w 224"/>
                              <a:gd name="T55" fmla="*/ 123 h 307"/>
                              <a:gd name="T56" fmla="*/ 212 w 224"/>
                              <a:gd name="T57" fmla="*/ 123 h 307"/>
                              <a:gd name="T58" fmla="*/ 216 w 224"/>
                              <a:gd name="T59" fmla="*/ 125 h 307"/>
                              <a:gd name="T60" fmla="*/ 217 w 224"/>
                              <a:gd name="T61" fmla="*/ 128 h 307"/>
                              <a:gd name="T62" fmla="*/ 217 w 224"/>
                              <a:gd name="T63" fmla="*/ 135 h 307"/>
                              <a:gd name="T64" fmla="*/ 217 w 224"/>
                              <a:gd name="T65" fmla="*/ 170 h 307"/>
                              <a:gd name="T66" fmla="*/ 217 w 224"/>
                              <a:gd name="T67" fmla="*/ 170 h 307"/>
                              <a:gd name="T68" fmla="*/ 217 w 224"/>
                              <a:gd name="T69" fmla="*/ 177 h 307"/>
                              <a:gd name="T70" fmla="*/ 216 w 224"/>
                              <a:gd name="T71" fmla="*/ 181 h 307"/>
                              <a:gd name="T72" fmla="*/ 212 w 224"/>
                              <a:gd name="T73" fmla="*/ 182 h 307"/>
                              <a:gd name="T74" fmla="*/ 205 w 224"/>
                              <a:gd name="T75" fmla="*/ 182 h 307"/>
                              <a:gd name="T76" fmla="*/ 72 w 224"/>
                              <a:gd name="T77" fmla="*/ 182 h 307"/>
                              <a:gd name="T78" fmla="*/ 72 w 224"/>
                              <a:gd name="T79" fmla="*/ 246 h 307"/>
                              <a:gd name="T80" fmla="*/ 212 w 224"/>
                              <a:gd name="T81" fmla="*/ 246 h 307"/>
                              <a:gd name="T82" fmla="*/ 212 w 224"/>
                              <a:gd name="T83" fmla="*/ 246 h 307"/>
                              <a:gd name="T84" fmla="*/ 217 w 224"/>
                              <a:gd name="T85" fmla="*/ 247 h 307"/>
                              <a:gd name="T86" fmla="*/ 221 w 224"/>
                              <a:gd name="T87" fmla="*/ 248 h 307"/>
                              <a:gd name="T88" fmla="*/ 222 w 224"/>
                              <a:gd name="T89" fmla="*/ 252 h 307"/>
                              <a:gd name="T90" fmla="*/ 224 w 224"/>
                              <a:gd name="T91" fmla="*/ 258 h 307"/>
                              <a:gd name="T92" fmla="*/ 224 w 224"/>
                              <a:gd name="T93" fmla="*/ 295 h 307"/>
                              <a:gd name="T94" fmla="*/ 224 w 224"/>
                              <a:gd name="T95" fmla="*/ 295 h 307"/>
                              <a:gd name="T96" fmla="*/ 222 w 224"/>
                              <a:gd name="T97" fmla="*/ 300 h 307"/>
                              <a:gd name="T98" fmla="*/ 221 w 224"/>
                              <a:gd name="T99" fmla="*/ 304 h 307"/>
                              <a:gd name="T100" fmla="*/ 217 w 224"/>
                              <a:gd name="T101" fmla="*/ 307 h 307"/>
                              <a:gd name="T102" fmla="*/ 212 w 224"/>
                              <a:gd name="T103" fmla="*/ 307 h 307"/>
                              <a:gd name="T104" fmla="*/ 12 w 224"/>
                              <a:gd name="T105"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4" h="307">
                                <a:moveTo>
                                  <a:pt x="12" y="307"/>
                                </a:moveTo>
                                <a:lnTo>
                                  <a:pt x="12" y="307"/>
                                </a:lnTo>
                                <a:lnTo>
                                  <a:pt x="7" y="307"/>
                                </a:lnTo>
                                <a:lnTo>
                                  <a:pt x="3" y="304"/>
                                </a:lnTo>
                                <a:lnTo>
                                  <a:pt x="1" y="300"/>
                                </a:lnTo>
                                <a:lnTo>
                                  <a:pt x="0" y="295"/>
                                </a:lnTo>
                                <a:lnTo>
                                  <a:pt x="0" y="11"/>
                                </a:lnTo>
                                <a:lnTo>
                                  <a:pt x="0" y="11"/>
                                </a:lnTo>
                                <a:lnTo>
                                  <a:pt x="1" y="6"/>
                                </a:lnTo>
                                <a:lnTo>
                                  <a:pt x="3" y="2"/>
                                </a:lnTo>
                                <a:lnTo>
                                  <a:pt x="7" y="1"/>
                                </a:lnTo>
                                <a:lnTo>
                                  <a:pt x="12" y="0"/>
                                </a:lnTo>
                                <a:lnTo>
                                  <a:pt x="212" y="0"/>
                                </a:lnTo>
                                <a:lnTo>
                                  <a:pt x="212" y="0"/>
                                </a:lnTo>
                                <a:lnTo>
                                  <a:pt x="217" y="1"/>
                                </a:lnTo>
                                <a:lnTo>
                                  <a:pt x="221" y="2"/>
                                </a:lnTo>
                                <a:lnTo>
                                  <a:pt x="222" y="6"/>
                                </a:lnTo>
                                <a:lnTo>
                                  <a:pt x="224" y="11"/>
                                </a:lnTo>
                                <a:lnTo>
                                  <a:pt x="224" y="48"/>
                                </a:lnTo>
                                <a:lnTo>
                                  <a:pt x="224" y="48"/>
                                </a:lnTo>
                                <a:lnTo>
                                  <a:pt x="222" y="54"/>
                                </a:lnTo>
                                <a:lnTo>
                                  <a:pt x="221" y="58"/>
                                </a:lnTo>
                                <a:lnTo>
                                  <a:pt x="217" y="60"/>
                                </a:lnTo>
                                <a:lnTo>
                                  <a:pt x="212" y="60"/>
                                </a:lnTo>
                                <a:lnTo>
                                  <a:pt x="72" y="60"/>
                                </a:lnTo>
                                <a:lnTo>
                                  <a:pt x="72" y="123"/>
                                </a:lnTo>
                                <a:lnTo>
                                  <a:pt x="205" y="123"/>
                                </a:lnTo>
                                <a:lnTo>
                                  <a:pt x="205" y="123"/>
                                </a:lnTo>
                                <a:lnTo>
                                  <a:pt x="212" y="123"/>
                                </a:lnTo>
                                <a:lnTo>
                                  <a:pt x="216" y="125"/>
                                </a:lnTo>
                                <a:lnTo>
                                  <a:pt x="217" y="128"/>
                                </a:lnTo>
                                <a:lnTo>
                                  <a:pt x="217" y="135"/>
                                </a:lnTo>
                                <a:lnTo>
                                  <a:pt x="217" y="170"/>
                                </a:lnTo>
                                <a:lnTo>
                                  <a:pt x="217" y="170"/>
                                </a:lnTo>
                                <a:lnTo>
                                  <a:pt x="217" y="177"/>
                                </a:lnTo>
                                <a:lnTo>
                                  <a:pt x="216" y="181"/>
                                </a:lnTo>
                                <a:lnTo>
                                  <a:pt x="212" y="182"/>
                                </a:lnTo>
                                <a:lnTo>
                                  <a:pt x="205" y="182"/>
                                </a:lnTo>
                                <a:lnTo>
                                  <a:pt x="72" y="182"/>
                                </a:lnTo>
                                <a:lnTo>
                                  <a:pt x="72" y="246"/>
                                </a:lnTo>
                                <a:lnTo>
                                  <a:pt x="212" y="246"/>
                                </a:lnTo>
                                <a:lnTo>
                                  <a:pt x="212" y="246"/>
                                </a:lnTo>
                                <a:lnTo>
                                  <a:pt x="217" y="247"/>
                                </a:lnTo>
                                <a:lnTo>
                                  <a:pt x="221" y="248"/>
                                </a:lnTo>
                                <a:lnTo>
                                  <a:pt x="222" y="252"/>
                                </a:lnTo>
                                <a:lnTo>
                                  <a:pt x="224" y="258"/>
                                </a:lnTo>
                                <a:lnTo>
                                  <a:pt x="224" y="295"/>
                                </a:lnTo>
                                <a:lnTo>
                                  <a:pt x="224" y="295"/>
                                </a:lnTo>
                                <a:lnTo>
                                  <a:pt x="222" y="300"/>
                                </a:lnTo>
                                <a:lnTo>
                                  <a:pt x="221" y="304"/>
                                </a:lnTo>
                                <a:lnTo>
                                  <a:pt x="217" y="307"/>
                                </a:lnTo>
                                <a:lnTo>
                                  <a:pt x="212" y="307"/>
                                </a:lnTo>
                                <a:lnTo>
                                  <a:pt x="12" y="307"/>
                                </a:lnTo>
                                <a:close/>
                              </a:path>
                            </a:pathLst>
                          </a:custGeom>
                          <a:solidFill>
                            <a:srgbClr val="FCB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1"/>
                        <wps:cNvSpPr>
                          <a:spLocks/>
                        </wps:cNvSpPr>
                        <wps:spPr bwMode="auto">
                          <a:xfrm>
                            <a:off x="1339850" y="224790"/>
                            <a:ext cx="142240" cy="194945"/>
                          </a:xfrm>
                          <a:custGeom>
                            <a:avLst/>
                            <a:gdLst>
                              <a:gd name="T0" fmla="*/ 12 w 224"/>
                              <a:gd name="T1" fmla="*/ 307 h 307"/>
                              <a:gd name="T2" fmla="*/ 12 w 224"/>
                              <a:gd name="T3" fmla="*/ 307 h 307"/>
                              <a:gd name="T4" fmla="*/ 7 w 224"/>
                              <a:gd name="T5" fmla="*/ 307 h 307"/>
                              <a:gd name="T6" fmla="*/ 3 w 224"/>
                              <a:gd name="T7" fmla="*/ 304 h 307"/>
                              <a:gd name="T8" fmla="*/ 2 w 224"/>
                              <a:gd name="T9" fmla="*/ 300 h 307"/>
                              <a:gd name="T10" fmla="*/ 0 w 224"/>
                              <a:gd name="T11" fmla="*/ 295 h 307"/>
                              <a:gd name="T12" fmla="*/ 0 w 224"/>
                              <a:gd name="T13" fmla="*/ 11 h 307"/>
                              <a:gd name="T14" fmla="*/ 0 w 224"/>
                              <a:gd name="T15" fmla="*/ 11 h 307"/>
                              <a:gd name="T16" fmla="*/ 2 w 224"/>
                              <a:gd name="T17" fmla="*/ 6 h 307"/>
                              <a:gd name="T18" fmla="*/ 3 w 224"/>
                              <a:gd name="T19" fmla="*/ 2 h 307"/>
                              <a:gd name="T20" fmla="*/ 7 w 224"/>
                              <a:gd name="T21" fmla="*/ 1 h 307"/>
                              <a:gd name="T22" fmla="*/ 12 w 224"/>
                              <a:gd name="T23" fmla="*/ 0 h 307"/>
                              <a:gd name="T24" fmla="*/ 212 w 224"/>
                              <a:gd name="T25" fmla="*/ 0 h 307"/>
                              <a:gd name="T26" fmla="*/ 212 w 224"/>
                              <a:gd name="T27" fmla="*/ 0 h 307"/>
                              <a:gd name="T28" fmla="*/ 217 w 224"/>
                              <a:gd name="T29" fmla="*/ 1 h 307"/>
                              <a:gd name="T30" fmla="*/ 221 w 224"/>
                              <a:gd name="T31" fmla="*/ 2 h 307"/>
                              <a:gd name="T32" fmla="*/ 223 w 224"/>
                              <a:gd name="T33" fmla="*/ 6 h 307"/>
                              <a:gd name="T34" fmla="*/ 224 w 224"/>
                              <a:gd name="T35" fmla="*/ 11 h 307"/>
                              <a:gd name="T36" fmla="*/ 224 w 224"/>
                              <a:gd name="T37" fmla="*/ 48 h 307"/>
                              <a:gd name="T38" fmla="*/ 224 w 224"/>
                              <a:gd name="T39" fmla="*/ 48 h 307"/>
                              <a:gd name="T40" fmla="*/ 223 w 224"/>
                              <a:gd name="T41" fmla="*/ 54 h 307"/>
                              <a:gd name="T42" fmla="*/ 221 w 224"/>
                              <a:gd name="T43" fmla="*/ 58 h 307"/>
                              <a:gd name="T44" fmla="*/ 217 w 224"/>
                              <a:gd name="T45" fmla="*/ 60 h 307"/>
                              <a:gd name="T46" fmla="*/ 212 w 224"/>
                              <a:gd name="T47" fmla="*/ 60 h 307"/>
                              <a:gd name="T48" fmla="*/ 72 w 224"/>
                              <a:gd name="T49" fmla="*/ 60 h 307"/>
                              <a:gd name="T50" fmla="*/ 72 w 224"/>
                              <a:gd name="T51" fmla="*/ 123 h 307"/>
                              <a:gd name="T52" fmla="*/ 205 w 224"/>
                              <a:gd name="T53" fmla="*/ 123 h 307"/>
                              <a:gd name="T54" fmla="*/ 205 w 224"/>
                              <a:gd name="T55" fmla="*/ 123 h 307"/>
                              <a:gd name="T56" fmla="*/ 212 w 224"/>
                              <a:gd name="T57" fmla="*/ 123 h 307"/>
                              <a:gd name="T58" fmla="*/ 215 w 224"/>
                              <a:gd name="T59" fmla="*/ 125 h 307"/>
                              <a:gd name="T60" fmla="*/ 217 w 224"/>
                              <a:gd name="T61" fmla="*/ 128 h 307"/>
                              <a:gd name="T62" fmla="*/ 217 w 224"/>
                              <a:gd name="T63" fmla="*/ 135 h 307"/>
                              <a:gd name="T64" fmla="*/ 217 w 224"/>
                              <a:gd name="T65" fmla="*/ 170 h 307"/>
                              <a:gd name="T66" fmla="*/ 217 w 224"/>
                              <a:gd name="T67" fmla="*/ 170 h 307"/>
                              <a:gd name="T68" fmla="*/ 217 w 224"/>
                              <a:gd name="T69" fmla="*/ 177 h 307"/>
                              <a:gd name="T70" fmla="*/ 215 w 224"/>
                              <a:gd name="T71" fmla="*/ 181 h 307"/>
                              <a:gd name="T72" fmla="*/ 212 w 224"/>
                              <a:gd name="T73" fmla="*/ 182 h 307"/>
                              <a:gd name="T74" fmla="*/ 205 w 224"/>
                              <a:gd name="T75" fmla="*/ 182 h 307"/>
                              <a:gd name="T76" fmla="*/ 72 w 224"/>
                              <a:gd name="T77" fmla="*/ 182 h 307"/>
                              <a:gd name="T78" fmla="*/ 72 w 224"/>
                              <a:gd name="T79" fmla="*/ 246 h 307"/>
                              <a:gd name="T80" fmla="*/ 212 w 224"/>
                              <a:gd name="T81" fmla="*/ 246 h 307"/>
                              <a:gd name="T82" fmla="*/ 212 w 224"/>
                              <a:gd name="T83" fmla="*/ 246 h 307"/>
                              <a:gd name="T84" fmla="*/ 217 w 224"/>
                              <a:gd name="T85" fmla="*/ 247 h 307"/>
                              <a:gd name="T86" fmla="*/ 221 w 224"/>
                              <a:gd name="T87" fmla="*/ 248 h 307"/>
                              <a:gd name="T88" fmla="*/ 223 w 224"/>
                              <a:gd name="T89" fmla="*/ 252 h 307"/>
                              <a:gd name="T90" fmla="*/ 224 w 224"/>
                              <a:gd name="T91" fmla="*/ 258 h 307"/>
                              <a:gd name="T92" fmla="*/ 224 w 224"/>
                              <a:gd name="T93" fmla="*/ 295 h 307"/>
                              <a:gd name="T94" fmla="*/ 224 w 224"/>
                              <a:gd name="T95" fmla="*/ 295 h 307"/>
                              <a:gd name="T96" fmla="*/ 223 w 224"/>
                              <a:gd name="T97" fmla="*/ 300 h 307"/>
                              <a:gd name="T98" fmla="*/ 221 w 224"/>
                              <a:gd name="T99" fmla="*/ 304 h 307"/>
                              <a:gd name="T100" fmla="*/ 217 w 224"/>
                              <a:gd name="T101" fmla="*/ 307 h 307"/>
                              <a:gd name="T102" fmla="*/ 212 w 224"/>
                              <a:gd name="T103" fmla="*/ 307 h 307"/>
                              <a:gd name="T104" fmla="*/ 12 w 224"/>
                              <a:gd name="T105"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4" h="307">
                                <a:moveTo>
                                  <a:pt x="12" y="307"/>
                                </a:moveTo>
                                <a:lnTo>
                                  <a:pt x="12" y="307"/>
                                </a:lnTo>
                                <a:lnTo>
                                  <a:pt x="7" y="307"/>
                                </a:lnTo>
                                <a:lnTo>
                                  <a:pt x="3" y="304"/>
                                </a:lnTo>
                                <a:lnTo>
                                  <a:pt x="2" y="300"/>
                                </a:lnTo>
                                <a:lnTo>
                                  <a:pt x="0" y="295"/>
                                </a:lnTo>
                                <a:lnTo>
                                  <a:pt x="0" y="11"/>
                                </a:lnTo>
                                <a:lnTo>
                                  <a:pt x="0" y="11"/>
                                </a:lnTo>
                                <a:lnTo>
                                  <a:pt x="2" y="6"/>
                                </a:lnTo>
                                <a:lnTo>
                                  <a:pt x="3" y="2"/>
                                </a:lnTo>
                                <a:lnTo>
                                  <a:pt x="7" y="1"/>
                                </a:lnTo>
                                <a:lnTo>
                                  <a:pt x="12" y="0"/>
                                </a:lnTo>
                                <a:lnTo>
                                  <a:pt x="212" y="0"/>
                                </a:lnTo>
                                <a:lnTo>
                                  <a:pt x="212" y="0"/>
                                </a:lnTo>
                                <a:lnTo>
                                  <a:pt x="217" y="1"/>
                                </a:lnTo>
                                <a:lnTo>
                                  <a:pt x="221" y="2"/>
                                </a:lnTo>
                                <a:lnTo>
                                  <a:pt x="223" y="6"/>
                                </a:lnTo>
                                <a:lnTo>
                                  <a:pt x="224" y="11"/>
                                </a:lnTo>
                                <a:lnTo>
                                  <a:pt x="224" y="48"/>
                                </a:lnTo>
                                <a:lnTo>
                                  <a:pt x="224" y="48"/>
                                </a:lnTo>
                                <a:lnTo>
                                  <a:pt x="223" y="54"/>
                                </a:lnTo>
                                <a:lnTo>
                                  <a:pt x="221" y="58"/>
                                </a:lnTo>
                                <a:lnTo>
                                  <a:pt x="217" y="60"/>
                                </a:lnTo>
                                <a:lnTo>
                                  <a:pt x="212" y="60"/>
                                </a:lnTo>
                                <a:lnTo>
                                  <a:pt x="72" y="60"/>
                                </a:lnTo>
                                <a:lnTo>
                                  <a:pt x="72" y="123"/>
                                </a:lnTo>
                                <a:lnTo>
                                  <a:pt x="205" y="123"/>
                                </a:lnTo>
                                <a:lnTo>
                                  <a:pt x="205" y="123"/>
                                </a:lnTo>
                                <a:lnTo>
                                  <a:pt x="212" y="123"/>
                                </a:lnTo>
                                <a:lnTo>
                                  <a:pt x="215" y="125"/>
                                </a:lnTo>
                                <a:lnTo>
                                  <a:pt x="217" y="128"/>
                                </a:lnTo>
                                <a:lnTo>
                                  <a:pt x="217" y="135"/>
                                </a:lnTo>
                                <a:lnTo>
                                  <a:pt x="217" y="170"/>
                                </a:lnTo>
                                <a:lnTo>
                                  <a:pt x="217" y="170"/>
                                </a:lnTo>
                                <a:lnTo>
                                  <a:pt x="217" y="177"/>
                                </a:lnTo>
                                <a:lnTo>
                                  <a:pt x="215" y="181"/>
                                </a:lnTo>
                                <a:lnTo>
                                  <a:pt x="212" y="182"/>
                                </a:lnTo>
                                <a:lnTo>
                                  <a:pt x="205" y="182"/>
                                </a:lnTo>
                                <a:lnTo>
                                  <a:pt x="72" y="182"/>
                                </a:lnTo>
                                <a:lnTo>
                                  <a:pt x="72" y="246"/>
                                </a:lnTo>
                                <a:lnTo>
                                  <a:pt x="212" y="246"/>
                                </a:lnTo>
                                <a:lnTo>
                                  <a:pt x="212" y="246"/>
                                </a:lnTo>
                                <a:lnTo>
                                  <a:pt x="217" y="247"/>
                                </a:lnTo>
                                <a:lnTo>
                                  <a:pt x="221" y="248"/>
                                </a:lnTo>
                                <a:lnTo>
                                  <a:pt x="223" y="252"/>
                                </a:lnTo>
                                <a:lnTo>
                                  <a:pt x="224" y="258"/>
                                </a:lnTo>
                                <a:lnTo>
                                  <a:pt x="224" y="295"/>
                                </a:lnTo>
                                <a:lnTo>
                                  <a:pt x="224" y="295"/>
                                </a:lnTo>
                                <a:lnTo>
                                  <a:pt x="223" y="300"/>
                                </a:lnTo>
                                <a:lnTo>
                                  <a:pt x="221" y="304"/>
                                </a:lnTo>
                                <a:lnTo>
                                  <a:pt x="217" y="307"/>
                                </a:lnTo>
                                <a:lnTo>
                                  <a:pt x="212" y="307"/>
                                </a:lnTo>
                                <a:lnTo>
                                  <a:pt x="12" y="307"/>
                                </a:lnTo>
                                <a:close/>
                              </a:path>
                            </a:pathLst>
                          </a:custGeom>
                          <a:solidFill>
                            <a:srgbClr val="FCB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2"/>
                        <wps:cNvSpPr>
                          <a:spLocks/>
                        </wps:cNvSpPr>
                        <wps:spPr bwMode="auto">
                          <a:xfrm>
                            <a:off x="864870" y="480060"/>
                            <a:ext cx="20320" cy="88265"/>
                          </a:xfrm>
                          <a:custGeom>
                            <a:avLst/>
                            <a:gdLst>
                              <a:gd name="T0" fmla="*/ 0 w 32"/>
                              <a:gd name="T1" fmla="*/ 5 h 139"/>
                              <a:gd name="T2" fmla="*/ 0 w 32"/>
                              <a:gd name="T3" fmla="*/ 5 h 139"/>
                              <a:gd name="T4" fmla="*/ 0 w 32"/>
                              <a:gd name="T5" fmla="*/ 3 h 139"/>
                              <a:gd name="T6" fmla="*/ 1 w 32"/>
                              <a:gd name="T7" fmla="*/ 1 h 139"/>
                              <a:gd name="T8" fmla="*/ 3 w 32"/>
                              <a:gd name="T9" fmla="*/ 0 h 139"/>
                              <a:gd name="T10" fmla="*/ 5 w 32"/>
                              <a:gd name="T11" fmla="*/ 0 h 139"/>
                              <a:gd name="T12" fmla="*/ 26 w 32"/>
                              <a:gd name="T13" fmla="*/ 0 h 139"/>
                              <a:gd name="T14" fmla="*/ 26 w 32"/>
                              <a:gd name="T15" fmla="*/ 0 h 139"/>
                              <a:gd name="T16" fmla="*/ 29 w 32"/>
                              <a:gd name="T17" fmla="*/ 0 h 139"/>
                              <a:gd name="T18" fmla="*/ 30 w 32"/>
                              <a:gd name="T19" fmla="*/ 1 h 139"/>
                              <a:gd name="T20" fmla="*/ 32 w 32"/>
                              <a:gd name="T21" fmla="*/ 3 h 139"/>
                              <a:gd name="T22" fmla="*/ 32 w 32"/>
                              <a:gd name="T23" fmla="*/ 5 h 139"/>
                              <a:gd name="T24" fmla="*/ 32 w 32"/>
                              <a:gd name="T25" fmla="*/ 134 h 139"/>
                              <a:gd name="T26" fmla="*/ 32 w 32"/>
                              <a:gd name="T27" fmla="*/ 134 h 139"/>
                              <a:gd name="T28" fmla="*/ 32 w 32"/>
                              <a:gd name="T29" fmla="*/ 135 h 139"/>
                              <a:gd name="T30" fmla="*/ 30 w 32"/>
                              <a:gd name="T31" fmla="*/ 138 h 139"/>
                              <a:gd name="T32" fmla="*/ 29 w 32"/>
                              <a:gd name="T33" fmla="*/ 138 h 139"/>
                              <a:gd name="T34" fmla="*/ 26 w 32"/>
                              <a:gd name="T35" fmla="*/ 139 h 139"/>
                              <a:gd name="T36" fmla="*/ 5 w 32"/>
                              <a:gd name="T37" fmla="*/ 139 h 139"/>
                              <a:gd name="T38" fmla="*/ 5 w 32"/>
                              <a:gd name="T39" fmla="*/ 139 h 139"/>
                              <a:gd name="T40" fmla="*/ 3 w 32"/>
                              <a:gd name="T41" fmla="*/ 138 h 139"/>
                              <a:gd name="T42" fmla="*/ 1 w 32"/>
                              <a:gd name="T43" fmla="*/ 138 h 139"/>
                              <a:gd name="T44" fmla="*/ 0 w 32"/>
                              <a:gd name="T45" fmla="*/ 135 h 139"/>
                              <a:gd name="T46" fmla="*/ 0 w 32"/>
                              <a:gd name="T47" fmla="*/ 134 h 139"/>
                              <a:gd name="T48" fmla="*/ 0 w 32"/>
                              <a:gd name="T49" fmla="*/ 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139">
                                <a:moveTo>
                                  <a:pt x="0" y="5"/>
                                </a:moveTo>
                                <a:lnTo>
                                  <a:pt x="0" y="5"/>
                                </a:lnTo>
                                <a:lnTo>
                                  <a:pt x="0" y="3"/>
                                </a:lnTo>
                                <a:lnTo>
                                  <a:pt x="1" y="1"/>
                                </a:lnTo>
                                <a:lnTo>
                                  <a:pt x="3" y="0"/>
                                </a:lnTo>
                                <a:lnTo>
                                  <a:pt x="5" y="0"/>
                                </a:lnTo>
                                <a:lnTo>
                                  <a:pt x="26" y="0"/>
                                </a:lnTo>
                                <a:lnTo>
                                  <a:pt x="26" y="0"/>
                                </a:lnTo>
                                <a:lnTo>
                                  <a:pt x="29" y="0"/>
                                </a:lnTo>
                                <a:lnTo>
                                  <a:pt x="30" y="1"/>
                                </a:lnTo>
                                <a:lnTo>
                                  <a:pt x="32" y="3"/>
                                </a:lnTo>
                                <a:lnTo>
                                  <a:pt x="32" y="5"/>
                                </a:lnTo>
                                <a:lnTo>
                                  <a:pt x="32" y="134"/>
                                </a:lnTo>
                                <a:lnTo>
                                  <a:pt x="32" y="134"/>
                                </a:lnTo>
                                <a:lnTo>
                                  <a:pt x="32" y="135"/>
                                </a:lnTo>
                                <a:lnTo>
                                  <a:pt x="30" y="138"/>
                                </a:lnTo>
                                <a:lnTo>
                                  <a:pt x="29" y="138"/>
                                </a:lnTo>
                                <a:lnTo>
                                  <a:pt x="26" y="139"/>
                                </a:lnTo>
                                <a:lnTo>
                                  <a:pt x="5" y="139"/>
                                </a:lnTo>
                                <a:lnTo>
                                  <a:pt x="5" y="139"/>
                                </a:lnTo>
                                <a:lnTo>
                                  <a:pt x="3" y="138"/>
                                </a:lnTo>
                                <a:lnTo>
                                  <a:pt x="1" y="138"/>
                                </a:lnTo>
                                <a:lnTo>
                                  <a:pt x="0" y="135"/>
                                </a:lnTo>
                                <a:lnTo>
                                  <a:pt x="0" y="134"/>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3"/>
                        <wps:cNvSpPr>
                          <a:spLocks/>
                        </wps:cNvSpPr>
                        <wps:spPr bwMode="auto">
                          <a:xfrm>
                            <a:off x="904240" y="502920"/>
                            <a:ext cx="57785" cy="65405"/>
                          </a:xfrm>
                          <a:custGeom>
                            <a:avLst/>
                            <a:gdLst>
                              <a:gd name="T0" fmla="*/ 24 w 91"/>
                              <a:gd name="T1" fmla="*/ 14 h 103"/>
                              <a:gd name="T2" fmla="*/ 37 w 91"/>
                              <a:gd name="T3" fmla="*/ 4 h 103"/>
                              <a:gd name="T4" fmla="*/ 53 w 91"/>
                              <a:gd name="T5" fmla="*/ 0 h 103"/>
                              <a:gd name="T6" fmla="*/ 61 w 91"/>
                              <a:gd name="T7" fmla="*/ 0 h 103"/>
                              <a:gd name="T8" fmla="*/ 76 w 91"/>
                              <a:gd name="T9" fmla="*/ 5 h 103"/>
                              <a:gd name="T10" fmla="*/ 85 w 91"/>
                              <a:gd name="T11" fmla="*/ 16 h 103"/>
                              <a:gd name="T12" fmla="*/ 90 w 91"/>
                              <a:gd name="T13" fmla="*/ 34 h 103"/>
                              <a:gd name="T14" fmla="*/ 91 w 91"/>
                              <a:gd name="T15" fmla="*/ 98 h 103"/>
                              <a:gd name="T16" fmla="*/ 90 w 91"/>
                              <a:gd name="T17" fmla="*/ 99 h 103"/>
                              <a:gd name="T18" fmla="*/ 89 w 91"/>
                              <a:gd name="T19" fmla="*/ 102 h 103"/>
                              <a:gd name="T20" fmla="*/ 66 w 91"/>
                              <a:gd name="T21" fmla="*/ 103 h 103"/>
                              <a:gd name="T22" fmla="*/ 64 w 91"/>
                              <a:gd name="T23" fmla="*/ 102 h 103"/>
                              <a:gd name="T24" fmla="*/ 61 w 91"/>
                              <a:gd name="T25" fmla="*/ 99 h 103"/>
                              <a:gd name="T26" fmla="*/ 61 w 91"/>
                              <a:gd name="T27" fmla="*/ 53 h 103"/>
                              <a:gd name="T28" fmla="*/ 60 w 91"/>
                              <a:gd name="T29" fmla="*/ 41 h 103"/>
                              <a:gd name="T30" fmla="*/ 56 w 91"/>
                              <a:gd name="T31" fmla="*/ 30 h 103"/>
                              <a:gd name="T32" fmla="*/ 49 w 91"/>
                              <a:gd name="T33" fmla="*/ 28 h 103"/>
                              <a:gd name="T34" fmla="*/ 45 w 91"/>
                              <a:gd name="T35" fmla="*/ 26 h 103"/>
                              <a:gd name="T36" fmla="*/ 39 w 91"/>
                              <a:gd name="T37" fmla="*/ 28 h 103"/>
                              <a:gd name="T38" fmla="*/ 33 w 91"/>
                              <a:gd name="T39" fmla="*/ 33 h 103"/>
                              <a:gd name="T40" fmla="*/ 29 w 91"/>
                              <a:gd name="T41" fmla="*/ 53 h 103"/>
                              <a:gd name="T42" fmla="*/ 29 w 91"/>
                              <a:gd name="T43" fmla="*/ 98 h 103"/>
                              <a:gd name="T44" fmla="*/ 28 w 91"/>
                              <a:gd name="T45" fmla="*/ 102 h 103"/>
                              <a:gd name="T46" fmla="*/ 24 w 91"/>
                              <a:gd name="T47" fmla="*/ 103 h 103"/>
                              <a:gd name="T48" fmla="*/ 5 w 91"/>
                              <a:gd name="T49" fmla="*/ 103 h 103"/>
                              <a:gd name="T50" fmla="*/ 0 w 91"/>
                              <a:gd name="T51" fmla="*/ 102 h 103"/>
                              <a:gd name="T52" fmla="*/ 0 w 91"/>
                              <a:gd name="T53" fmla="*/ 98 h 103"/>
                              <a:gd name="T54" fmla="*/ 0 w 91"/>
                              <a:gd name="T55" fmla="*/ 8 h 103"/>
                              <a:gd name="T56" fmla="*/ 0 w 91"/>
                              <a:gd name="T57" fmla="*/ 5 h 103"/>
                              <a:gd name="T58" fmla="*/ 3 w 91"/>
                              <a:gd name="T59" fmla="*/ 2 h 103"/>
                              <a:gd name="T60" fmla="*/ 15 w 91"/>
                              <a:gd name="T61" fmla="*/ 2 h 103"/>
                              <a:gd name="T62" fmla="*/ 16 w 91"/>
                              <a:gd name="T63" fmla="*/ 2 h 103"/>
                              <a:gd name="T64" fmla="*/ 20 w 91"/>
                              <a:gd name="T65"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03">
                                <a:moveTo>
                                  <a:pt x="24" y="14"/>
                                </a:moveTo>
                                <a:lnTo>
                                  <a:pt x="24" y="14"/>
                                </a:lnTo>
                                <a:lnTo>
                                  <a:pt x="31" y="9"/>
                                </a:lnTo>
                                <a:lnTo>
                                  <a:pt x="37" y="4"/>
                                </a:lnTo>
                                <a:lnTo>
                                  <a:pt x="44" y="1"/>
                                </a:lnTo>
                                <a:lnTo>
                                  <a:pt x="53" y="0"/>
                                </a:lnTo>
                                <a:lnTo>
                                  <a:pt x="53" y="0"/>
                                </a:lnTo>
                                <a:lnTo>
                                  <a:pt x="61" y="0"/>
                                </a:lnTo>
                                <a:lnTo>
                                  <a:pt x="69" y="2"/>
                                </a:lnTo>
                                <a:lnTo>
                                  <a:pt x="76" y="5"/>
                                </a:lnTo>
                                <a:lnTo>
                                  <a:pt x="81" y="9"/>
                                </a:lnTo>
                                <a:lnTo>
                                  <a:pt x="85" y="16"/>
                                </a:lnTo>
                                <a:lnTo>
                                  <a:pt x="89" y="24"/>
                                </a:lnTo>
                                <a:lnTo>
                                  <a:pt x="90" y="34"/>
                                </a:lnTo>
                                <a:lnTo>
                                  <a:pt x="91" y="46"/>
                                </a:lnTo>
                                <a:lnTo>
                                  <a:pt x="91" y="98"/>
                                </a:lnTo>
                                <a:lnTo>
                                  <a:pt x="91" y="98"/>
                                </a:lnTo>
                                <a:lnTo>
                                  <a:pt x="90" y="99"/>
                                </a:lnTo>
                                <a:lnTo>
                                  <a:pt x="90" y="102"/>
                                </a:lnTo>
                                <a:lnTo>
                                  <a:pt x="89" y="102"/>
                                </a:lnTo>
                                <a:lnTo>
                                  <a:pt x="86" y="103"/>
                                </a:lnTo>
                                <a:lnTo>
                                  <a:pt x="66" y="103"/>
                                </a:lnTo>
                                <a:lnTo>
                                  <a:pt x="66" y="103"/>
                                </a:lnTo>
                                <a:lnTo>
                                  <a:pt x="64" y="102"/>
                                </a:lnTo>
                                <a:lnTo>
                                  <a:pt x="62" y="102"/>
                                </a:lnTo>
                                <a:lnTo>
                                  <a:pt x="61" y="99"/>
                                </a:lnTo>
                                <a:lnTo>
                                  <a:pt x="61" y="98"/>
                                </a:lnTo>
                                <a:lnTo>
                                  <a:pt x="61" y="53"/>
                                </a:lnTo>
                                <a:lnTo>
                                  <a:pt x="61" y="53"/>
                                </a:lnTo>
                                <a:lnTo>
                                  <a:pt x="60" y="41"/>
                                </a:lnTo>
                                <a:lnTo>
                                  <a:pt x="57" y="33"/>
                                </a:lnTo>
                                <a:lnTo>
                                  <a:pt x="56" y="30"/>
                                </a:lnTo>
                                <a:lnTo>
                                  <a:pt x="53" y="28"/>
                                </a:lnTo>
                                <a:lnTo>
                                  <a:pt x="49" y="28"/>
                                </a:lnTo>
                                <a:lnTo>
                                  <a:pt x="45" y="26"/>
                                </a:lnTo>
                                <a:lnTo>
                                  <a:pt x="45" y="26"/>
                                </a:lnTo>
                                <a:lnTo>
                                  <a:pt x="41" y="28"/>
                                </a:lnTo>
                                <a:lnTo>
                                  <a:pt x="39" y="28"/>
                                </a:lnTo>
                                <a:lnTo>
                                  <a:pt x="36" y="30"/>
                                </a:lnTo>
                                <a:lnTo>
                                  <a:pt x="33" y="33"/>
                                </a:lnTo>
                                <a:lnTo>
                                  <a:pt x="31" y="41"/>
                                </a:lnTo>
                                <a:lnTo>
                                  <a:pt x="29" y="53"/>
                                </a:lnTo>
                                <a:lnTo>
                                  <a:pt x="29" y="98"/>
                                </a:lnTo>
                                <a:lnTo>
                                  <a:pt x="29" y="98"/>
                                </a:lnTo>
                                <a:lnTo>
                                  <a:pt x="29" y="99"/>
                                </a:lnTo>
                                <a:lnTo>
                                  <a:pt x="28" y="102"/>
                                </a:lnTo>
                                <a:lnTo>
                                  <a:pt x="27" y="102"/>
                                </a:lnTo>
                                <a:lnTo>
                                  <a:pt x="24" y="103"/>
                                </a:lnTo>
                                <a:lnTo>
                                  <a:pt x="5" y="103"/>
                                </a:lnTo>
                                <a:lnTo>
                                  <a:pt x="5" y="103"/>
                                </a:lnTo>
                                <a:lnTo>
                                  <a:pt x="3" y="102"/>
                                </a:lnTo>
                                <a:lnTo>
                                  <a:pt x="0" y="102"/>
                                </a:lnTo>
                                <a:lnTo>
                                  <a:pt x="0" y="99"/>
                                </a:lnTo>
                                <a:lnTo>
                                  <a:pt x="0" y="98"/>
                                </a:lnTo>
                                <a:lnTo>
                                  <a:pt x="0" y="53"/>
                                </a:lnTo>
                                <a:lnTo>
                                  <a:pt x="0" y="8"/>
                                </a:lnTo>
                                <a:lnTo>
                                  <a:pt x="0" y="8"/>
                                </a:lnTo>
                                <a:lnTo>
                                  <a:pt x="0" y="5"/>
                                </a:lnTo>
                                <a:lnTo>
                                  <a:pt x="0" y="4"/>
                                </a:lnTo>
                                <a:lnTo>
                                  <a:pt x="3" y="2"/>
                                </a:lnTo>
                                <a:lnTo>
                                  <a:pt x="5" y="2"/>
                                </a:lnTo>
                                <a:lnTo>
                                  <a:pt x="15" y="2"/>
                                </a:lnTo>
                                <a:lnTo>
                                  <a:pt x="15" y="2"/>
                                </a:lnTo>
                                <a:lnTo>
                                  <a:pt x="16" y="2"/>
                                </a:lnTo>
                                <a:lnTo>
                                  <a:pt x="17" y="4"/>
                                </a:lnTo>
                                <a:lnTo>
                                  <a:pt x="20" y="8"/>
                                </a:lnTo>
                                <a:lnTo>
                                  <a:pt x="24" y="1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4"/>
                        <wps:cNvSpPr>
                          <a:spLocks/>
                        </wps:cNvSpPr>
                        <wps:spPr bwMode="auto">
                          <a:xfrm>
                            <a:off x="974090" y="502920"/>
                            <a:ext cx="55245" cy="66040"/>
                          </a:xfrm>
                          <a:custGeom>
                            <a:avLst/>
                            <a:gdLst>
                              <a:gd name="T0" fmla="*/ 58 w 87"/>
                              <a:gd name="T1" fmla="*/ 73 h 104"/>
                              <a:gd name="T2" fmla="*/ 53 w 87"/>
                              <a:gd name="T3" fmla="*/ 69 h 104"/>
                              <a:gd name="T4" fmla="*/ 40 w 87"/>
                              <a:gd name="T5" fmla="*/ 66 h 104"/>
                              <a:gd name="T6" fmla="*/ 17 w 87"/>
                              <a:gd name="T7" fmla="*/ 59 h 104"/>
                              <a:gd name="T8" fmla="*/ 7 w 87"/>
                              <a:gd name="T9" fmla="*/ 53 h 104"/>
                              <a:gd name="T10" fmla="*/ 1 w 87"/>
                              <a:gd name="T11" fmla="*/ 41 h 104"/>
                              <a:gd name="T12" fmla="*/ 0 w 87"/>
                              <a:gd name="T13" fmla="*/ 33 h 104"/>
                              <a:gd name="T14" fmla="*/ 4 w 87"/>
                              <a:gd name="T15" fmla="*/ 20 h 104"/>
                              <a:gd name="T16" fmla="*/ 12 w 87"/>
                              <a:gd name="T17" fmla="*/ 9 h 104"/>
                              <a:gd name="T18" fmla="*/ 25 w 87"/>
                              <a:gd name="T19" fmla="*/ 2 h 104"/>
                              <a:gd name="T20" fmla="*/ 42 w 87"/>
                              <a:gd name="T21" fmla="*/ 0 h 104"/>
                              <a:gd name="T22" fmla="*/ 50 w 87"/>
                              <a:gd name="T23" fmla="*/ 0 h 104"/>
                              <a:gd name="T24" fmla="*/ 70 w 87"/>
                              <a:gd name="T25" fmla="*/ 5 h 104"/>
                              <a:gd name="T26" fmla="*/ 81 w 87"/>
                              <a:gd name="T27" fmla="*/ 12 h 104"/>
                              <a:gd name="T28" fmla="*/ 83 w 87"/>
                              <a:gd name="T29" fmla="*/ 14 h 104"/>
                              <a:gd name="T30" fmla="*/ 77 w 87"/>
                              <a:gd name="T31" fmla="*/ 29 h 104"/>
                              <a:gd name="T32" fmla="*/ 73 w 87"/>
                              <a:gd name="T33" fmla="*/ 32 h 104"/>
                              <a:gd name="T34" fmla="*/ 69 w 87"/>
                              <a:gd name="T35" fmla="*/ 32 h 104"/>
                              <a:gd name="T36" fmla="*/ 65 w 87"/>
                              <a:gd name="T37" fmla="*/ 28 h 104"/>
                              <a:gd name="T38" fmla="*/ 52 w 87"/>
                              <a:gd name="T39" fmla="*/ 24 h 104"/>
                              <a:gd name="T40" fmla="*/ 44 w 87"/>
                              <a:gd name="T41" fmla="*/ 24 h 104"/>
                              <a:gd name="T42" fmla="*/ 32 w 87"/>
                              <a:gd name="T43" fmla="*/ 25 h 104"/>
                              <a:gd name="T44" fmla="*/ 29 w 87"/>
                              <a:gd name="T45" fmla="*/ 32 h 104"/>
                              <a:gd name="T46" fmla="*/ 30 w 87"/>
                              <a:gd name="T47" fmla="*/ 34 h 104"/>
                              <a:gd name="T48" fmla="*/ 40 w 87"/>
                              <a:gd name="T49" fmla="*/ 38 h 104"/>
                              <a:gd name="T50" fmla="*/ 49 w 87"/>
                              <a:gd name="T51" fmla="*/ 39 h 104"/>
                              <a:gd name="T52" fmla="*/ 70 w 87"/>
                              <a:gd name="T53" fmla="*/ 45 h 104"/>
                              <a:gd name="T54" fmla="*/ 81 w 87"/>
                              <a:gd name="T55" fmla="*/ 53 h 104"/>
                              <a:gd name="T56" fmla="*/ 86 w 87"/>
                              <a:gd name="T57" fmla="*/ 63 h 104"/>
                              <a:gd name="T58" fmla="*/ 87 w 87"/>
                              <a:gd name="T59" fmla="*/ 71 h 104"/>
                              <a:gd name="T60" fmla="*/ 83 w 87"/>
                              <a:gd name="T61" fmla="*/ 84 h 104"/>
                              <a:gd name="T62" fmla="*/ 75 w 87"/>
                              <a:gd name="T63" fmla="*/ 95 h 104"/>
                              <a:gd name="T64" fmla="*/ 62 w 87"/>
                              <a:gd name="T65" fmla="*/ 102 h 104"/>
                              <a:gd name="T66" fmla="*/ 44 w 87"/>
                              <a:gd name="T67" fmla="*/ 104 h 104"/>
                              <a:gd name="T68" fmla="*/ 36 w 87"/>
                              <a:gd name="T69" fmla="*/ 104 h 104"/>
                              <a:gd name="T70" fmla="*/ 14 w 87"/>
                              <a:gd name="T71" fmla="*/ 98 h 104"/>
                              <a:gd name="T72" fmla="*/ 3 w 87"/>
                              <a:gd name="T73" fmla="*/ 92 h 104"/>
                              <a:gd name="T74" fmla="*/ 0 w 87"/>
                              <a:gd name="T75" fmla="*/ 88 h 104"/>
                              <a:gd name="T76" fmla="*/ 8 w 87"/>
                              <a:gd name="T77" fmla="*/ 74 h 104"/>
                              <a:gd name="T78" fmla="*/ 11 w 87"/>
                              <a:gd name="T79" fmla="*/ 71 h 104"/>
                              <a:gd name="T80" fmla="*/ 14 w 87"/>
                              <a:gd name="T81" fmla="*/ 71 h 104"/>
                              <a:gd name="T82" fmla="*/ 20 w 87"/>
                              <a:gd name="T83" fmla="*/ 75 h 104"/>
                              <a:gd name="T84" fmla="*/ 34 w 87"/>
                              <a:gd name="T85" fmla="*/ 80 h 104"/>
                              <a:gd name="T86" fmla="*/ 42 w 87"/>
                              <a:gd name="T87" fmla="*/ 82 h 104"/>
                              <a:gd name="T88" fmla="*/ 54 w 87"/>
                              <a:gd name="T89" fmla="*/ 79 h 104"/>
                              <a:gd name="T90" fmla="*/ 58 w 87"/>
                              <a:gd name="T91" fmla="*/ 7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 h="104">
                                <a:moveTo>
                                  <a:pt x="58" y="73"/>
                                </a:moveTo>
                                <a:lnTo>
                                  <a:pt x="58" y="73"/>
                                </a:lnTo>
                                <a:lnTo>
                                  <a:pt x="57" y="70"/>
                                </a:lnTo>
                                <a:lnTo>
                                  <a:pt x="53" y="69"/>
                                </a:lnTo>
                                <a:lnTo>
                                  <a:pt x="40" y="66"/>
                                </a:lnTo>
                                <a:lnTo>
                                  <a:pt x="40" y="66"/>
                                </a:lnTo>
                                <a:lnTo>
                                  <a:pt x="24" y="62"/>
                                </a:lnTo>
                                <a:lnTo>
                                  <a:pt x="17" y="59"/>
                                </a:lnTo>
                                <a:lnTo>
                                  <a:pt x="12" y="57"/>
                                </a:lnTo>
                                <a:lnTo>
                                  <a:pt x="7" y="53"/>
                                </a:lnTo>
                                <a:lnTo>
                                  <a:pt x="4" y="47"/>
                                </a:lnTo>
                                <a:lnTo>
                                  <a:pt x="1" y="41"/>
                                </a:lnTo>
                                <a:lnTo>
                                  <a:pt x="0" y="33"/>
                                </a:lnTo>
                                <a:lnTo>
                                  <a:pt x="0" y="33"/>
                                </a:lnTo>
                                <a:lnTo>
                                  <a:pt x="1" y="26"/>
                                </a:lnTo>
                                <a:lnTo>
                                  <a:pt x="4" y="20"/>
                                </a:lnTo>
                                <a:lnTo>
                                  <a:pt x="7" y="14"/>
                                </a:lnTo>
                                <a:lnTo>
                                  <a:pt x="12" y="9"/>
                                </a:lnTo>
                                <a:lnTo>
                                  <a:pt x="18" y="5"/>
                                </a:lnTo>
                                <a:lnTo>
                                  <a:pt x="25" y="2"/>
                                </a:lnTo>
                                <a:lnTo>
                                  <a:pt x="33" y="1"/>
                                </a:lnTo>
                                <a:lnTo>
                                  <a:pt x="42" y="0"/>
                                </a:lnTo>
                                <a:lnTo>
                                  <a:pt x="42" y="0"/>
                                </a:lnTo>
                                <a:lnTo>
                                  <a:pt x="50" y="0"/>
                                </a:lnTo>
                                <a:lnTo>
                                  <a:pt x="59" y="2"/>
                                </a:lnTo>
                                <a:lnTo>
                                  <a:pt x="70" y="5"/>
                                </a:lnTo>
                                <a:lnTo>
                                  <a:pt x="81" y="12"/>
                                </a:lnTo>
                                <a:lnTo>
                                  <a:pt x="81" y="12"/>
                                </a:lnTo>
                                <a:lnTo>
                                  <a:pt x="83" y="13"/>
                                </a:lnTo>
                                <a:lnTo>
                                  <a:pt x="83" y="14"/>
                                </a:lnTo>
                                <a:lnTo>
                                  <a:pt x="82" y="18"/>
                                </a:lnTo>
                                <a:lnTo>
                                  <a:pt x="77" y="29"/>
                                </a:lnTo>
                                <a:lnTo>
                                  <a:pt x="77" y="29"/>
                                </a:lnTo>
                                <a:lnTo>
                                  <a:pt x="73" y="32"/>
                                </a:lnTo>
                                <a:lnTo>
                                  <a:pt x="71" y="33"/>
                                </a:lnTo>
                                <a:lnTo>
                                  <a:pt x="69" y="32"/>
                                </a:lnTo>
                                <a:lnTo>
                                  <a:pt x="69" y="32"/>
                                </a:lnTo>
                                <a:lnTo>
                                  <a:pt x="65" y="28"/>
                                </a:lnTo>
                                <a:lnTo>
                                  <a:pt x="58" y="25"/>
                                </a:lnTo>
                                <a:lnTo>
                                  <a:pt x="52" y="24"/>
                                </a:lnTo>
                                <a:lnTo>
                                  <a:pt x="44" y="24"/>
                                </a:lnTo>
                                <a:lnTo>
                                  <a:pt x="44" y="24"/>
                                </a:lnTo>
                                <a:lnTo>
                                  <a:pt x="37" y="24"/>
                                </a:lnTo>
                                <a:lnTo>
                                  <a:pt x="32" y="25"/>
                                </a:lnTo>
                                <a:lnTo>
                                  <a:pt x="29" y="28"/>
                                </a:lnTo>
                                <a:lnTo>
                                  <a:pt x="29" y="32"/>
                                </a:lnTo>
                                <a:lnTo>
                                  <a:pt x="29" y="32"/>
                                </a:lnTo>
                                <a:lnTo>
                                  <a:pt x="30" y="34"/>
                                </a:lnTo>
                                <a:lnTo>
                                  <a:pt x="34" y="37"/>
                                </a:lnTo>
                                <a:lnTo>
                                  <a:pt x="40" y="38"/>
                                </a:lnTo>
                                <a:lnTo>
                                  <a:pt x="49" y="39"/>
                                </a:lnTo>
                                <a:lnTo>
                                  <a:pt x="49" y="39"/>
                                </a:lnTo>
                                <a:lnTo>
                                  <a:pt x="63" y="42"/>
                                </a:lnTo>
                                <a:lnTo>
                                  <a:pt x="70" y="45"/>
                                </a:lnTo>
                                <a:lnTo>
                                  <a:pt x="75" y="47"/>
                                </a:lnTo>
                                <a:lnTo>
                                  <a:pt x="81" y="53"/>
                                </a:lnTo>
                                <a:lnTo>
                                  <a:pt x="85" y="57"/>
                                </a:lnTo>
                                <a:lnTo>
                                  <a:pt x="86" y="63"/>
                                </a:lnTo>
                                <a:lnTo>
                                  <a:pt x="87" y="71"/>
                                </a:lnTo>
                                <a:lnTo>
                                  <a:pt x="87" y="71"/>
                                </a:lnTo>
                                <a:lnTo>
                                  <a:pt x="86" y="79"/>
                                </a:lnTo>
                                <a:lnTo>
                                  <a:pt x="83" y="84"/>
                                </a:lnTo>
                                <a:lnTo>
                                  <a:pt x="81" y="91"/>
                                </a:lnTo>
                                <a:lnTo>
                                  <a:pt x="75" y="95"/>
                                </a:lnTo>
                                <a:lnTo>
                                  <a:pt x="69" y="99"/>
                                </a:lnTo>
                                <a:lnTo>
                                  <a:pt x="62" y="102"/>
                                </a:lnTo>
                                <a:lnTo>
                                  <a:pt x="53" y="104"/>
                                </a:lnTo>
                                <a:lnTo>
                                  <a:pt x="44" y="104"/>
                                </a:lnTo>
                                <a:lnTo>
                                  <a:pt x="44" y="104"/>
                                </a:lnTo>
                                <a:lnTo>
                                  <a:pt x="36" y="104"/>
                                </a:lnTo>
                                <a:lnTo>
                                  <a:pt x="25" y="102"/>
                                </a:lnTo>
                                <a:lnTo>
                                  <a:pt x="14" y="98"/>
                                </a:lnTo>
                                <a:lnTo>
                                  <a:pt x="3" y="92"/>
                                </a:lnTo>
                                <a:lnTo>
                                  <a:pt x="3" y="92"/>
                                </a:lnTo>
                                <a:lnTo>
                                  <a:pt x="1" y="90"/>
                                </a:lnTo>
                                <a:lnTo>
                                  <a:pt x="0" y="88"/>
                                </a:lnTo>
                                <a:lnTo>
                                  <a:pt x="1" y="84"/>
                                </a:lnTo>
                                <a:lnTo>
                                  <a:pt x="8" y="74"/>
                                </a:lnTo>
                                <a:lnTo>
                                  <a:pt x="8" y="74"/>
                                </a:lnTo>
                                <a:lnTo>
                                  <a:pt x="11" y="71"/>
                                </a:lnTo>
                                <a:lnTo>
                                  <a:pt x="12" y="70"/>
                                </a:lnTo>
                                <a:lnTo>
                                  <a:pt x="14" y="71"/>
                                </a:lnTo>
                                <a:lnTo>
                                  <a:pt x="14" y="71"/>
                                </a:lnTo>
                                <a:lnTo>
                                  <a:pt x="20" y="75"/>
                                </a:lnTo>
                                <a:lnTo>
                                  <a:pt x="26" y="78"/>
                                </a:lnTo>
                                <a:lnTo>
                                  <a:pt x="34" y="80"/>
                                </a:lnTo>
                                <a:lnTo>
                                  <a:pt x="42" y="82"/>
                                </a:lnTo>
                                <a:lnTo>
                                  <a:pt x="42" y="82"/>
                                </a:lnTo>
                                <a:lnTo>
                                  <a:pt x="49" y="80"/>
                                </a:lnTo>
                                <a:lnTo>
                                  <a:pt x="54" y="79"/>
                                </a:lnTo>
                                <a:lnTo>
                                  <a:pt x="58" y="77"/>
                                </a:lnTo>
                                <a:lnTo>
                                  <a:pt x="58" y="73"/>
                                </a:lnTo>
                                <a:lnTo>
                                  <a:pt x="58" y="7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5"/>
                        <wps:cNvSpPr>
                          <a:spLocks/>
                        </wps:cNvSpPr>
                        <wps:spPr bwMode="auto">
                          <a:xfrm>
                            <a:off x="1038860" y="489585"/>
                            <a:ext cx="45720" cy="79375"/>
                          </a:xfrm>
                          <a:custGeom>
                            <a:avLst/>
                            <a:gdLst>
                              <a:gd name="T0" fmla="*/ 50 w 72"/>
                              <a:gd name="T1" fmla="*/ 125 h 125"/>
                              <a:gd name="T2" fmla="*/ 33 w 72"/>
                              <a:gd name="T3" fmla="*/ 123 h 125"/>
                              <a:gd name="T4" fmla="*/ 20 w 72"/>
                              <a:gd name="T5" fmla="*/ 113 h 125"/>
                              <a:gd name="T6" fmla="*/ 13 w 72"/>
                              <a:gd name="T7" fmla="*/ 100 h 125"/>
                              <a:gd name="T8" fmla="*/ 10 w 72"/>
                              <a:gd name="T9" fmla="*/ 82 h 125"/>
                              <a:gd name="T10" fmla="*/ 5 w 72"/>
                              <a:gd name="T11" fmla="*/ 47 h 125"/>
                              <a:gd name="T12" fmla="*/ 2 w 72"/>
                              <a:gd name="T13" fmla="*/ 46 h 125"/>
                              <a:gd name="T14" fmla="*/ 0 w 72"/>
                              <a:gd name="T15" fmla="*/ 45 h 125"/>
                              <a:gd name="T16" fmla="*/ 0 w 72"/>
                              <a:gd name="T17" fmla="*/ 29 h 125"/>
                              <a:gd name="T18" fmla="*/ 0 w 72"/>
                              <a:gd name="T19" fmla="*/ 26 h 125"/>
                              <a:gd name="T20" fmla="*/ 2 w 72"/>
                              <a:gd name="T21" fmla="*/ 23 h 125"/>
                              <a:gd name="T22" fmla="*/ 10 w 72"/>
                              <a:gd name="T23" fmla="*/ 23 h 125"/>
                              <a:gd name="T24" fmla="*/ 10 w 72"/>
                              <a:gd name="T25" fmla="*/ 5 h 125"/>
                              <a:gd name="T26" fmla="*/ 10 w 72"/>
                              <a:gd name="T27" fmla="*/ 1 h 125"/>
                              <a:gd name="T28" fmla="*/ 16 w 72"/>
                              <a:gd name="T29" fmla="*/ 0 h 125"/>
                              <a:gd name="T30" fmla="*/ 34 w 72"/>
                              <a:gd name="T31" fmla="*/ 0 h 125"/>
                              <a:gd name="T32" fmla="*/ 38 w 72"/>
                              <a:gd name="T33" fmla="*/ 1 h 125"/>
                              <a:gd name="T34" fmla="*/ 39 w 72"/>
                              <a:gd name="T35" fmla="*/ 5 h 125"/>
                              <a:gd name="T36" fmla="*/ 65 w 72"/>
                              <a:gd name="T37" fmla="*/ 23 h 125"/>
                              <a:gd name="T38" fmla="*/ 67 w 72"/>
                              <a:gd name="T39" fmla="*/ 23 h 125"/>
                              <a:gd name="T40" fmla="*/ 70 w 72"/>
                              <a:gd name="T41" fmla="*/ 26 h 125"/>
                              <a:gd name="T42" fmla="*/ 70 w 72"/>
                              <a:gd name="T43" fmla="*/ 42 h 125"/>
                              <a:gd name="T44" fmla="*/ 70 w 72"/>
                              <a:gd name="T45" fmla="*/ 45 h 125"/>
                              <a:gd name="T46" fmla="*/ 67 w 72"/>
                              <a:gd name="T47" fmla="*/ 46 h 125"/>
                              <a:gd name="T48" fmla="*/ 39 w 72"/>
                              <a:gd name="T49" fmla="*/ 47 h 125"/>
                              <a:gd name="T50" fmla="*/ 39 w 72"/>
                              <a:gd name="T51" fmla="*/ 80 h 125"/>
                              <a:gd name="T52" fmla="*/ 43 w 72"/>
                              <a:gd name="T53" fmla="*/ 95 h 125"/>
                              <a:gd name="T54" fmla="*/ 54 w 72"/>
                              <a:gd name="T55" fmla="*/ 99 h 125"/>
                              <a:gd name="T56" fmla="*/ 58 w 72"/>
                              <a:gd name="T57" fmla="*/ 99 h 125"/>
                              <a:gd name="T58" fmla="*/ 63 w 72"/>
                              <a:gd name="T59" fmla="*/ 96 h 125"/>
                              <a:gd name="T60" fmla="*/ 69 w 72"/>
                              <a:gd name="T61" fmla="*/ 95 h 125"/>
                              <a:gd name="T62" fmla="*/ 70 w 72"/>
                              <a:gd name="T63" fmla="*/ 100 h 125"/>
                              <a:gd name="T64" fmla="*/ 72 w 72"/>
                              <a:gd name="T65" fmla="*/ 113 h 125"/>
                              <a:gd name="T66" fmla="*/ 70 w 72"/>
                              <a:gd name="T67" fmla="*/ 120 h 125"/>
                              <a:gd name="T68" fmla="*/ 63 w 72"/>
                              <a:gd name="T69" fmla="*/ 124 h 125"/>
                              <a:gd name="T70" fmla="*/ 50 w 72"/>
                              <a:gd name="T7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2" h="125">
                                <a:moveTo>
                                  <a:pt x="50" y="125"/>
                                </a:moveTo>
                                <a:lnTo>
                                  <a:pt x="50" y="125"/>
                                </a:lnTo>
                                <a:lnTo>
                                  <a:pt x="41" y="125"/>
                                </a:lnTo>
                                <a:lnTo>
                                  <a:pt x="33" y="123"/>
                                </a:lnTo>
                                <a:lnTo>
                                  <a:pt x="26" y="119"/>
                                </a:lnTo>
                                <a:lnTo>
                                  <a:pt x="20" y="113"/>
                                </a:lnTo>
                                <a:lnTo>
                                  <a:pt x="16" y="108"/>
                                </a:lnTo>
                                <a:lnTo>
                                  <a:pt x="13" y="100"/>
                                </a:lnTo>
                                <a:lnTo>
                                  <a:pt x="10" y="92"/>
                                </a:lnTo>
                                <a:lnTo>
                                  <a:pt x="10" y="82"/>
                                </a:lnTo>
                                <a:lnTo>
                                  <a:pt x="10" y="47"/>
                                </a:lnTo>
                                <a:lnTo>
                                  <a:pt x="5" y="47"/>
                                </a:lnTo>
                                <a:lnTo>
                                  <a:pt x="5" y="47"/>
                                </a:lnTo>
                                <a:lnTo>
                                  <a:pt x="2" y="46"/>
                                </a:lnTo>
                                <a:lnTo>
                                  <a:pt x="1" y="46"/>
                                </a:lnTo>
                                <a:lnTo>
                                  <a:pt x="0" y="45"/>
                                </a:lnTo>
                                <a:lnTo>
                                  <a:pt x="0" y="42"/>
                                </a:lnTo>
                                <a:lnTo>
                                  <a:pt x="0" y="29"/>
                                </a:lnTo>
                                <a:lnTo>
                                  <a:pt x="0" y="29"/>
                                </a:lnTo>
                                <a:lnTo>
                                  <a:pt x="0" y="26"/>
                                </a:lnTo>
                                <a:lnTo>
                                  <a:pt x="1" y="25"/>
                                </a:lnTo>
                                <a:lnTo>
                                  <a:pt x="2" y="23"/>
                                </a:lnTo>
                                <a:lnTo>
                                  <a:pt x="5" y="23"/>
                                </a:lnTo>
                                <a:lnTo>
                                  <a:pt x="10" y="23"/>
                                </a:lnTo>
                                <a:lnTo>
                                  <a:pt x="10" y="5"/>
                                </a:lnTo>
                                <a:lnTo>
                                  <a:pt x="10" y="5"/>
                                </a:lnTo>
                                <a:lnTo>
                                  <a:pt x="10" y="2"/>
                                </a:lnTo>
                                <a:lnTo>
                                  <a:pt x="10" y="1"/>
                                </a:lnTo>
                                <a:lnTo>
                                  <a:pt x="13" y="0"/>
                                </a:lnTo>
                                <a:lnTo>
                                  <a:pt x="16" y="0"/>
                                </a:lnTo>
                                <a:lnTo>
                                  <a:pt x="34" y="0"/>
                                </a:lnTo>
                                <a:lnTo>
                                  <a:pt x="34" y="0"/>
                                </a:lnTo>
                                <a:lnTo>
                                  <a:pt x="37" y="0"/>
                                </a:lnTo>
                                <a:lnTo>
                                  <a:pt x="38" y="1"/>
                                </a:lnTo>
                                <a:lnTo>
                                  <a:pt x="39" y="2"/>
                                </a:lnTo>
                                <a:lnTo>
                                  <a:pt x="39" y="5"/>
                                </a:lnTo>
                                <a:lnTo>
                                  <a:pt x="39" y="23"/>
                                </a:lnTo>
                                <a:lnTo>
                                  <a:pt x="65" y="23"/>
                                </a:lnTo>
                                <a:lnTo>
                                  <a:pt x="65" y="23"/>
                                </a:lnTo>
                                <a:lnTo>
                                  <a:pt x="67" y="23"/>
                                </a:lnTo>
                                <a:lnTo>
                                  <a:pt x="69" y="25"/>
                                </a:lnTo>
                                <a:lnTo>
                                  <a:pt x="70" y="26"/>
                                </a:lnTo>
                                <a:lnTo>
                                  <a:pt x="70" y="29"/>
                                </a:lnTo>
                                <a:lnTo>
                                  <a:pt x="70" y="42"/>
                                </a:lnTo>
                                <a:lnTo>
                                  <a:pt x="70" y="42"/>
                                </a:lnTo>
                                <a:lnTo>
                                  <a:pt x="70" y="45"/>
                                </a:lnTo>
                                <a:lnTo>
                                  <a:pt x="69" y="46"/>
                                </a:lnTo>
                                <a:lnTo>
                                  <a:pt x="67" y="46"/>
                                </a:lnTo>
                                <a:lnTo>
                                  <a:pt x="65" y="47"/>
                                </a:lnTo>
                                <a:lnTo>
                                  <a:pt x="39" y="47"/>
                                </a:lnTo>
                                <a:lnTo>
                                  <a:pt x="39" y="80"/>
                                </a:lnTo>
                                <a:lnTo>
                                  <a:pt x="39" y="80"/>
                                </a:lnTo>
                                <a:lnTo>
                                  <a:pt x="41" y="88"/>
                                </a:lnTo>
                                <a:lnTo>
                                  <a:pt x="43" y="95"/>
                                </a:lnTo>
                                <a:lnTo>
                                  <a:pt x="47" y="98"/>
                                </a:lnTo>
                                <a:lnTo>
                                  <a:pt x="54" y="99"/>
                                </a:lnTo>
                                <a:lnTo>
                                  <a:pt x="54" y="99"/>
                                </a:lnTo>
                                <a:lnTo>
                                  <a:pt x="58" y="99"/>
                                </a:lnTo>
                                <a:lnTo>
                                  <a:pt x="63" y="96"/>
                                </a:lnTo>
                                <a:lnTo>
                                  <a:pt x="63" y="96"/>
                                </a:lnTo>
                                <a:lnTo>
                                  <a:pt x="66" y="96"/>
                                </a:lnTo>
                                <a:lnTo>
                                  <a:pt x="69" y="95"/>
                                </a:lnTo>
                                <a:lnTo>
                                  <a:pt x="70" y="98"/>
                                </a:lnTo>
                                <a:lnTo>
                                  <a:pt x="70" y="100"/>
                                </a:lnTo>
                                <a:lnTo>
                                  <a:pt x="72" y="113"/>
                                </a:lnTo>
                                <a:lnTo>
                                  <a:pt x="72" y="113"/>
                                </a:lnTo>
                                <a:lnTo>
                                  <a:pt x="72" y="117"/>
                                </a:lnTo>
                                <a:lnTo>
                                  <a:pt x="70" y="120"/>
                                </a:lnTo>
                                <a:lnTo>
                                  <a:pt x="70" y="120"/>
                                </a:lnTo>
                                <a:lnTo>
                                  <a:pt x="63" y="124"/>
                                </a:lnTo>
                                <a:lnTo>
                                  <a:pt x="58" y="125"/>
                                </a:lnTo>
                                <a:lnTo>
                                  <a:pt x="50" y="125"/>
                                </a:lnTo>
                                <a:lnTo>
                                  <a:pt x="50" y="1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
                        <wps:cNvSpPr>
                          <a:spLocks noEditPoints="1"/>
                        </wps:cNvSpPr>
                        <wps:spPr bwMode="auto">
                          <a:xfrm>
                            <a:off x="1099185" y="474345"/>
                            <a:ext cx="21590" cy="93980"/>
                          </a:xfrm>
                          <a:custGeom>
                            <a:avLst/>
                            <a:gdLst>
                              <a:gd name="T0" fmla="*/ 17 w 34"/>
                              <a:gd name="T1" fmla="*/ 0 h 148"/>
                              <a:gd name="T2" fmla="*/ 17 w 34"/>
                              <a:gd name="T3" fmla="*/ 0 h 148"/>
                              <a:gd name="T4" fmla="*/ 24 w 34"/>
                              <a:gd name="T5" fmla="*/ 1 h 148"/>
                              <a:gd name="T6" fmla="*/ 29 w 34"/>
                              <a:gd name="T7" fmla="*/ 5 h 148"/>
                              <a:gd name="T8" fmla="*/ 33 w 34"/>
                              <a:gd name="T9" fmla="*/ 10 h 148"/>
                              <a:gd name="T10" fmla="*/ 34 w 34"/>
                              <a:gd name="T11" fmla="*/ 17 h 148"/>
                              <a:gd name="T12" fmla="*/ 34 w 34"/>
                              <a:gd name="T13" fmla="*/ 17 h 148"/>
                              <a:gd name="T14" fmla="*/ 33 w 34"/>
                              <a:gd name="T15" fmla="*/ 24 h 148"/>
                              <a:gd name="T16" fmla="*/ 29 w 34"/>
                              <a:gd name="T17" fmla="*/ 29 h 148"/>
                              <a:gd name="T18" fmla="*/ 24 w 34"/>
                              <a:gd name="T19" fmla="*/ 33 h 148"/>
                              <a:gd name="T20" fmla="*/ 17 w 34"/>
                              <a:gd name="T21" fmla="*/ 34 h 148"/>
                              <a:gd name="T22" fmla="*/ 17 w 34"/>
                              <a:gd name="T23" fmla="*/ 34 h 148"/>
                              <a:gd name="T24" fmla="*/ 11 w 34"/>
                              <a:gd name="T25" fmla="*/ 33 h 148"/>
                              <a:gd name="T26" fmla="*/ 4 w 34"/>
                              <a:gd name="T27" fmla="*/ 29 h 148"/>
                              <a:gd name="T28" fmla="*/ 1 w 34"/>
                              <a:gd name="T29" fmla="*/ 24 h 148"/>
                              <a:gd name="T30" fmla="*/ 0 w 34"/>
                              <a:gd name="T31" fmla="*/ 17 h 148"/>
                              <a:gd name="T32" fmla="*/ 0 w 34"/>
                              <a:gd name="T33" fmla="*/ 17 h 148"/>
                              <a:gd name="T34" fmla="*/ 1 w 34"/>
                              <a:gd name="T35" fmla="*/ 10 h 148"/>
                              <a:gd name="T36" fmla="*/ 4 w 34"/>
                              <a:gd name="T37" fmla="*/ 5 h 148"/>
                              <a:gd name="T38" fmla="*/ 11 w 34"/>
                              <a:gd name="T39" fmla="*/ 1 h 148"/>
                              <a:gd name="T40" fmla="*/ 17 w 34"/>
                              <a:gd name="T41" fmla="*/ 0 h 148"/>
                              <a:gd name="T42" fmla="*/ 17 w 34"/>
                              <a:gd name="T43" fmla="*/ 0 h 148"/>
                              <a:gd name="T44" fmla="*/ 1 w 34"/>
                              <a:gd name="T45" fmla="*/ 53 h 148"/>
                              <a:gd name="T46" fmla="*/ 1 w 34"/>
                              <a:gd name="T47" fmla="*/ 53 h 148"/>
                              <a:gd name="T48" fmla="*/ 3 w 34"/>
                              <a:gd name="T49" fmla="*/ 50 h 148"/>
                              <a:gd name="T50" fmla="*/ 3 w 34"/>
                              <a:gd name="T51" fmla="*/ 49 h 148"/>
                              <a:gd name="T52" fmla="*/ 5 w 34"/>
                              <a:gd name="T53" fmla="*/ 47 h 148"/>
                              <a:gd name="T54" fmla="*/ 7 w 34"/>
                              <a:gd name="T55" fmla="*/ 47 h 148"/>
                              <a:gd name="T56" fmla="*/ 26 w 34"/>
                              <a:gd name="T57" fmla="*/ 47 h 148"/>
                              <a:gd name="T58" fmla="*/ 26 w 34"/>
                              <a:gd name="T59" fmla="*/ 47 h 148"/>
                              <a:gd name="T60" fmla="*/ 29 w 34"/>
                              <a:gd name="T61" fmla="*/ 47 h 148"/>
                              <a:gd name="T62" fmla="*/ 30 w 34"/>
                              <a:gd name="T63" fmla="*/ 49 h 148"/>
                              <a:gd name="T64" fmla="*/ 32 w 34"/>
                              <a:gd name="T65" fmla="*/ 50 h 148"/>
                              <a:gd name="T66" fmla="*/ 32 w 34"/>
                              <a:gd name="T67" fmla="*/ 53 h 148"/>
                              <a:gd name="T68" fmla="*/ 32 w 34"/>
                              <a:gd name="T69" fmla="*/ 143 h 148"/>
                              <a:gd name="T70" fmla="*/ 32 w 34"/>
                              <a:gd name="T71" fmla="*/ 143 h 148"/>
                              <a:gd name="T72" fmla="*/ 32 w 34"/>
                              <a:gd name="T73" fmla="*/ 144 h 148"/>
                              <a:gd name="T74" fmla="*/ 30 w 34"/>
                              <a:gd name="T75" fmla="*/ 147 h 148"/>
                              <a:gd name="T76" fmla="*/ 29 w 34"/>
                              <a:gd name="T77" fmla="*/ 147 h 148"/>
                              <a:gd name="T78" fmla="*/ 26 w 34"/>
                              <a:gd name="T79" fmla="*/ 148 h 148"/>
                              <a:gd name="T80" fmla="*/ 7 w 34"/>
                              <a:gd name="T81" fmla="*/ 148 h 148"/>
                              <a:gd name="T82" fmla="*/ 7 w 34"/>
                              <a:gd name="T83" fmla="*/ 148 h 148"/>
                              <a:gd name="T84" fmla="*/ 5 w 34"/>
                              <a:gd name="T85" fmla="*/ 147 h 148"/>
                              <a:gd name="T86" fmla="*/ 3 w 34"/>
                              <a:gd name="T87" fmla="*/ 147 h 148"/>
                              <a:gd name="T88" fmla="*/ 3 w 34"/>
                              <a:gd name="T89" fmla="*/ 144 h 148"/>
                              <a:gd name="T90" fmla="*/ 1 w 34"/>
                              <a:gd name="T91" fmla="*/ 143 h 148"/>
                              <a:gd name="T92" fmla="*/ 1 w 34"/>
                              <a:gd name="T93" fmla="*/ 5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4" h="148">
                                <a:moveTo>
                                  <a:pt x="17" y="0"/>
                                </a:moveTo>
                                <a:lnTo>
                                  <a:pt x="17" y="0"/>
                                </a:lnTo>
                                <a:lnTo>
                                  <a:pt x="24" y="1"/>
                                </a:lnTo>
                                <a:lnTo>
                                  <a:pt x="29" y="5"/>
                                </a:lnTo>
                                <a:lnTo>
                                  <a:pt x="33" y="10"/>
                                </a:lnTo>
                                <a:lnTo>
                                  <a:pt x="34" y="17"/>
                                </a:lnTo>
                                <a:lnTo>
                                  <a:pt x="34" y="17"/>
                                </a:lnTo>
                                <a:lnTo>
                                  <a:pt x="33" y="24"/>
                                </a:lnTo>
                                <a:lnTo>
                                  <a:pt x="29" y="29"/>
                                </a:lnTo>
                                <a:lnTo>
                                  <a:pt x="24" y="33"/>
                                </a:lnTo>
                                <a:lnTo>
                                  <a:pt x="17" y="34"/>
                                </a:lnTo>
                                <a:lnTo>
                                  <a:pt x="17" y="34"/>
                                </a:lnTo>
                                <a:lnTo>
                                  <a:pt x="11" y="33"/>
                                </a:lnTo>
                                <a:lnTo>
                                  <a:pt x="4" y="29"/>
                                </a:lnTo>
                                <a:lnTo>
                                  <a:pt x="1" y="24"/>
                                </a:lnTo>
                                <a:lnTo>
                                  <a:pt x="0" y="17"/>
                                </a:lnTo>
                                <a:lnTo>
                                  <a:pt x="0" y="17"/>
                                </a:lnTo>
                                <a:lnTo>
                                  <a:pt x="1" y="10"/>
                                </a:lnTo>
                                <a:lnTo>
                                  <a:pt x="4" y="5"/>
                                </a:lnTo>
                                <a:lnTo>
                                  <a:pt x="11" y="1"/>
                                </a:lnTo>
                                <a:lnTo>
                                  <a:pt x="17" y="0"/>
                                </a:lnTo>
                                <a:lnTo>
                                  <a:pt x="17" y="0"/>
                                </a:lnTo>
                                <a:close/>
                                <a:moveTo>
                                  <a:pt x="1" y="53"/>
                                </a:moveTo>
                                <a:lnTo>
                                  <a:pt x="1" y="53"/>
                                </a:lnTo>
                                <a:lnTo>
                                  <a:pt x="3" y="50"/>
                                </a:lnTo>
                                <a:lnTo>
                                  <a:pt x="3" y="49"/>
                                </a:lnTo>
                                <a:lnTo>
                                  <a:pt x="5" y="47"/>
                                </a:lnTo>
                                <a:lnTo>
                                  <a:pt x="7" y="47"/>
                                </a:lnTo>
                                <a:lnTo>
                                  <a:pt x="26" y="47"/>
                                </a:lnTo>
                                <a:lnTo>
                                  <a:pt x="26" y="47"/>
                                </a:lnTo>
                                <a:lnTo>
                                  <a:pt x="29" y="47"/>
                                </a:lnTo>
                                <a:lnTo>
                                  <a:pt x="30" y="49"/>
                                </a:lnTo>
                                <a:lnTo>
                                  <a:pt x="32" y="50"/>
                                </a:lnTo>
                                <a:lnTo>
                                  <a:pt x="32" y="53"/>
                                </a:lnTo>
                                <a:lnTo>
                                  <a:pt x="32" y="143"/>
                                </a:lnTo>
                                <a:lnTo>
                                  <a:pt x="32" y="143"/>
                                </a:lnTo>
                                <a:lnTo>
                                  <a:pt x="32" y="144"/>
                                </a:lnTo>
                                <a:lnTo>
                                  <a:pt x="30" y="147"/>
                                </a:lnTo>
                                <a:lnTo>
                                  <a:pt x="29" y="147"/>
                                </a:lnTo>
                                <a:lnTo>
                                  <a:pt x="26" y="148"/>
                                </a:lnTo>
                                <a:lnTo>
                                  <a:pt x="7" y="148"/>
                                </a:lnTo>
                                <a:lnTo>
                                  <a:pt x="7" y="148"/>
                                </a:lnTo>
                                <a:lnTo>
                                  <a:pt x="5" y="147"/>
                                </a:lnTo>
                                <a:lnTo>
                                  <a:pt x="3" y="147"/>
                                </a:lnTo>
                                <a:lnTo>
                                  <a:pt x="3" y="144"/>
                                </a:lnTo>
                                <a:lnTo>
                                  <a:pt x="1" y="143"/>
                                </a:lnTo>
                                <a:lnTo>
                                  <a:pt x="1" y="5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7"/>
                        <wps:cNvSpPr>
                          <a:spLocks/>
                        </wps:cNvSpPr>
                        <wps:spPr bwMode="auto">
                          <a:xfrm>
                            <a:off x="1135380" y="489585"/>
                            <a:ext cx="46355" cy="79375"/>
                          </a:xfrm>
                          <a:custGeom>
                            <a:avLst/>
                            <a:gdLst>
                              <a:gd name="T0" fmla="*/ 50 w 73"/>
                              <a:gd name="T1" fmla="*/ 125 h 125"/>
                              <a:gd name="T2" fmla="*/ 33 w 73"/>
                              <a:gd name="T3" fmla="*/ 123 h 125"/>
                              <a:gd name="T4" fmla="*/ 21 w 73"/>
                              <a:gd name="T5" fmla="*/ 113 h 125"/>
                              <a:gd name="T6" fmla="*/ 13 w 73"/>
                              <a:gd name="T7" fmla="*/ 100 h 125"/>
                              <a:gd name="T8" fmla="*/ 10 w 73"/>
                              <a:gd name="T9" fmla="*/ 82 h 125"/>
                              <a:gd name="T10" fmla="*/ 5 w 73"/>
                              <a:gd name="T11" fmla="*/ 47 h 125"/>
                              <a:gd name="T12" fmla="*/ 2 w 73"/>
                              <a:gd name="T13" fmla="*/ 46 h 125"/>
                              <a:gd name="T14" fmla="*/ 0 w 73"/>
                              <a:gd name="T15" fmla="*/ 45 h 125"/>
                              <a:gd name="T16" fmla="*/ 0 w 73"/>
                              <a:gd name="T17" fmla="*/ 29 h 125"/>
                              <a:gd name="T18" fmla="*/ 0 w 73"/>
                              <a:gd name="T19" fmla="*/ 26 h 125"/>
                              <a:gd name="T20" fmla="*/ 2 w 73"/>
                              <a:gd name="T21" fmla="*/ 23 h 125"/>
                              <a:gd name="T22" fmla="*/ 10 w 73"/>
                              <a:gd name="T23" fmla="*/ 23 h 125"/>
                              <a:gd name="T24" fmla="*/ 10 w 73"/>
                              <a:gd name="T25" fmla="*/ 5 h 125"/>
                              <a:gd name="T26" fmla="*/ 10 w 73"/>
                              <a:gd name="T27" fmla="*/ 1 h 125"/>
                              <a:gd name="T28" fmla="*/ 16 w 73"/>
                              <a:gd name="T29" fmla="*/ 0 h 125"/>
                              <a:gd name="T30" fmla="*/ 34 w 73"/>
                              <a:gd name="T31" fmla="*/ 0 h 125"/>
                              <a:gd name="T32" fmla="*/ 38 w 73"/>
                              <a:gd name="T33" fmla="*/ 1 h 125"/>
                              <a:gd name="T34" fmla="*/ 40 w 73"/>
                              <a:gd name="T35" fmla="*/ 5 h 125"/>
                              <a:gd name="T36" fmla="*/ 65 w 73"/>
                              <a:gd name="T37" fmla="*/ 23 h 125"/>
                              <a:gd name="T38" fmla="*/ 67 w 73"/>
                              <a:gd name="T39" fmla="*/ 23 h 125"/>
                              <a:gd name="T40" fmla="*/ 70 w 73"/>
                              <a:gd name="T41" fmla="*/ 26 h 125"/>
                              <a:gd name="T42" fmla="*/ 70 w 73"/>
                              <a:gd name="T43" fmla="*/ 42 h 125"/>
                              <a:gd name="T44" fmla="*/ 70 w 73"/>
                              <a:gd name="T45" fmla="*/ 45 h 125"/>
                              <a:gd name="T46" fmla="*/ 67 w 73"/>
                              <a:gd name="T47" fmla="*/ 46 h 125"/>
                              <a:gd name="T48" fmla="*/ 40 w 73"/>
                              <a:gd name="T49" fmla="*/ 47 h 125"/>
                              <a:gd name="T50" fmla="*/ 40 w 73"/>
                              <a:gd name="T51" fmla="*/ 80 h 125"/>
                              <a:gd name="T52" fmla="*/ 43 w 73"/>
                              <a:gd name="T53" fmla="*/ 95 h 125"/>
                              <a:gd name="T54" fmla="*/ 54 w 73"/>
                              <a:gd name="T55" fmla="*/ 99 h 125"/>
                              <a:gd name="T56" fmla="*/ 58 w 73"/>
                              <a:gd name="T57" fmla="*/ 99 h 125"/>
                              <a:gd name="T58" fmla="*/ 63 w 73"/>
                              <a:gd name="T59" fmla="*/ 96 h 125"/>
                              <a:gd name="T60" fmla="*/ 69 w 73"/>
                              <a:gd name="T61" fmla="*/ 95 h 125"/>
                              <a:gd name="T62" fmla="*/ 70 w 73"/>
                              <a:gd name="T63" fmla="*/ 100 h 125"/>
                              <a:gd name="T64" fmla="*/ 73 w 73"/>
                              <a:gd name="T65" fmla="*/ 113 h 125"/>
                              <a:gd name="T66" fmla="*/ 70 w 73"/>
                              <a:gd name="T67" fmla="*/ 120 h 125"/>
                              <a:gd name="T68" fmla="*/ 63 w 73"/>
                              <a:gd name="T69" fmla="*/ 124 h 125"/>
                              <a:gd name="T70" fmla="*/ 50 w 73"/>
                              <a:gd name="T7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 h="125">
                                <a:moveTo>
                                  <a:pt x="50" y="125"/>
                                </a:moveTo>
                                <a:lnTo>
                                  <a:pt x="50" y="125"/>
                                </a:lnTo>
                                <a:lnTo>
                                  <a:pt x="41" y="125"/>
                                </a:lnTo>
                                <a:lnTo>
                                  <a:pt x="33" y="123"/>
                                </a:lnTo>
                                <a:lnTo>
                                  <a:pt x="26" y="119"/>
                                </a:lnTo>
                                <a:lnTo>
                                  <a:pt x="21" y="113"/>
                                </a:lnTo>
                                <a:lnTo>
                                  <a:pt x="16" y="108"/>
                                </a:lnTo>
                                <a:lnTo>
                                  <a:pt x="13" y="100"/>
                                </a:lnTo>
                                <a:lnTo>
                                  <a:pt x="10" y="92"/>
                                </a:lnTo>
                                <a:lnTo>
                                  <a:pt x="10" y="82"/>
                                </a:lnTo>
                                <a:lnTo>
                                  <a:pt x="10" y="47"/>
                                </a:lnTo>
                                <a:lnTo>
                                  <a:pt x="5" y="47"/>
                                </a:lnTo>
                                <a:lnTo>
                                  <a:pt x="5" y="47"/>
                                </a:lnTo>
                                <a:lnTo>
                                  <a:pt x="2" y="46"/>
                                </a:lnTo>
                                <a:lnTo>
                                  <a:pt x="1" y="46"/>
                                </a:lnTo>
                                <a:lnTo>
                                  <a:pt x="0" y="45"/>
                                </a:lnTo>
                                <a:lnTo>
                                  <a:pt x="0" y="42"/>
                                </a:lnTo>
                                <a:lnTo>
                                  <a:pt x="0" y="29"/>
                                </a:lnTo>
                                <a:lnTo>
                                  <a:pt x="0" y="29"/>
                                </a:lnTo>
                                <a:lnTo>
                                  <a:pt x="0" y="26"/>
                                </a:lnTo>
                                <a:lnTo>
                                  <a:pt x="1" y="25"/>
                                </a:lnTo>
                                <a:lnTo>
                                  <a:pt x="2" y="23"/>
                                </a:lnTo>
                                <a:lnTo>
                                  <a:pt x="5" y="23"/>
                                </a:lnTo>
                                <a:lnTo>
                                  <a:pt x="10" y="23"/>
                                </a:lnTo>
                                <a:lnTo>
                                  <a:pt x="10" y="5"/>
                                </a:lnTo>
                                <a:lnTo>
                                  <a:pt x="10" y="5"/>
                                </a:lnTo>
                                <a:lnTo>
                                  <a:pt x="10" y="2"/>
                                </a:lnTo>
                                <a:lnTo>
                                  <a:pt x="10" y="1"/>
                                </a:lnTo>
                                <a:lnTo>
                                  <a:pt x="13" y="0"/>
                                </a:lnTo>
                                <a:lnTo>
                                  <a:pt x="16" y="0"/>
                                </a:lnTo>
                                <a:lnTo>
                                  <a:pt x="34" y="0"/>
                                </a:lnTo>
                                <a:lnTo>
                                  <a:pt x="34" y="0"/>
                                </a:lnTo>
                                <a:lnTo>
                                  <a:pt x="37" y="0"/>
                                </a:lnTo>
                                <a:lnTo>
                                  <a:pt x="38" y="1"/>
                                </a:lnTo>
                                <a:lnTo>
                                  <a:pt x="40" y="2"/>
                                </a:lnTo>
                                <a:lnTo>
                                  <a:pt x="40" y="5"/>
                                </a:lnTo>
                                <a:lnTo>
                                  <a:pt x="40" y="23"/>
                                </a:lnTo>
                                <a:lnTo>
                                  <a:pt x="65" y="23"/>
                                </a:lnTo>
                                <a:lnTo>
                                  <a:pt x="65" y="23"/>
                                </a:lnTo>
                                <a:lnTo>
                                  <a:pt x="67" y="23"/>
                                </a:lnTo>
                                <a:lnTo>
                                  <a:pt x="69" y="25"/>
                                </a:lnTo>
                                <a:lnTo>
                                  <a:pt x="70" y="26"/>
                                </a:lnTo>
                                <a:lnTo>
                                  <a:pt x="70" y="29"/>
                                </a:lnTo>
                                <a:lnTo>
                                  <a:pt x="70" y="42"/>
                                </a:lnTo>
                                <a:lnTo>
                                  <a:pt x="70" y="42"/>
                                </a:lnTo>
                                <a:lnTo>
                                  <a:pt x="70" y="45"/>
                                </a:lnTo>
                                <a:lnTo>
                                  <a:pt x="69" y="46"/>
                                </a:lnTo>
                                <a:lnTo>
                                  <a:pt x="67" y="46"/>
                                </a:lnTo>
                                <a:lnTo>
                                  <a:pt x="65" y="47"/>
                                </a:lnTo>
                                <a:lnTo>
                                  <a:pt x="40" y="47"/>
                                </a:lnTo>
                                <a:lnTo>
                                  <a:pt x="40" y="80"/>
                                </a:lnTo>
                                <a:lnTo>
                                  <a:pt x="40" y="80"/>
                                </a:lnTo>
                                <a:lnTo>
                                  <a:pt x="41" y="88"/>
                                </a:lnTo>
                                <a:lnTo>
                                  <a:pt x="43" y="95"/>
                                </a:lnTo>
                                <a:lnTo>
                                  <a:pt x="47" y="98"/>
                                </a:lnTo>
                                <a:lnTo>
                                  <a:pt x="54" y="99"/>
                                </a:lnTo>
                                <a:lnTo>
                                  <a:pt x="54" y="99"/>
                                </a:lnTo>
                                <a:lnTo>
                                  <a:pt x="58" y="99"/>
                                </a:lnTo>
                                <a:lnTo>
                                  <a:pt x="63" y="96"/>
                                </a:lnTo>
                                <a:lnTo>
                                  <a:pt x="63" y="96"/>
                                </a:lnTo>
                                <a:lnTo>
                                  <a:pt x="66" y="96"/>
                                </a:lnTo>
                                <a:lnTo>
                                  <a:pt x="69" y="95"/>
                                </a:lnTo>
                                <a:lnTo>
                                  <a:pt x="70" y="98"/>
                                </a:lnTo>
                                <a:lnTo>
                                  <a:pt x="70" y="100"/>
                                </a:lnTo>
                                <a:lnTo>
                                  <a:pt x="73" y="113"/>
                                </a:lnTo>
                                <a:lnTo>
                                  <a:pt x="73" y="113"/>
                                </a:lnTo>
                                <a:lnTo>
                                  <a:pt x="73" y="117"/>
                                </a:lnTo>
                                <a:lnTo>
                                  <a:pt x="70" y="120"/>
                                </a:lnTo>
                                <a:lnTo>
                                  <a:pt x="70" y="120"/>
                                </a:lnTo>
                                <a:lnTo>
                                  <a:pt x="63" y="124"/>
                                </a:lnTo>
                                <a:lnTo>
                                  <a:pt x="58" y="125"/>
                                </a:lnTo>
                                <a:lnTo>
                                  <a:pt x="50" y="125"/>
                                </a:lnTo>
                                <a:lnTo>
                                  <a:pt x="50" y="1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8"/>
                        <wps:cNvSpPr>
                          <a:spLocks/>
                        </wps:cNvSpPr>
                        <wps:spPr bwMode="auto">
                          <a:xfrm>
                            <a:off x="1193165" y="504190"/>
                            <a:ext cx="59055" cy="64770"/>
                          </a:xfrm>
                          <a:custGeom>
                            <a:avLst/>
                            <a:gdLst>
                              <a:gd name="T0" fmla="*/ 68 w 93"/>
                              <a:gd name="T1" fmla="*/ 88 h 102"/>
                              <a:gd name="T2" fmla="*/ 56 w 93"/>
                              <a:gd name="T3" fmla="*/ 98 h 102"/>
                              <a:gd name="T4" fmla="*/ 38 w 93"/>
                              <a:gd name="T5" fmla="*/ 102 h 102"/>
                              <a:gd name="T6" fmla="*/ 30 w 93"/>
                              <a:gd name="T7" fmla="*/ 102 h 102"/>
                              <a:gd name="T8" fmla="*/ 16 w 93"/>
                              <a:gd name="T9" fmla="*/ 97 h 102"/>
                              <a:gd name="T10" fmla="*/ 7 w 93"/>
                              <a:gd name="T11" fmla="*/ 86 h 102"/>
                              <a:gd name="T12" fmla="*/ 1 w 93"/>
                              <a:gd name="T13" fmla="*/ 68 h 102"/>
                              <a:gd name="T14" fmla="*/ 0 w 93"/>
                              <a:gd name="T15" fmla="*/ 6 h 102"/>
                              <a:gd name="T16" fmla="*/ 1 w 93"/>
                              <a:gd name="T17" fmla="*/ 3 h 102"/>
                              <a:gd name="T18" fmla="*/ 4 w 93"/>
                              <a:gd name="T19" fmla="*/ 0 h 102"/>
                              <a:gd name="T20" fmla="*/ 25 w 93"/>
                              <a:gd name="T21" fmla="*/ 0 h 102"/>
                              <a:gd name="T22" fmla="*/ 28 w 93"/>
                              <a:gd name="T23" fmla="*/ 0 h 102"/>
                              <a:gd name="T24" fmla="*/ 30 w 93"/>
                              <a:gd name="T25" fmla="*/ 3 h 102"/>
                              <a:gd name="T26" fmla="*/ 30 w 93"/>
                              <a:gd name="T27" fmla="*/ 51 h 102"/>
                              <a:gd name="T28" fmla="*/ 32 w 93"/>
                              <a:gd name="T29" fmla="*/ 61 h 102"/>
                              <a:gd name="T30" fmla="*/ 36 w 93"/>
                              <a:gd name="T31" fmla="*/ 72 h 102"/>
                              <a:gd name="T32" fmla="*/ 42 w 93"/>
                              <a:gd name="T33" fmla="*/ 76 h 102"/>
                              <a:gd name="T34" fmla="*/ 46 w 93"/>
                              <a:gd name="T35" fmla="*/ 76 h 102"/>
                              <a:gd name="T36" fmla="*/ 53 w 93"/>
                              <a:gd name="T37" fmla="*/ 75 h 102"/>
                              <a:gd name="T38" fmla="*/ 58 w 93"/>
                              <a:gd name="T39" fmla="*/ 69 h 102"/>
                              <a:gd name="T40" fmla="*/ 62 w 93"/>
                              <a:gd name="T41" fmla="*/ 51 h 102"/>
                              <a:gd name="T42" fmla="*/ 62 w 93"/>
                              <a:gd name="T43" fmla="*/ 6 h 102"/>
                              <a:gd name="T44" fmla="*/ 64 w 93"/>
                              <a:gd name="T45" fmla="*/ 2 h 102"/>
                              <a:gd name="T46" fmla="*/ 68 w 93"/>
                              <a:gd name="T47" fmla="*/ 0 h 102"/>
                              <a:gd name="T48" fmla="*/ 87 w 93"/>
                              <a:gd name="T49" fmla="*/ 0 h 102"/>
                              <a:gd name="T50" fmla="*/ 91 w 93"/>
                              <a:gd name="T51" fmla="*/ 2 h 102"/>
                              <a:gd name="T52" fmla="*/ 93 w 93"/>
                              <a:gd name="T53" fmla="*/ 6 h 102"/>
                              <a:gd name="T54" fmla="*/ 93 w 93"/>
                              <a:gd name="T55" fmla="*/ 96 h 102"/>
                              <a:gd name="T56" fmla="*/ 91 w 93"/>
                              <a:gd name="T57" fmla="*/ 97 h 102"/>
                              <a:gd name="T58" fmla="*/ 89 w 93"/>
                              <a:gd name="T59" fmla="*/ 100 h 102"/>
                              <a:gd name="T60" fmla="*/ 77 w 93"/>
                              <a:gd name="T61" fmla="*/ 101 h 102"/>
                              <a:gd name="T62" fmla="*/ 75 w 93"/>
                              <a:gd name="T63" fmla="*/ 100 h 102"/>
                              <a:gd name="T64" fmla="*/ 71 w 93"/>
                              <a:gd name="T65" fmla="*/ 9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102">
                                <a:moveTo>
                                  <a:pt x="68" y="88"/>
                                </a:moveTo>
                                <a:lnTo>
                                  <a:pt x="68" y="88"/>
                                </a:lnTo>
                                <a:lnTo>
                                  <a:pt x="61" y="94"/>
                                </a:lnTo>
                                <a:lnTo>
                                  <a:pt x="56" y="98"/>
                                </a:lnTo>
                                <a:lnTo>
                                  <a:pt x="48" y="101"/>
                                </a:lnTo>
                                <a:lnTo>
                                  <a:pt x="38" y="102"/>
                                </a:lnTo>
                                <a:lnTo>
                                  <a:pt x="38" y="102"/>
                                </a:lnTo>
                                <a:lnTo>
                                  <a:pt x="30" y="102"/>
                                </a:lnTo>
                                <a:lnTo>
                                  <a:pt x="23" y="101"/>
                                </a:lnTo>
                                <a:lnTo>
                                  <a:pt x="16" y="97"/>
                                </a:lnTo>
                                <a:lnTo>
                                  <a:pt x="11" y="93"/>
                                </a:lnTo>
                                <a:lnTo>
                                  <a:pt x="7" y="86"/>
                                </a:lnTo>
                                <a:lnTo>
                                  <a:pt x="4" y="78"/>
                                </a:lnTo>
                                <a:lnTo>
                                  <a:pt x="1" y="68"/>
                                </a:lnTo>
                                <a:lnTo>
                                  <a:pt x="0" y="56"/>
                                </a:lnTo>
                                <a:lnTo>
                                  <a:pt x="0" y="6"/>
                                </a:lnTo>
                                <a:lnTo>
                                  <a:pt x="0" y="6"/>
                                </a:lnTo>
                                <a:lnTo>
                                  <a:pt x="1" y="3"/>
                                </a:lnTo>
                                <a:lnTo>
                                  <a:pt x="1" y="2"/>
                                </a:lnTo>
                                <a:lnTo>
                                  <a:pt x="4" y="0"/>
                                </a:lnTo>
                                <a:lnTo>
                                  <a:pt x="5" y="0"/>
                                </a:lnTo>
                                <a:lnTo>
                                  <a:pt x="25" y="0"/>
                                </a:lnTo>
                                <a:lnTo>
                                  <a:pt x="25" y="0"/>
                                </a:lnTo>
                                <a:lnTo>
                                  <a:pt x="28" y="0"/>
                                </a:lnTo>
                                <a:lnTo>
                                  <a:pt x="29" y="2"/>
                                </a:lnTo>
                                <a:lnTo>
                                  <a:pt x="30" y="3"/>
                                </a:lnTo>
                                <a:lnTo>
                                  <a:pt x="30" y="6"/>
                                </a:lnTo>
                                <a:lnTo>
                                  <a:pt x="30" y="51"/>
                                </a:lnTo>
                                <a:lnTo>
                                  <a:pt x="30" y="51"/>
                                </a:lnTo>
                                <a:lnTo>
                                  <a:pt x="32" y="61"/>
                                </a:lnTo>
                                <a:lnTo>
                                  <a:pt x="34" y="69"/>
                                </a:lnTo>
                                <a:lnTo>
                                  <a:pt x="36" y="72"/>
                                </a:lnTo>
                                <a:lnTo>
                                  <a:pt x="38" y="75"/>
                                </a:lnTo>
                                <a:lnTo>
                                  <a:pt x="42" y="76"/>
                                </a:lnTo>
                                <a:lnTo>
                                  <a:pt x="46" y="76"/>
                                </a:lnTo>
                                <a:lnTo>
                                  <a:pt x="46" y="76"/>
                                </a:lnTo>
                                <a:lnTo>
                                  <a:pt x="50" y="76"/>
                                </a:lnTo>
                                <a:lnTo>
                                  <a:pt x="53" y="75"/>
                                </a:lnTo>
                                <a:lnTo>
                                  <a:pt x="57" y="72"/>
                                </a:lnTo>
                                <a:lnTo>
                                  <a:pt x="58" y="69"/>
                                </a:lnTo>
                                <a:lnTo>
                                  <a:pt x="61" y="61"/>
                                </a:lnTo>
                                <a:lnTo>
                                  <a:pt x="62" y="51"/>
                                </a:lnTo>
                                <a:lnTo>
                                  <a:pt x="62" y="6"/>
                                </a:lnTo>
                                <a:lnTo>
                                  <a:pt x="62" y="6"/>
                                </a:lnTo>
                                <a:lnTo>
                                  <a:pt x="62" y="3"/>
                                </a:lnTo>
                                <a:lnTo>
                                  <a:pt x="64" y="2"/>
                                </a:lnTo>
                                <a:lnTo>
                                  <a:pt x="65" y="0"/>
                                </a:lnTo>
                                <a:lnTo>
                                  <a:pt x="68" y="0"/>
                                </a:lnTo>
                                <a:lnTo>
                                  <a:pt x="87" y="0"/>
                                </a:lnTo>
                                <a:lnTo>
                                  <a:pt x="87" y="0"/>
                                </a:lnTo>
                                <a:lnTo>
                                  <a:pt x="89" y="0"/>
                                </a:lnTo>
                                <a:lnTo>
                                  <a:pt x="91" y="2"/>
                                </a:lnTo>
                                <a:lnTo>
                                  <a:pt x="91" y="3"/>
                                </a:lnTo>
                                <a:lnTo>
                                  <a:pt x="93" y="6"/>
                                </a:lnTo>
                                <a:lnTo>
                                  <a:pt x="93" y="51"/>
                                </a:lnTo>
                                <a:lnTo>
                                  <a:pt x="93" y="96"/>
                                </a:lnTo>
                                <a:lnTo>
                                  <a:pt x="93" y="96"/>
                                </a:lnTo>
                                <a:lnTo>
                                  <a:pt x="91" y="97"/>
                                </a:lnTo>
                                <a:lnTo>
                                  <a:pt x="91" y="100"/>
                                </a:lnTo>
                                <a:lnTo>
                                  <a:pt x="89" y="100"/>
                                </a:lnTo>
                                <a:lnTo>
                                  <a:pt x="87" y="101"/>
                                </a:lnTo>
                                <a:lnTo>
                                  <a:pt x="77" y="101"/>
                                </a:lnTo>
                                <a:lnTo>
                                  <a:pt x="77" y="101"/>
                                </a:lnTo>
                                <a:lnTo>
                                  <a:pt x="75" y="100"/>
                                </a:lnTo>
                                <a:lnTo>
                                  <a:pt x="74" y="100"/>
                                </a:lnTo>
                                <a:lnTo>
                                  <a:pt x="71" y="96"/>
                                </a:lnTo>
                                <a:lnTo>
                                  <a:pt x="68" y="8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
                        <wps:cNvSpPr>
                          <a:spLocks/>
                        </wps:cNvSpPr>
                        <wps:spPr bwMode="auto">
                          <a:xfrm>
                            <a:off x="1266190" y="489585"/>
                            <a:ext cx="46355" cy="79375"/>
                          </a:xfrm>
                          <a:custGeom>
                            <a:avLst/>
                            <a:gdLst>
                              <a:gd name="T0" fmla="*/ 50 w 73"/>
                              <a:gd name="T1" fmla="*/ 125 h 125"/>
                              <a:gd name="T2" fmla="*/ 33 w 73"/>
                              <a:gd name="T3" fmla="*/ 123 h 125"/>
                              <a:gd name="T4" fmla="*/ 20 w 73"/>
                              <a:gd name="T5" fmla="*/ 113 h 125"/>
                              <a:gd name="T6" fmla="*/ 12 w 73"/>
                              <a:gd name="T7" fmla="*/ 100 h 125"/>
                              <a:gd name="T8" fmla="*/ 9 w 73"/>
                              <a:gd name="T9" fmla="*/ 82 h 125"/>
                              <a:gd name="T10" fmla="*/ 5 w 73"/>
                              <a:gd name="T11" fmla="*/ 47 h 125"/>
                              <a:gd name="T12" fmla="*/ 3 w 73"/>
                              <a:gd name="T13" fmla="*/ 46 h 125"/>
                              <a:gd name="T14" fmla="*/ 0 w 73"/>
                              <a:gd name="T15" fmla="*/ 45 h 125"/>
                              <a:gd name="T16" fmla="*/ 0 w 73"/>
                              <a:gd name="T17" fmla="*/ 29 h 125"/>
                              <a:gd name="T18" fmla="*/ 0 w 73"/>
                              <a:gd name="T19" fmla="*/ 26 h 125"/>
                              <a:gd name="T20" fmla="*/ 3 w 73"/>
                              <a:gd name="T21" fmla="*/ 23 h 125"/>
                              <a:gd name="T22" fmla="*/ 9 w 73"/>
                              <a:gd name="T23" fmla="*/ 23 h 125"/>
                              <a:gd name="T24" fmla="*/ 9 w 73"/>
                              <a:gd name="T25" fmla="*/ 5 h 125"/>
                              <a:gd name="T26" fmla="*/ 11 w 73"/>
                              <a:gd name="T27" fmla="*/ 1 h 125"/>
                              <a:gd name="T28" fmla="*/ 15 w 73"/>
                              <a:gd name="T29" fmla="*/ 0 h 125"/>
                              <a:gd name="T30" fmla="*/ 35 w 73"/>
                              <a:gd name="T31" fmla="*/ 0 h 125"/>
                              <a:gd name="T32" fmla="*/ 38 w 73"/>
                              <a:gd name="T33" fmla="*/ 1 h 125"/>
                              <a:gd name="T34" fmla="*/ 40 w 73"/>
                              <a:gd name="T35" fmla="*/ 5 h 125"/>
                              <a:gd name="T36" fmla="*/ 65 w 73"/>
                              <a:gd name="T37" fmla="*/ 23 h 125"/>
                              <a:gd name="T38" fmla="*/ 68 w 73"/>
                              <a:gd name="T39" fmla="*/ 23 h 125"/>
                              <a:gd name="T40" fmla="*/ 70 w 73"/>
                              <a:gd name="T41" fmla="*/ 26 h 125"/>
                              <a:gd name="T42" fmla="*/ 70 w 73"/>
                              <a:gd name="T43" fmla="*/ 42 h 125"/>
                              <a:gd name="T44" fmla="*/ 70 w 73"/>
                              <a:gd name="T45" fmla="*/ 45 h 125"/>
                              <a:gd name="T46" fmla="*/ 68 w 73"/>
                              <a:gd name="T47" fmla="*/ 46 h 125"/>
                              <a:gd name="T48" fmla="*/ 40 w 73"/>
                              <a:gd name="T49" fmla="*/ 47 h 125"/>
                              <a:gd name="T50" fmla="*/ 40 w 73"/>
                              <a:gd name="T51" fmla="*/ 80 h 125"/>
                              <a:gd name="T52" fmla="*/ 44 w 73"/>
                              <a:gd name="T53" fmla="*/ 95 h 125"/>
                              <a:gd name="T54" fmla="*/ 53 w 73"/>
                              <a:gd name="T55" fmla="*/ 99 h 125"/>
                              <a:gd name="T56" fmla="*/ 58 w 73"/>
                              <a:gd name="T57" fmla="*/ 99 h 125"/>
                              <a:gd name="T58" fmla="*/ 64 w 73"/>
                              <a:gd name="T59" fmla="*/ 96 h 125"/>
                              <a:gd name="T60" fmla="*/ 69 w 73"/>
                              <a:gd name="T61" fmla="*/ 95 h 125"/>
                              <a:gd name="T62" fmla="*/ 70 w 73"/>
                              <a:gd name="T63" fmla="*/ 100 h 125"/>
                              <a:gd name="T64" fmla="*/ 73 w 73"/>
                              <a:gd name="T65" fmla="*/ 113 h 125"/>
                              <a:gd name="T66" fmla="*/ 70 w 73"/>
                              <a:gd name="T67" fmla="*/ 120 h 125"/>
                              <a:gd name="T68" fmla="*/ 64 w 73"/>
                              <a:gd name="T69" fmla="*/ 124 h 125"/>
                              <a:gd name="T70" fmla="*/ 50 w 73"/>
                              <a:gd name="T7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 h="125">
                                <a:moveTo>
                                  <a:pt x="50" y="125"/>
                                </a:moveTo>
                                <a:lnTo>
                                  <a:pt x="50" y="125"/>
                                </a:lnTo>
                                <a:lnTo>
                                  <a:pt x="41" y="125"/>
                                </a:lnTo>
                                <a:lnTo>
                                  <a:pt x="33" y="123"/>
                                </a:lnTo>
                                <a:lnTo>
                                  <a:pt x="27" y="119"/>
                                </a:lnTo>
                                <a:lnTo>
                                  <a:pt x="20" y="113"/>
                                </a:lnTo>
                                <a:lnTo>
                                  <a:pt x="16" y="108"/>
                                </a:lnTo>
                                <a:lnTo>
                                  <a:pt x="12" y="100"/>
                                </a:lnTo>
                                <a:lnTo>
                                  <a:pt x="11" y="92"/>
                                </a:lnTo>
                                <a:lnTo>
                                  <a:pt x="9" y="82"/>
                                </a:lnTo>
                                <a:lnTo>
                                  <a:pt x="9" y="47"/>
                                </a:lnTo>
                                <a:lnTo>
                                  <a:pt x="5" y="47"/>
                                </a:lnTo>
                                <a:lnTo>
                                  <a:pt x="5" y="47"/>
                                </a:lnTo>
                                <a:lnTo>
                                  <a:pt x="3" y="46"/>
                                </a:lnTo>
                                <a:lnTo>
                                  <a:pt x="1" y="46"/>
                                </a:lnTo>
                                <a:lnTo>
                                  <a:pt x="0" y="45"/>
                                </a:lnTo>
                                <a:lnTo>
                                  <a:pt x="0" y="42"/>
                                </a:lnTo>
                                <a:lnTo>
                                  <a:pt x="0" y="29"/>
                                </a:lnTo>
                                <a:lnTo>
                                  <a:pt x="0" y="29"/>
                                </a:lnTo>
                                <a:lnTo>
                                  <a:pt x="0" y="26"/>
                                </a:lnTo>
                                <a:lnTo>
                                  <a:pt x="1" y="25"/>
                                </a:lnTo>
                                <a:lnTo>
                                  <a:pt x="3" y="23"/>
                                </a:lnTo>
                                <a:lnTo>
                                  <a:pt x="5" y="23"/>
                                </a:lnTo>
                                <a:lnTo>
                                  <a:pt x="9" y="23"/>
                                </a:lnTo>
                                <a:lnTo>
                                  <a:pt x="9" y="5"/>
                                </a:lnTo>
                                <a:lnTo>
                                  <a:pt x="9" y="5"/>
                                </a:lnTo>
                                <a:lnTo>
                                  <a:pt x="9" y="2"/>
                                </a:lnTo>
                                <a:lnTo>
                                  <a:pt x="11" y="1"/>
                                </a:lnTo>
                                <a:lnTo>
                                  <a:pt x="12" y="0"/>
                                </a:lnTo>
                                <a:lnTo>
                                  <a:pt x="15" y="0"/>
                                </a:lnTo>
                                <a:lnTo>
                                  <a:pt x="35" y="0"/>
                                </a:lnTo>
                                <a:lnTo>
                                  <a:pt x="35" y="0"/>
                                </a:lnTo>
                                <a:lnTo>
                                  <a:pt x="37" y="0"/>
                                </a:lnTo>
                                <a:lnTo>
                                  <a:pt x="38" y="1"/>
                                </a:lnTo>
                                <a:lnTo>
                                  <a:pt x="40" y="2"/>
                                </a:lnTo>
                                <a:lnTo>
                                  <a:pt x="40" y="5"/>
                                </a:lnTo>
                                <a:lnTo>
                                  <a:pt x="40" y="23"/>
                                </a:lnTo>
                                <a:lnTo>
                                  <a:pt x="65" y="23"/>
                                </a:lnTo>
                                <a:lnTo>
                                  <a:pt x="65" y="23"/>
                                </a:lnTo>
                                <a:lnTo>
                                  <a:pt x="68" y="23"/>
                                </a:lnTo>
                                <a:lnTo>
                                  <a:pt x="69" y="25"/>
                                </a:lnTo>
                                <a:lnTo>
                                  <a:pt x="70" y="26"/>
                                </a:lnTo>
                                <a:lnTo>
                                  <a:pt x="70" y="29"/>
                                </a:lnTo>
                                <a:lnTo>
                                  <a:pt x="70" y="42"/>
                                </a:lnTo>
                                <a:lnTo>
                                  <a:pt x="70" y="42"/>
                                </a:lnTo>
                                <a:lnTo>
                                  <a:pt x="70" y="45"/>
                                </a:lnTo>
                                <a:lnTo>
                                  <a:pt x="69" y="46"/>
                                </a:lnTo>
                                <a:lnTo>
                                  <a:pt x="68" y="46"/>
                                </a:lnTo>
                                <a:lnTo>
                                  <a:pt x="65" y="47"/>
                                </a:lnTo>
                                <a:lnTo>
                                  <a:pt x="40" y="47"/>
                                </a:lnTo>
                                <a:lnTo>
                                  <a:pt x="40" y="80"/>
                                </a:lnTo>
                                <a:lnTo>
                                  <a:pt x="40" y="80"/>
                                </a:lnTo>
                                <a:lnTo>
                                  <a:pt x="41" y="88"/>
                                </a:lnTo>
                                <a:lnTo>
                                  <a:pt x="44" y="95"/>
                                </a:lnTo>
                                <a:lnTo>
                                  <a:pt x="48" y="98"/>
                                </a:lnTo>
                                <a:lnTo>
                                  <a:pt x="53" y="99"/>
                                </a:lnTo>
                                <a:lnTo>
                                  <a:pt x="53" y="99"/>
                                </a:lnTo>
                                <a:lnTo>
                                  <a:pt x="58" y="99"/>
                                </a:lnTo>
                                <a:lnTo>
                                  <a:pt x="64" y="96"/>
                                </a:lnTo>
                                <a:lnTo>
                                  <a:pt x="64" y="96"/>
                                </a:lnTo>
                                <a:lnTo>
                                  <a:pt x="66" y="96"/>
                                </a:lnTo>
                                <a:lnTo>
                                  <a:pt x="69" y="95"/>
                                </a:lnTo>
                                <a:lnTo>
                                  <a:pt x="69" y="98"/>
                                </a:lnTo>
                                <a:lnTo>
                                  <a:pt x="70" y="100"/>
                                </a:lnTo>
                                <a:lnTo>
                                  <a:pt x="73" y="113"/>
                                </a:lnTo>
                                <a:lnTo>
                                  <a:pt x="73" y="113"/>
                                </a:lnTo>
                                <a:lnTo>
                                  <a:pt x="73" y="117"/>
                                </a:lnTo>
                                <a:lnTo>
                                  <a:pt x="70" y="120"/>
                                </a:lnTo>
                                <a:lnTo>
                                  <a:pt x="70" y="120"/>
                                </a:lnTo>
                                <a:lnTo>
                                  <a:pt x="64" y="124"/>
                                </a:lnTo>
                                <a:lnTo>
                                  <a:pt x="58" y="125"/>
                                </a:lnTo>
                                <a:lnTo>
                                  <a:pt x="50" y="125"/>
                                </a:lnTo>
                                <a:lnTo>
                                  <a:pt x="50" y="1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
                        <wps:cNvSpPr>
                          <a:spLocks noEditPoints="1"/>
                        </wps:cNvSpPr>
                        <wps:spPr bwMode="auto">
                          <a:xfrm>
                            <a:off x="1353820" y="475615"/>
                            <a:ext cx="66040" cy="93345"/>
                          </a:xfrm>
                          <a:custGeom>
                            <a:avLst/>
                            <a:gdLst>
                              <a:gd name="T0" fmla="*/ 74 w 104"/>
                              <a:gd name="T1" fmla="*/ 6 h 147"/>
                              <a:gd name="T2" fmla="*/ 75 w 104"/>
                              <a:gd name="T3" fmla="*/ 0 h 147"/>
                              <a:gd name="T4" fmla="*/ 79 w 104"/>
                              <a:gd name="T5" fmla="*/ 0 h 147"/>
                              <a:gd name="T6" fmla="*/ 99 w 104"/>
                              <a:gd name="T7" fmla="*/ 0 h 147"/>
                              <a:gd name="T8" fmla="*/ 103 w 104"/>
                              <a:gd name="T9" fmla="*/ 0 h 147"/>
                              <a:gd name="T10" fmla="*/ 104 w 104"/>
                              <a:gd name="T11" fmla="*/ 6 h 147"/>
                              <a:gd name="T12" fmla="*/ 104 w 104"/>
                              <a:gd name="T13" fmla="*/ 141 h 147"/>
                              <a:gd name="T14" fmla="*/ 103 w 104"/>
                              <a:gd name="T15" fmla="*/ 145 h 147"/>
                              <a:gd name="T16" fmla="*/ 99 w 104"/>
                              <a:gd name="T17" fmla="*/ 146 h 147"/>
                              <a:gd name="T18" fmla="*/ 90 w 104"/>
                              <a:gd name="T19" fmla="*/ 146 h 147"/>
                              <a:gd name="T20" fmla="*/ 86 w 104"/>
                              <a:gd name="T21" fmla="*/ 145 h 147"/>
                              <a:gd name="T22" fmla="*/ 79 w 104"/>
                              <a:gd name="T23" fmla="*/ 133 h 147"/>
                              <a:gd name="T24" fmla="*/ 72 w 104"/>
                              <a:gd name="T25" fmla="*/ 139 h 147"/>
                              <a:gd name="T26" fmla="*/ 55 w 104"/>
                              <a:gd name="T27" fmla="*/ 146 h 147"/>
                              <a:gd name="T28" fmla="*/ 45 w 104"/>
                              <a:gd name="T29" fmla="*/ 147 h 147"/>
                              <a:gd name="T30" fmla="*/ 26 w 104"/>
                              <a:gd name="T31" fmla="*/ 143 h 147"/>
                              <a:gd name="T32" fmla="*/ 12 w 104"/>
                              <a:gd name="T33" fmla="*/ 131 h 147"/>
                              <a:gd name="T34" fmla="*/ 2 w 104"/>
                              <a:gd name="T35" fmla="*/ 116 h 147"/>
                              <a:gd name="T36" fmla="*/ 0 w 104"/>
                              <a:gd name="T37" fmla="*/ 96 h 147"/>
                              <a:gd name="T38" fmla="*/ 0 w 104"/>
                              <a:gd name="T39" fmla="*/ 85 h 147"/>
                              <a:gd name="T40" fmla="*/ 6 w 104"/>
                              <a:gd name="T41" fmla="*/ 67 h 147"/>
                              <a:gd name="T42" fmla="*/ 18 w 104"/>
                              <a:gd name="T43" fmla="*/ 52 h 147"/>
                              <a:gd name="T44" fmla="*/ 35 w 104"/>
                              <a:gd name="T45" fmla="*/ 44 h 147"/>
                              <a:gd name="T46" fmla="*/ 45 w 104"/>
                              <a:gd name="T47" fmla="*/ 43 h 147"/>
                              <a:gd name="T48" fmla="*/ 63 w 104"/>
                              <a:gd name="T49" fmla="*/ 48 h 147"/>
                              <a:gd name="T50" fmla="*/ 74 w 104"/>
                              <a:gd name="T51" fmla="*/ 56 h 147"/>
                              <a:gd name="T52" fmla="*/ 74 w 104"/>
                              <a:gd name="T53" fmla="*/ 96 h 147"/>
                              <a:gd name="T54" fmla="*/ 74 w 104"/>
                              <a:gd name="T55" fmla="*/ 90 h 147"/>
                              <a:gd name="T56" fmla="*/ 70 w 104"/>
                              <a:gd name="T57" fmla="*/ 81 h 147"/>
                              <a:gd name="T58" fmla="*/ 64 w 104"/>
                              <a:gd name="T59" fmla="*/ 73 h 147"/>
                              <a:gd name="T60" fmla="*/ 57 w 104"/>
                              <a:gd name="T61" fmla="*/ 71 h 147"/>
                              <a:gd name="T62" fmla="*/ 51 w 104"/>
                              <a:gd name="T63" fmla="*/ 69 h 147"/>
                              <a:gd name="T64" fmla="*/ 43 w 104"/>
                              <a:gd name="T65" fmla="*/ 72 h 147"/>
                              <a:gd name="T66" fmla="*/ 35 w 104"/>
                              <a:gd name="T67" fmla="*/ 77 h 147"/>
                              <a:gd name="T68" fmla="*/ 31 w 104"/>
                              <a:gd name="T69" fmla="*/ 85 h 147"/>
                              <a:gd name="T70" fmla="*/ 29 w 104"/>
                              <a:gd name="T71" fmla="*/ 96 h 147"/>
                              <a:gd name="T72" fmla="*/ 30 w 104"/>
                              <a:gd name="T73" fmla="*/ 101 h 147"/>
                              <a:gd name="T74" fmla="*/ 33 w 104"/>
                              <a:gd name="T75" fmla="*/ 110 h 147"/>
                              <a:gd name="T76" fmla="*/ 39 w 104"/>
                              <a:gd name="T77" fmla="*/ 117 h 147"/>
                              <a:gd name="T78" fmla="*/ 47 w 104"/>
                              <a:gd name="T79" fmla="*/ 121 h 147"/>
                              <a:gd name="T80" fmla="*/ 51 w 104"/>
                              <a:gd name="T81" fmla="*/ 121 h 147"/>
                              <a:gd name="T82" fmla="*/ 60 w 104"/>
                              <a:gd name="T83" fmla="*/ 120 h 147"/>
                              <a:gd name="T84" fmla="*/ 67 w 104"/>
                              <a:gd name="T85" fmla="*/ 114 h 147"/>
                              <a:gd name="T86" fmla="*/ 72 w 104"/>
                              <a:gd name="T87" fmla="*/ 106 h 147"/>
                              <a:gd name="T88" fmla="*/ 74 w 104"/>
                              <a:gd name="T89" fmla="*/ 9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 h="147">
                                <a:moveTo>
                                  <a:pt x="74" y="6"/>
                                </a:moveTo>
                                <a:lnTo>
                                  <a:pt x="74" y="6"/>
                                </a:lnTo>
                                <a:lnTo>
                                  <a:pt x="74" y="3"/>
                                </a:lnTo>
                                <a:lnTo>
                                  <a:pt x="75" y="0"/>
                                </a:lnTo>
                                <a:lnTo>
                                  <a:pt x="76" y="0"/>
                                </a:lnTo>
                                <a:lnTo>
                                  <a:pt x="79" y="0"/>
                                </a:lnTo>
                                <a:lnTo>
                                  <a:pt x="99" y="0"/>
                                </a:lnTo>
                                <a:lnTo>
                                  <a:pt x="99" y="0"/>
                                </a:lnTo>
                                <a:lnTo>
                                  <a:pt x="101" y="0"/>
                                </a:lnTo>
                                <a:lnTo>
                                  <a:pt x="103" y="0"/>
                                </a:lnTo>
                                <a:lnTo>
                                  <a:pt x="104" y="3"/>
                                </a:lnTo>
                                <a:lnTo>
                                  <a:pt x="104" y="6"/>
                                </a:lnTo>
                                <a:lnTo>
                                  <a:pt x="104" y="141"/>
                                </a:lnTo>
                                <a:lnTo>
                                  <a:pt x="104" y="141"/>
                                </a:lnTo>
                                <a:lnTo>
                                  <a:pt x="104" y="142"/>
                                </a:lnTo>
                                <a:lnTo>
                                  <a:pt x="103" y="145"/>
                                </a:lnTo>
                                <a:lnTo>
                                  <a:pt x="101" y="145"/>
                                </a:lnTo>
                                <a:lnTo>
                                  <a:pt x="99" y="146"/>
                                </a:lnTo>
                                <a:lnTo>
                                  <a:pt x="90" y="146"/>
                                </a:lnTo>
                                <a:lnTo>
                                  <a:pt x="90" y="146"/>
                                </a:lnTo>
                                <a:lnTo>
                                  <a:pt x="87" y="145"/>
                                </a:lnTo>
                                <a:lnTo>
                                  <a:pt x="86" y="145"/>
                                </a:lnTo>
                                <a:lnTo>
                                  <a:pt x="83" y="141"/>
                                </a:lnTo>
                                <a:lnTo>
                                  <a:pt x="79" y="133"/>
                                </a:lnTo>
                                <a:lnTo>
                                  <a:pt x="79" y="133"/>
                                </a:lnTo>
                                <a:lnTo>
                                  <a:pt x="72" y="139"/>
                                </a:lnTo>
                                <a:lnTo>
                                  <a:pt x="64" y="143"/>
                                </a:lnTo>
                                <a:lnTo>
                                  <a:pt x="55" y="146"/>
                                </a:lnTo>
                                <a:lnTo>
                                  <a:pt x="45" y="147"/>
                                </a:lnTo>
                                <a:lnTo>
                                  <a:pt x="45" y="147"/>
                                </a:lnTo>
                                <a:lnTo>
                                  <a:pt x="35" y="146"/>
                                </a:lnTo>
                                <a:lnTo>
                                  <a:pt x="26" y="143"/>
                                </a:lnTo>
                                <a:lnTo>
                                  <a:pt x="18" y="138"/>
                                </a:lnTo>
                                <a:lnTo>
                                  <a:pt x="12" y="131"/>
                                </a:lnTo>
                                <a:lnTo>
                                  <a:pt x="6" y="123"/>
                                </a:lnTo>
                                <a:lnTo>
                                  <a:pt x="2" y="116"/>
                                </a:lnTo>
                                <a:lnTo>
                                  <a:pt x="0" y="105"/>
                                </a:lnTo>
                                <a:lnTo>
                                  <a:pt x="0" y="96"/>
                                </a:lnTo>
                                <a:lnTo>
                                  <a:pt x="0" y="96"/>
                                </a:lnTo>
                                <a:lnTo>
                                  <a:pt x="0" y="85"/>
                                </a:lnTo>
                                <a:lnTo>
                                  <a:pt x="2" y="75"/>
                                </a:lnTo>
                                <a:lnTo>
                                  <a:pt x="6" y="67"/>
                                </a:lnTo>
                                <a:lnTo>
                                  <a:pt x="12" y="59"/>
                                </a:lnTo>
                                <a:lnTo>
                                  <a:pt x="18" y="52"/>
                                </a:lnTo>
                                <a:lnTo>
                                  <a:pt x="26" y="47"/>
                                </a:lnTo>
                                <a:lnTo>
                                  <a:pt x="35" y="44"/>
                                </a:lnTo>
                                <a:lnTo>
                                  <a:pt x="45" y="43"/>
                                </a:lnTo>
                                <a:lnTo>
                                  <a:pt x="45" y="43"/>
                                </a:lnTo>
                                <a:lnTo>
                                  <a:pt x="55" y="44"/>
                                </a:lnTo>
                                <a:lnTo>
                                  <a:pt x="63" y="48"/>
                                </a:lnTo>
                                <a:lnTo>
                                  <a:pt x="70" y="52"/>
                                </a:lnTo>
                                <a:lnTo>
                                  <a:pt x="74" y="56"/>
                                </a:lnTo>
                                <a:lnTo>
                                  <a:pt x="74" y="6"/>
                                </a:lnTo>
                                <a:close/>
                                <a:moveTo>
                                  <a:pt x="74" y="96"/>
                                </a:moveTo>
                                <a:lnTo>
                                  <a:pt x="74" y="96"/>
                                </a:lnTo>
                                <a:lnTo>
                                  <a:pt x="74" y="90"/>
                                </a:lnTo>
                                <a:lnTo>
                                  <a:pt x="72" y="85"/>
                                </a:lnTo>
                                <a:lnTo>
                                  <a:pt x="70" y="81"/>
                                </a:lnTo>
                                <a:lnTo>
                                  <a:pt x="67" y="77"/>
                                </a:lnTo>
                                <a:lnTo>
                                  <a:pt x="64" y="73"/>
                                </a:lnTo>
                                <a:lnTo>
                                  <a:pt x="60" y="72"/>
                                </a:lnTo>
                                <a:lnTo>
                                  <a:pt x="57" y="71"/>
                                </a:lnTo>
                                <a:lnTo>
                                  <a:pt x="51" y="69"/>
                                </a:lnTo>
                                <a:lnTo>
                                  <a:pt x="51" y="69"/>
                                </a:lnTo>
                                <a:lnTo>
                                  <a:pt x="47" y="71"/>
                                </a:lnTo>
                                <a:lnTo>
                                  <a:pt x="43" y="72"/>
                                </a:lnTo>
                                <a:lnTo>
                                  <a:pt x="39" y="73"/>
                                </a:lnTo>
                                <a:lnTo>
                                  <a:pt x="35" y="77"/>
                                </a:lnTo>
                                <a:lnTo>
                                  <a:pt x="33" y="81"/>
                                </a:lnTo>
                                <a:lnTo>
                                  <a:pt x="31" y="85"/>
                                </a:lnTo>
                                <a:lnTo>
                                  <a:pt x="30" y="90"/>
                                </a:lnTo>
                                <a:lnTo>
                                  <a:pt x="29" y="96"/>
                                </a:lnTo>
                                <a:lnTo>
                                  <a:pt x="29" y="96"/>
                                </a:lnTo>
                                <a:lnTo>
                                  <a:pt x="30" y="101"/>
                                </a:lnTo>
                                <a:lnTo>
                                  <a:pt x="31" y="106"/>
                                </a:lnTo>
                                <a:lnTo>
                                  <a:pt x="33" y="110"/>
                                </a:lnTo>
                                <a:lnTo>
                                  <a:pt x="35" y="114"/>
                                </a:lnTo>
                                <a:lnTo>
                                  <a:pt x="39" y="117"/>
                                </a:lnTo>
                                <a:lnTo>
                                  <a:pt x="43" y="120"/>
                                </a:lnTo>
                                <a:lnTo>
                                  <a:pt x="47" y="121"/>
                                </a:lnTo>
                                <a:lnTo>
                                  <a:pt x="51" y="121"/>
                                </a:lnTo>
                                <a:lnTo>
                                  <a:pt x="51" y="121"/>
                                </a:lnTo>
                                <a:lnTo>
                                  <a:pt x="57" y="121"/>
                                </a:lnTo>
                                <a:lnTo>
                                  <a:pt x="60" y="120"/>
                                </a:lnTo>
                                <a:lnTo>
                                  <a:pt x="64" y="117"/>
                                </a:lnTo>
                                <a:lnTo>
                                  <a:pt x="67" y="114"/>
                                </a:lnTo>
                                <a:lnTo>
                                  <a:pt x="70" y="110"/>
                                </a:lnTo>
                                <a:lnTo>
                                  <a:pt x="72" y="106"/>
                                </a:lnTo>
                                <a:lnTo>
                                  <a:pt x="74" y="101"/>
                                </a:lnTo>
                                <a:lnTo>
                                  <a:pt x="74" y="96"/>
                                </a:lnTo>
                                <a:lnTo>
                                  <a:pt x="74" y="9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1"/>
                        <wps:cNvSpPr>
                          <a:spLocks noEditPoints="1"/>
                        </wps:cNvSpPr>
                        <wps:spPr bwMode="auto">
                          <a:xfrm>
                            <a:off x="1433195" y="502920"/>
                            <a:ext cx="64770" cy="66040"/>
                          </a:xfrm>
                          <a:custGeom>
                            <a:avLst/>
                            <a:gdLst>
                              <a:gd name="T0" fmla="*/ 93 w 102"/>
                              <a:gd name="T1" fmla="*/ 84 h 104"/>
                              <a:gd name="T2" fmla="*/ 94 w 102"/>
                              <a:gd name="T3" fmla="*/ 88 h 104"/>
                              <a:gd name="T4" fmla="*/ 93 w 102"/>
                              <a:gd name="T5" fmla="*/ 91 h 104"/>
                              <a:gd name="T6" fmla="*/ 76 w 102"/>
                              <a:gd name="T7" fmla="*/ 100 h 104"/>
                              <a:gd name="T8" fmla="*/ 53 w 102"/>
                              <a:gd name="T9" fmla="*/ 104 h 104"/>
                              <a:gd name="T10" fmla="*/ 43 w 102"/>
                              <a:gd name="T11" fmla="*/ 103 h 104"/>
                              <a:gd name="T12" fmla="*/ 24 w 102"/>
                              <a:gd name="T13" fmla="*/ 95 h 104"/>
                              <a:gd name="T14" fmla="*/ 10 w 102"/>
                              <a:gd name="T15" fmla="*/ 82 h 104"/>
                              <a:gd name="T16" fmla="*/ 2 w 102"/>
                              <a:gd name="T17" fmla="*/ 63 h 104"/>
                              <a:gd name="T18" fmla="*/ 0 w 102"/>
                              <a:gd name="T19" fmla="*/ 53 h 104"/>
                              <a:gd name="T20" fmla="*/ 4 w 102"/>
                              <a:gd name="T21" fmla="*/ 32 h 104"/>
                              <a:gd name="T22" fmla="*/ 15 w 102"/>
                              <a:gd name="T23" fmla="*/ 16 h 104"/>
                              <a:gd name="T24" fmla="*/ 32 w 102"/>
                              <a:gd name="T25" fmla="*/ 4 h 104"/>
                              <a:gd name="T26" fmla="*/ 52 w 102"/>
                              <a:gd name="T27" fmla="*/ 0 h 104"/>
                              <a:gd name="T28" fmla="*/ 64 w 102"/>
                              <a:gd name="T29" fmla="*/ 1 h 104"/>
                              <a:gd name="T30" fmla="*/ 82 w 102"/>
                              <a:gd name="T31" fmla="*/ 10 h 104"/>
                              <a:gd name="T32" fmla="*/ 95 w 102"/>
                              <a:gd name="T33" fmla="*/ 25 h 104"/>
                              <a:gd name="T34" fmla="*/ 101 w 102"/>
                              <a:gd name="T35" fmla="*/ 45 h 104"/>
                              <a:gd name="T36" fmla="*/ 102 w 102"/>
                              <a:gd name="T37" fmla="*/ 57 h 104"/>
                              <a:gd name="T38" fmla="*/ 99 w 102"/>
                              <a:gd name="T39" fmla="*/ 62 h 104"/>
                              <a:gd name="T40" fmla="*/ 31 w 102"/>
                              <a:gd name="T41" fmla="*/ 62 h 104"/>
                              <a:gd name="T42" fmla="*/ 35 w 102"/>
                              <a:gd name="T43" fmla="*/ 69 h 104"/>
                              <a:gd name="T44" fmla="*/ 47 w 102"/>
                              <a:gd name="T45" fmla="*/ 78 h 104"/>
                              <a:gd name="T46" fmla="*/ 54 w 102"/>
                              <a:gd name="T47" fmla="*/ 79 h 104"/>
                              <a:gd name="T48" fmla="*/ 69 w 102"/>
                              <a:gd name="T49" fmla="*/ 77 h 104"/>
                              <a:gd name="T50" fmla="*/ 77 w 102"/>
                              <a:gd name="T51" fmla="*/ 74 h 104"/>
                              <a:gd name="T52" fmla="*/ 82 w 102"/>
                              <a:gd name="T53" fmla="*/ 73 h 104"/>
                              <a:gd name="T54" fmla="*/ 93 w 102"/>
                              <a:gd name="T55" fmla="*/ 84 h 104"/>
                              <a:gd name="T56" fmla="*/ 70 w 102"/>
                              <a:gd name="T57" fmla="*/ 42 h 104"/>
                              <a:gd name="T58" fmla="*/ 65 w 102"/>
                              <a:gd name="T59" fmla="*/ 30 h 104"/>
                              <a:gd name="T60" fmla="*/ 60 w 102"/>
                              <a:gd name="T61" fmla="*/ 26 h 104"/>
                              <a:gd name="T62" fmla="*/ 52 w 102"/>
                              <a:gd name="T63" fmla="*/ 25 h 104"/>
                              <a:gd name="T64" fmla="*/ 47 w 102"/>
                              <a:gd name="T65" fmla="*/ 25 h 104"/>
                              <a:gd name="T66" fmla="*/ 40 w 102"/>
                              <a:gd name="T67" fmla="*/ 28 h 104"/>
                              <a:gd name="T68" fmla="*/ 35 w 102"/>
                              <a:gd name="T69" fmla="*/ 37 h 104"/>
                              <a:gd name="T70" fmla="*/ 70 w 102"/>
                              <a:gd name="T71" fmla="*/ 4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 h="104">
                                <a:moveTo>
                                  <a:pt x="93" y="84"/>
                                </a:moveTo>
                                <a:lnTo>
                                  <a:pt x="93" y="84"/>
                                </a:lnTo>
                                <a:lnTo>
                                  <a:pt x="94" y="87"/>
                                </a:lnTo>
                                <a:lnTo>
                                  <a:pt x="94" y="88"/>
                                </a:lnTo>
                                <a:lnTo>
                                  <a:pt x="93" y="91"/>
                                </a:lnTo>
                                <a:lnTo>
                                  <a:pt x="93" y="91"/>
                                </a:lnTo>
                                <a:lnTo>
                                  <a:pt x="85" y="96"/>
                                </a:lnTo>
                                <a:lnTo>
                                  <a:pt x="76" y="100"/>
                                </a:lnTo>
                                <a:lnTo>
                                  <a:pt x="65" y="104"/>
                                </a:lnTo>
                                <a:lnTo>
                                  <a:pt x="53" y="104"/>
                                </a:lnTo>
                                <a:lnTo>
                                  <a:pt x="53" y="104"/>
                                </a:lnTo>
                                <a:lnTo>
                                  <a:pt x="43" y="103"/>
                                </a:lnTo>
                                <a:lnTo>
                                  <a:pt x="32" y="100"/>
                                </a:lnTo>
                                <a:lnTo>
                                  <a:pt x="24" y="95"/>
                                </a:lnTo>
                                <a:lnTo>
                                  <a:pt x="16" y="90"/>
                                </a:lnTo>
                                <a:lnTo>
                                  <a:pt x="10" y="82"/>
                                </a:lnTo>
                                <a:lnTo>
                                  <a:pt x="4" y="73"/>
                                </a:lnTo>
                                <a:lnTo>
                                  <a:pt x="2" y="63"/>
                                </a:lnTo>
                                <a:lnTo>
                                  <a:pt x="0" y="53"/>
                                </a:lnTo>
                                <a:lnTo>
                                  <a:pt x="0" y="53"/>
                                </a:lnTo>
                                <a:lnTo>
                                  <a:pt x="2" y="42"/>
                                </a:lnTo>
                                <a:lnTo>
                                  <a:pt x="4" y="32"/>
                                </a:lnTo>
                                <a:lnTo>
                                  <a:pt x="10" y="24"/>
                                </a:lnTo>
                                <a:lnTo>
                                  <a:pt x="15" y="16"/>
                                </a:lnTo>
                                <a:lnTo>
                                  <a:pt x="23" y="9"/>
                                </a:lnTo>
                                <a:lnTo>
                                  <a:pt x="32" y="4"/>
                                </a:lnTo>
                                <a:lnTo>
                                  <a:pt x="41" y="1"/>
                                </a:lnTo>
                                <a:lnTo>
                                  <a:pt x="52" y="0"/>
                                </a:lnTo>
                                <a:lnTo>
                                  <a:pt x="52" y="0"/>
                                </a:lnTo>
                                <a:lnTo>
                                  <a:pt x="64" y="1"/>
                                </a:lnTo>
                                <a:lnTo>
                                  <a:pt x="74" y="5"/>
                                </a:lnTo>
                                <a:lnTo>
                                  <a:pt x="82" y="10"/>
                                </a:lnTo>
                                <a:lnTo>
                                  <a:pt x="90" y="17"/>
                                </a:lnTo>
                                <a:lnTo>
                                  <a:pt x="95" y="25"/>
                                </a:lnTo>
                                <a:lnTo>
                                  <a:pt x="98" y="35"/>
                                </a:lnTo>
                                <a:lnTo>
                                  <a:pt x="101" y="45"/>
                                </a:lnTo>
                                <a:lnTo>
                                  <a:pt x="102" y="57"/>
                                </a:lnTo>
                                <a:lnTo>
                                  <a:pt x="102" y="57"/>
                                </a:lnTo>
                                <a:lnTo>
                                  <a:pt x="101" y="61"/>
                                </a:lnTo>
                                <a:lnTo>
                                  <a:pt x="99" y="62"/>
                                </a:lnTo>
                                <a:lnTo>
                                  <a:pt x="97" y="62"/>
                                </a:lnTo>
                                <a:lnTo>
                                  <a:pt x="31" y="62"/>
                                </a:lnTo>
                                <a:lnTo>
                                  <a:pt x="31" y="62"/>
                                </a:lnTo>
                                <a:lnTo>
                                  <a:pt x="35" y="69"/>
                                </a:lnTo>
                                <a:lnTo>
                                  <a:pt x="40" y="74"/>
                                </a:lnTo>
                                <a:lnTo>
                                  <a:pt x="47" y="78"/>
                                </a:lnTo>
                                <a:lnTo>
                                  <a:pt x="54" y="79"/>
                                </a:lnTo>
                                <a:lnTo>
                                  <a:pt x="54" y="79"/>
                                </a:lnTo>
                                <a:lnTo>
                                  <a:pt x="62" y="78"/>
                                </a:lnTo>
                                <a:lnTo>
                                  <a:pt x="69" y="77"/>
                                </a:lnTo>
                                <a:lnTo>
                                  <a:pt x="77" y="74"/>
                                </a:lnTo>
                                <a:lnTo>
                                  <a:pt x="77" y="74"/>
                                </a:lnTo>
                                <a:lnTo>
                                  <a:pt x="81" y="73"/>
                                </a:lnTo>
                                <a:lnTo>
                                  <a:pt x="82" y="73"/>
                                </a:lnTo>
                                <a:lnTo>
                                  <a:pt x="85" y="74"/>
                                </a:lnTo>
                                <a:lnTo>
                                  <a:pt x="93" y="84"/>
                                </a:lnTo>
                                <a:close/>
                                <a:moveTo>
                                  <a:pt x="70" y="42"/>
                                </a:moveTo>
                                <a:lnTo>
                                  <a:pt x="70" y="42"/>
                                </a:lnTo>
                                <a:lnTo>
                                  <a:pt x="69" y="37"/>
                                </a:lnTo>
                                <a:lnTo>
                                  <a:pt x="65" y="30"/>
                                </a:lnTo>
                                <a:lnTo>
                                  <a:pt x="62" y="28"/>
                                </a:lnTo>
                                <a:lnTo>
                                  <a:pt x="60" y="26"/>
                                </a:lnTo>
                                <a:lnTo>
                                  <a:pt x="56" y="25"/>
                                </a:lnTo>
                                <a:lnTo>
                                  <a:pt x="52" y="25"/>
                                </a:lnTo>
                                <a:lnTo>
                                  <a:pt x="52" y="25"/>
                                </a:lnTo>
                                <a:lnTo>
                                  <a:pt x="47" y="25"/>
                                </a:lnTo>
                                <a:lnTo>
                                  <a:pt x="44" y="26"/>
                                </a:lnTo>
                                <a:lnTo>
                                  <a:pt x="40" y="28"/>
                                </a:lnTo>
                                <a:lnTo>
                                  <a:pt x="37" y="30"/>
                                </a:lnTo>
                                <a:lnTo>
                                  <a:pt x="35" y="37"/>
                                </a:lnTo>
                                <a:lnTo>
                                  <a:pt x="32" y="42"/>
                                </a:lnTo>
                                <a:lnTo>
                                  <a:pt x="70" y="4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2"/>
                        <wps:cNvSpPr>
                          <a:spLocks/>
                        </wps:cNvSpPr>
                        <wps:spPr bwMode="auto">
                          <a:xfrm>
                            <a:off x="1506220" y="502920"/>
                            <a:ext cx="55880" cy="66040"/>
                          </a:xfrm>
                          <a:custGeom>
                            <a:avLst/>
                            <a:gdLst>
                              <a:gd name="T0" fmla="*/ 58 w 88"/>
                              <a:gd name="T1" fmla="*/ 73 h 104"/>
                              <a:gd name="T2" fmla="*/ 53 w 88"/>
                              <a:gd name="T3" fmla="*/ 69 h 104"/>
                              <a:gd name="T4" fmla="*/ 39 w 88"/>
                              <a:gd name="T5" fmla="*/ 66 h 104"/>
                              <a:gd name="T6" fmla="*/ 18 w 88"/>
                              <a:gd name="T7" fmla="*/ 59 h 104"/>
                              <a:gd name="T8" fmla="*/ 7 w 88"/>
                              <a:gd name="T9" fmla="*/ 53 h 104"/>
                              <a:gd name="T10" fmla="*/ 2 w 88"/>
                              <a:gd name="T11" fmla="*/ 41 h 104"/>
                              <a:gd name="T12" fmla="*/ 0 w 88"/>
                              <a:gd name="T13" fmla="*/ 33 h 104"/>
                              <a:gd name="T14" fmla="*/ 4 w 88"/>
                              <a:gd name="T15" fmla="*/ 20 h 104"/>
                              <a:gd name="T16" fmla="*/ 12 w 88"/>
                              <a:gd name="T17" fmla="*/ 9 h 104"/>
                              <a:gd name="T18" fmla="*/ 25 w 88"/>
                              <a:gd name="T19" fmla="*/ 2 h 104"/>
                              <a:gd name="T20" fmla="*/ 43 w 88"/>
                              <a:gd name="T21" fmla="*/ 0 h 104"/>
                              <a:gd name="T22" fmla="*/ 51 w 88"/>
                              <a:gd name="T23" fmla="*/ 0 h 104"/>
                              <a:gd name="T24" fmla="*/ 70 w 88"/>
                              <a:gd name="T25" fmla="*/ 5 h 104"/>
                              <a:gd name="T26" fmla="*/ 81 w 88"/>
                              <a:gd name="T27" fmla="*/ 12 h 104"/>
                              <a:gd name="T28" fmla="*/ 84 w 88"/>
                              <a:gd name="T29" fmla="*/ 14 h 104"/>
                              <a:gd name="T30" fmla="*/ 76 w 88"/>
                              <a:gd name="T31" fmla="*/ 29 h 104"/>
                              <a:gd name="T32" fmla="*/ 73 w 88"/>
                              <a:gd name="T33" fmla="*/ 32 h 104"/>
                              <a:gd name="T34" fmla="*/ 69 w 88"/>
                              <a:gd name="T35" fmla="*/ 32 h 104"/>
                              <a:gd name="T36" fmla="*/ 64 w 88"/>
                              <a:gd name="T37" fmla="*/ 28 h 104"/>
                              <a:gd name="T38" fmla="*/ 52 w 88"/>
                              <a:gd name="T39" fmla="*/ 24 h 104"/>
                              <a:gd name="T40" fmla="*/ 44 w 88"/>
                              <a:gd name="T41" fmla="*/ 24 h 104"/>
                              <a:gd name="T42" fmla="*/ 32 w 88"/>
                              <a:gd name="T43" fmla="*/ 25 h 104"/>
                              <a:gd name="T44" fmla="*/ 29 w 88"/>
                              <a:gd name="T45" fmla="*/ 32 h 104"/>
                              <a:gd name="T46" fmla="*/ 31 w 88"/>
                              <a:gd name="T47" fmla="*/ 34 h 104"/>
                              <a:gd name="T48" fmla="*/ 40 w 88"/>
                              <a:gd name="T49" fmla="*/ 38 h 104"/>
                              <a:gd name="T50" fmla="*/ 48 w 88"/>
                              <a:gd name="T51" fmla="*/ 39 h 104"/>
                              <a:gd name="T52" fmla="*/ 70 w 88"/>
                              <a:gd name="T53" fmla="*/ 45 h 104"/>
                              <a:gd name="T54" fmla="*/ 81 w 88"/>
                              <a:gd name="T55" fmla="*/ 53 h 104"/>
                              <a:gd name="T56" fmla="*/ 86 w 88"/>
                              <a:gd name="T57" fmla="*/ 63 h 104"/>
                              <a:gd name="T58" fmla="*/ 88 w 88"/>
                              <a:gd name="T59" fmla="*/ 71 h 104"/>
                              <a:gd name="T60" fmla="*/ 84 w 88"/>
                              <a:gd name="T61" fmla="*/ 84 h 104"/>
                              <a:gd name="T62" fmla="*/ 76 w 88"/>
                              <a:gd name="T63" fmla="*/ 95 h 104"/>
                              <a:gd name="T64" fmla="*/ 61 w 88"/>
                              <a:gd name="T65" fmla="*/ 102 h 104"/>
                              <a:gd name="T66" fmla="*/ 44 w 88"/>
                              <a:gd name="T67" fmla="*/ 104 h 104"/>
                              <a:gd name="T68" fmla="*/ 36 w 88"/>
                              <a:gd name="T69" fmla="*/ 104 h 104"/>
                              <a:gd name="T70" fmla="*/ 15 w 88"/>
                              <a:gd name="T71" fmla="*/ 98 h 104"/>
                              <a:gd name="T72" fmla="*/ 3 w 88"/>
                              <a:gd name="T73" fmla="*/ 92 h 104"/>
                              <a:gd name="T74" fmla="*/ 0 w 88"/>
                              <a:gd name="T75" fmla="*/ 88 h 104"/>
                              <a:gd name="T76" fmla="*/ 8 w 88"/>
                              <a:gd name="T77" fmla="*/ 74 h 104"/>
                              <a:gd name="T78" fmla="*/ 11 w 88"/>
                              <a:gd name="T79" fmla="*/ 71 h 104"/>
                              <a:gd name="T80" fmla="*/ 15 w 88"/>
                              <a:gd name="T81" fmla="*/ 71 h 104"/>
                              <a:gd name="T82" fmla="*/ 20 w 88"/>
                              <a:gd name="T83" fmla="*/ 75 h 104"/>
                              <a:gd name="T84" fmla="*/ 33 w 88"/>
                              <a:gd name="T85" fmla="*/ 80 h 104"/>
                              <a:gd name="T86" fmla="*/ 43 w 88"/>
                              <a:gd name="T87" fmla="*/ 82 h 104"/>
                              <a:gd name="T88" fmla="*/ 55 w 88"/>
                              <a:gd name="T89" fmla="*/ 79 h 104"/>
                              <a:gd name="T90" fmla="*/ 58 w 88"/>
                              <a:gd name="T91" fmla="*/ 7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104">
                                <a:moveTo>
                                  <a:pt x="58" y="73"/>
                                </a:moveTo>
                                <a:lnTo>
                                  <a:pt x="58" y="73"/>
                                </a:lnTo>
                                <a:lnTo>
                                  <a:pt x="57" y="70"/>
                                </a:lnTo>
                                <a:lnTo>
                                  <a:pt x="53" y="69"/>
                                </a:lnTo>
                                <a:lnTo>
                                  <a:pt x="39" y="66"/>
                                </a:lnTo>
                                <a:lnTo>
                                  <a:pt x="39" y="66"/>
                                </a:lnTo>
                                <a:lnTo>
                                  <a:pt x="24" y="62"/>
                                </a:lnTo>
                                <a:lnTo>
                                  <a:pt x="18" y="59"/>
                                </a:lnTo>
                                <a:lnTo>
                                  <a:pt x="12" y="57"/>
                                </a:lnTo>
                                <a:lnTo>
                                  <a:pt x="7" y="53"/>
                                </a:lnTo>
                                <a:lnTo>
                                  <a:pt x="3" y="47"/>
                                </a:lnTo>
                                <a:lnTo>
                                  <a:pt x="2" y="41"/>
                                </a:lnTo>
                                <a:lnTo>
                                  <a:pt x="0" y="33"/>
                                </a:lnTo>
                                <a:lnTo>
                                  <a:pt x="0" y="33"/>
                                </a:lnTo>
                                <a:lnTo>
                                  <a:pt x="2" y="26"/>
                                </a:lnTo>
                                <a:lnTo>
                                  <a:pt x="4" y="20"/>
                                </a:lnTo>
                                <a:lnTo>
                                  <a:pt x="7" y="14"/>
                                </a:lnTo>
                                <a:lnTo>
                                  <a:pt x="12" y="9"/>
                                </a:lnTo>
                                <a:lnTo>
                                  <a:pt x="19" y="5"/>
                                </a:lnTo>
                                <a:lnTo>
                                  <a:pt x="25" y="2"/>
                                </a:lnTo>
                                <a:lnTo>
                                  <a:pt x="33" y="1"/>
                                </a:lnTo>
                                <a:lnTo>
                                  <a:pt x="43" y="0"/>
                                </a:lnTo>
                                <a:lnTo>
                                  <a:pt x="43" y="0"/>
                                </a:lnTo>
                                <a:lnTo>
                                  <a:pt x="51" y="0"/>
                                </a:lnTo>
                                <a:lnTo>
                                  <a:pt x="60" y="2"/>
                                </a:lnTo>
                                <a:lnTo>
                                  <a:pt x="70" y="5"/>
                                </a:lnTo>
                                <a:lnTo>
                                  <a:pt x="81" y="12"/>
                                </a:lnTo>
                                <a:lnTo>
                                  <a:pt x="81" y="12"/>
                                </a:lnTo>
                                <a:lnTo>
                                  <a:pt x="82" y="13"/>
                                </a:lnTo>
                                <a:lnTo>
                                  <a:pt x="84" y="14"/>
                                </a:lnTo>
                                <a:lnTo>
                                  <a:pt x="82" y="18"/>
                                </a:lnTo>
                                <a:lnTo>
                                  <a:pt x="76" y="29"/>
                                </a:lnTo>
                                <a:lnTo>
                                  <a:pt x="76" y="29"/>
                                </a:lnTo>
                                <a:lnTo>
                                  <a:pt x="73" y="32"/>
                                </a:lnTo>
                                <a:lnTo>
                                  <a:pt x="72" y="33"/>
                                </a:lnTo>
                                <a:lnTo>
                                  <a:pt x="69" y="32"/>
                                </a:lnTo>
                                <a:lnTo>
                                  <a:pt x="69" y="32"/>
                                </a:lnTo>
                                <a:lnTo>
                                  <a:pt x="64" y="28"/>
                                </a:lnTo>
                                <a:lnTo>
                                  <a:pt x="58" y="25"/>
                                </a:lnTo>
                                <a:lnTo>
                                  <a:pt x="52" y="24"/>
                                </a:lnTo>
                                <a:lnTo>
                                  <a:pt x="44" y="24"/>
                                </a:lnTo>
                                <a:lnTo>
                                  <a:pt x="44" y="24"/>
                                </a:lnTo>
                                <a:lnTo>
                                  <a:pt x="37" y="24"/>
                                </a:lnTo>
                                <a:lnTo>
                                  <a:pt x="32" y="25"/>
                                </a:lnTo>
                                <a:lnTo>
                                  <a:pt x="29" y="28"/>
                                </a:lnTo>
                                <a:lnTo>
                                  <a:pt x="29" y="32"/>
                                </a:lnTo>
                                <a:lnTo>
                                  <a:pt x="29" y="32"/>
                                </a:lnTo>
                                <a:lnTo>
                                  <a:pt x="31" y="34"/>
                                </a:lnTo>
                                <a:lnTo>
                                  <a:pt x="35" y="37"/>
                                </a:lnTo>
                                <a:lnTo>
                                  <a:pt x="40" y="38"/>
                                </a:lnTo>
                                <a:lnTo>
                                  <a:pt x="48" y="39"/>
                                </a:lnTo>
                                <a:lnTo>
                                  <a:pt x="48" y="39"/>
                                </a:lnTo>
                                <a:lnTo>
                                  <a:pt x="64" y="42"/>
                                </a:lnTo>
                                <a:lnTo>
                                  <a:pt x="70" y="45"/>
                                </a:lnTo>
                                <a:lnTo>
                                  <a:pt x="76" y="47"/>
                                </a:lnTo>
                                <a:lnTo>
                                  <a:pt x="81" y="53"/>
                                </a:lnTo>
                                <a:lnTo>
                                  <a:pt x="84" y="57"/>
                                </a:lnTo>
                                <a:lnTo>
                                  <a:pt x="86" y="63"/>
                                </a:lnTo>
                                <a:lnTo>
                                  <a:pt x="88" y="71"/>
                                </a:lnTo>
                                <a:lnTo>
                                  <a:pt x="88" y="71"/>
                                </a:lnTo>
                                <a:lnTo>
                                  <a:pt x="86" y="79"/>
                                </a:lnTo>
                                <a:lnTo>
                                  <a:pt x="84" y="84"/>
                                </a:lnTo>
                                <a:lnTo>
                                  <a:pt x="80" y="91"/>
                                </a:lnTo>
                                <a:lnTo>
                                  <a:pt x="76" y="95"/>
                                </a:lnTo>
                                <a:lnTo>
                                  <a:pt x="69" y="99"/>
                                </a:lnTo>
                                <a:lnTo>
                                  <a:pt x="61" y="102"/>
                                </a:lnTo>
                                <a:lnTo>
                                  <a:pt x="53" y="104"/>
                                </a:lnTo>
                                <a:lnTo>
                                  <a:pt x="44" y="104"/>
                                </a:lnTo>
                                <a:lnTo>
                                  <a:pt x="44" y="104"/>
                                </a:lnTo>
                                <a:lnTo>
                                  <a:pt x="36" y="104"/>
                                </a:lnTo>
                                <a:lnTo>
                                  <a:pt x="25" y="102"/>
                                </a:lnTo>
                                <a:lnTo>
                                  <a:pt x="15" y="98"/>
                                </a:lnTo>
                                <a:lnTo>
                                  <a:pt x="3" y="92"/>
                                </a:lnTo>
                                <a:lnTo>
                                  <a:pt x="3" y="92"/>
                                </a:lnTo>
                                <a:lnTo>
                                  <a:pt x="2" y="90"/>
                                </a:lnTo>
                                <a:lnTo>
                                  <a:pt x="0" y="88"/>
                                </a:lnTo>
                                <a:lnTo>
                                  <a:pt x="2" y="84"/>
                                </a:lnTo>
                                <a:lnTo>
                                  <a:pt x="8" y="74"/>
                                </a:lnTo>
                                <a:lnTo>
                                  <a:pt x="8" y="74"/>
                                </a:lnTo>
                                <a:lnTo>
                                  <a:pt x="11" y="71"/>
                                </a:lnTo>
                                <a:lnTo>
                                  <a:pt x="12" y="70"/>
                                </a:lnTo>
                                <a:lnTo>
                                  <a:pt x="15" y="71"/>
                                </a:lnTo>
                                <a:lnTo>
                                  <a:pt x="15" y="71"/>
                                </a:lnTo>
                                <a:lnTo>
                                  <a:pt x="20" y="75"/>
                                </a:lnTo>
                                <a:lnTo>
                                  <a:pt x="27" y="78"/>
                                </a:lnTo>
                                <a:lnTo>
                                  <a:pt x="33" y="80"/>
                                </a:lnTo>
                                <a:lnTo>
                                  <a:pt x="43" y="82"/>
                                </a:lnTo>
                                <a:lnTo>
                                  <a:pt x="43" y="82"/>
                                </a:lnTo>
                                <a:lnTo>
                                  <a:pt x="49" y="80"/>
                                </a:lnTo>
                                <a:lnTo>
                                  <a:pt x="55" y="79"/>
                                </a:lnTo>
                                <a:lnTo>
                                  <a:pt x="57" y="77"/>
                                </a:lnTo>
                                <a:lnTo>
                                  <a:pt x="58" y="73"/>
                                </a:lnTo>
                                <a:lnTo>
                                  <a:pt x="58" y="7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3"/>
                        <wps:cNvSpPr>
                          <a:spLocks/>
                        </wps:cNvSpPr>
                        <wps:spPr bwMode="auto">
                          <a:xfrm>
                            <a:off x="1607185" y="480060"/>
                            <a:ext cx="75565" cy="88265"/>
                          </a:xfrm>
                          <a:custGeom>
                            <a:avLst/>
                            <a:gdLst>
                              <a:gd name="T0" fmla="*/ 87 w 119"/>
                              <a:gd name="T1" fmla="*/ 5 h 139"/>
                              <a:gd name="T2" fmla="*/ 87 w 119"/>
                              <a:gd name="T3" fmla="*/ 5 h 139"/>
                              <a:gd name="T4" fmla="*/ 87 w 119"/>
                              <a:gd name="T5" fmla="*/ 3 h 139"/>
                              <a:gd name="T6" fmla="*/ 89 w 119"/>
                              <a:gd name="T7" fmla="*/ 1 h 139"/>
                              <a:gd name="T8" fmla="*/ 90 w 119"/>
                              <a:gd name="T9" fmla="*/ 0 h 139"/>
                              <a:gd name="T10" fmla="*/ 93 w 119"/>
                              <a:gd name="T11" fmla="*/ 0 h 139"/>
                              <a:gd name="T12" fmla="*/ 114 w 119"/>
                              <a:gd name="T13" fmla="*/ 0 h 139"/>
                              <a:gd name="T14" fmla="*/ 114 w 119"/>
                              <a:gd name="T15" fmla="*/ 0 h 139"/>
                              <a:gd name="T16" fmla="*/ 116 w 119"/>
                              <a:gd name="T17" fmla="*/ 0 h 139"/>
                              <a:gd name="T18" fmla="*/ 118 w 119"/>
                              <a:gd name="T19" fmla="*/ 1 h 139"/>
                              <a:gd name="T20" fmla="*/ 119 w 119"/>
                              <a:gd name="T21" fmla="*/ 3 h 139"/>
                              <a:gd name="T22" fmla="*/ 119 w 119"/>
                              <a:gd name="T23" fmla="*/ 5 h 139"/>
                              <a:gd name="T24" fmla="*/ 119 w 119"/>
                              <a:gd name="T25" fmla="*/ 134 h 139"/>
                              <a:gd name="T26" fmla="*/ 119 w 119"/>
                              <a:gd name="T27" fmla="*/ 134 h 139"/>
                              <a:gd name="T28" fmla="*/ 119 w 119"/>
                              <a:gd name="T29" fmla="*/ 135 h 139"/>
                              <a:gd name="T30" fmla="*/ 118 w 119"/>
                              <a:gd name="T31" fmla="*/ 138 h 139"/>
                              <a:gd name="T32" fmla="*/ 116 w 119"/>
                              <a:gd name="T33" fmla="*/ 138 h 139"/>
                              <a:gd name="T34" fmla="*/ 114 w 119"/>
                              <a:gd name="T35" fmla="*/ 139 h 139"/>
                              <a:gd name="T36" fmla="*/ 93 w 119"/>
                              <a:gd name="T37" fmla="*/ 139 h 139"/>
                              <a:gd name="T38" fmla="*/ 93 w 119"/>
                              <a:gd name="T39" fmla="*/ 139 h 139"/>
                              <a:gd name="T40" fmla="*/ 90 w 119"/>
                              <a:gd name="T41" fmla="*/ 138 h 139"/>
                              <a:gd name="T42" fmla="*/ 89 w 119"/>
                              <a:gd name="T43" fmla="*/ 138 h 139"/>
                              <a:gd name="T44" fmla="*/ 87 w 119"/>
                              <a:gd name="T45" fmla="*/ 135 h 139"/>
                              <a:gd name="T46" fmla="*/ 87 w 119"/>
                              <a:gd name="T47" fmla="*/ 134 h 139"/>
                              <a:gd name="T48" fmla="*/ 87 w 119"/>
                              <a:gd name="T49" fmla="*/ 83 h 139"/>
                              <a:gd name="T50" fmla="*/ 32 w 119"/>
                              <a:gd name="T51" fmla="*/ 83 h 139"/>
                              <a:gd name="T52" fmla="*/ 32 w 119"/>
                              <a:gd name="T53" fmla="*/ 134 h 139"/>
                              <a:gd name="T54" fmla="*/ 32 w 119"/>
                              <a:gd name="T55" fmla="*/ 134 h 139"/>
                              <a:gd name="T56" fmla="*/ 32 w 119"/>
                              <a:gd name="T57" fmla="*/ 135 h 139"/>
                              <a:gd name="T58" fmla="*/ 30 w 119"/>
                              <a:gd name="T59" fmla="*/ 138 h 139"/>
                              <a:gd name="T60" fmla="*/ 29 w 119"/>
                              <a:gd name="T61" fmla="*/ 138 h 139"/>
                              <a:gd name="T62" fmla="*/ 26 w 119"/>
                              <a:gd name="T63" fmla="*/ 139 h 139"/>
                              <a:gd name="T64" fmla="*/ 5 w 119"/>
                              <a:gd name="T65" fmla="*/ 139 h 139"/>
                              <a:gd name="T66" fmla="*/ 5 w 119"/>
                              <a:gd name="T67" fmla="*/ 139 h 139"/>
                              <a:gd name="T68" fmla="*/ 3 w 119"/>
                              <a:gd name="T69" fmla="*/ 138 h 139"/>
                              <a:gd name="T70" fmla="*/ 1 w 119"/>
                              <a:gd name="T71" fmla="*/ 138 h 139"/>
                              <a:gd name="T72" fmla="*/ 0 w 119"/>
                              <a:gd name="T73" fmla="*/ 135 h 139"/>
                              <a:gd name="T74" fmla="*/ 0 w 119"/>
                              <a:gd name="T75" fmla="*/ 134 h 139"/>
                              <a:gd name="T76" fmla="*/ 0 w 119"/>
                              <a:gd name="T77" fmla="*/ 5 h 139"/>
                              <a:gd name="T78" fmla="*/ 0 w 119"/>
                              <a:gd name="T79" fmla="*/ 5 h 139"/>
                              <a:gd name="T80" fmla="*/ 0 w 119"/>
                              <a:gd name="T81" fmla="*/ 3 h 139"/>
                              <a:gd name="T82" fmla="*/ 1 w 119"/>
                              <a:gd name="T83" fmla="*/ 1 h 139"/>
                              <a:gd name="T84" fmla="*/ 3 w 119"/>
                              <a:gd name="T85" fmla="*/ 0 h 139"/>
                              <a:gd name="T86" fmla="*/ 5 w 119"/>
                              <a:gd name="T87" fmla="*/ 0 h 139"/>
                              <a:gd name="T88" fmla="*/ 26 w 119"/>
                              <a:gd name="T89" fmla="*/ 0 h 139"/>
                              <a:gd name="T90" fmla="*/ 26 w 119"/>
                              <a:gd name="T91" fmla="*/ 0 h 139"/>
                              <a:gd name="T92" fmla="*/ 29 w 119"/>
                              <a:gd name="T93" fmla="*/ 0 h 139"/>
                              <a:gd name="T94" fmla="*/ 30 w 119"/>
                              <a:gd name="T95" fmla="*/ 1 h 139"/>
                              <a:gd name="T96" fmla="*/ 32 w 119"/>
                              <a:gd name="T97" fmla="*/ 3 h 139"/>
                              <a:gd name="T98" fmla="*/ 32 w 119"/>
                              <a:gd name="T99" fmla="*/ 5 h 139"/>
                              <a:gd name="T100" fmla="*/ 32 w 119"/>
                              <a:gd name="T101" fmla="*/ 56 h 139"/>
                              <a:gd name="T102" fmla="*/ 87 w 119"/>
                              <a:gd name="T103" fmla="*/ 56 h 139"/>
                              <a:gd name="T104" fmla="*/ 87 w 119"/>
                              <a:gd name="T105" fmla="*/ 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9" h="139">
                                <a:moveTo>
                                  <a:pt x="87" y="5"/>
                                </a:moveTo>
                                <a:lnTo>
                                  <a:pt x="87" y="5"/>
                                </a:lnTo>
                                <a:lnTo>
                                  <a:pt x="87" y="3"/>
                                </a:lnTo>
                                <a:lnTo>
                                  <a:pt x="89" y="1"/>
                                </a:lnTo>
                                <a:lnTo>
                                  <a:pt x="90" y="0"/>
                                </a:lnTo>
                                <a:lnTo>
                                  <a:pt x="93" y="0"/>
                                </a:lnTo>
                                <a:lnTo>
                                  <a:pt x="114" y="0"/>
                                </a:lnTo>
                                <a:lnTo>
                                  <a:pt x="114" y="0"/>
                                </a:lnTo>
                                <a:lnTo>
                                  <a:pt x="116" y="0"/>
                                </a:lnTo>
                                <a:lnTo>
                                  <a:pt x="118" y="1"/>
                                </a:lnTo>
                                <a:lnTo>
                                  <a:pt x="119" y="3"/>
                                </a:lnTo>
                                <a:lnTo>
                                  <a:pt x="119" y="5"/>
                                </a:lnTo>
                                <a:lnTo>
                                  <a:pt x="119" y="134"/>
                                </a:lnTo>
                                <a:lnTo>
                                  <a:pt x="119" y="134"/>
                                </a:lnTo>
                                <a:lnTo>
                                  <a:pt x="119" y="135"/>
                                </a:lnTo>
                                <a:lnTo>
                                  <a:pt x="118" y="138"/>
                                </a:lnTo>
                                <a:lnTo>
                                  <a:pt x="116" y="138"/>
                                </a:lnTo>
                                <a:lnTo>
                                  <a:pt x="114" y="139"/>
                                </a:lnTo>
                                <a:lnTo>
                                  <a:pt x="93" y="139"/>
                                </a:lnTo>
                                <a:lnTo>
                                  <a:pt x="93" y="139"/>
                                </a:lnTo>
                                <a:lnTo>
                                  <a:pt x="90" y="138"/>
                                </a:lnTo>
                                <a:lnTo>
                                  <a:pt x="89" y="138"/>
                                </a:lnTo>
                                <a:lnTo>
                                  <a:pt x="87" y="135"/>
                                </a:lnTo>
                                <a:lnTo>
                                  <a:pt x="87" y="134"/>
                                </a:lnTo>
                                <a:lnTo>
                                  <a:pt x="87" y="83"/>
                                </a:lnTo>
                                <a:lnTo>
                                  <a:pt x="32" y="83"/>
                                </a:lnTo>
                                <a:lnTo>
                                  <a:pt x="32" y="134"/>
                                </a:lnTo>
                                <a:lnTo>
                                  <a:pt x="32" y="134"/>
                                </a:lnTo>
                                <a:lnTo>
                                  <a:pt x="32" y="135"/>
                                </a:lnTo>
                                <a:lnTo>
                                  <a:pt x="30" y="138"/>
                                </a:lnTo>
                                <a:lnTo>
                                  <a:pt x="29" y="138"/>
                                </a:lnTo>
                                <a:lnTo>
                                  <a:pt x="26" y="139"/>
                                </a:lnTo>
                                <a:lnTo>
                                  <a:pt x="5" y="139"/>
                                </a:lnTo>
                                <a:lnTo>
                                  <a:pt x="5" y="139"/>
                                </a:lnTo>
                                <a:lnTo>
                                  <a:pt x="3" y="138"/>
                                </a:lnTo>
                                <a:lnTo>
                                  <a:pt x="1" y="138"/>
                                </a:lnTo>
                                <a:lnTo>
                                  <a:pt x="0" y="135"/>
                                </a:lnTo>
                                <a:lnTo>
                                  <a:pt x="0" y="134"/>
                                </a:lnTo>
                                <a:lnTo>
                                  <a:pt x="0" y="5"/>
                                </a:lnTo>
                                <a:lnTo>
                                  <a:pt x="0" y="5"/>
                                </a:lnTo>
                                <a:lnTo>
                                  <a:pt x="0" y="3"/>
                                </a:lnTo>
                                <a:lnTo>
                                  <a:pt x="1" y="1"/>
                                </a:lnTo>
                                <a:lnTo>
                                  <a:pt x="3" y="0"/>
                                </a:lnTo>
                                <a:lnTo>
                                  <a:pt x="5" y="0"/>
                                </a:lnTo>
                                <a:lnTo>
                                  <a:pt x="26" y="0"/>
                                </a:lnTo>
                                <a:lnTo>
                                  <a:pt x="26" y="0"/>
                                </a:lnTo>
                                <a:lnTo>
                                  <a:pt x="29" y="0"/>
                                </a:lnTo>
                                <a:lnTo>
                                  <a:pt x="30" y="1"/>
                                </a:lnTo>
                                <a:lnTo>
                                  <a:pt x="32" y="3"/>
                                </a:lnTo>
                                <a:lnTo>
                                  <a:pt x="32" y="5"/>
                                </a:lnTo>
                                <a:lnTo>
                                  <a:pt x="32" y="56"/>
                                </a:lnTo>
                                <a:lnTo>
                                  <a:pt x="87" y="56"/>
                                </a:lnTo>
                                <a:lnTo>
                                  <a:pt x="87"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4"/>
                        <wps:cNvSpPr>
                          <a:spLocks noEditPoints="1"/>
                        </wps:cNvSpPr>
                        <wps:spPr bwMode="auto">
                          <a:xfrm>
                            <a:off x="1698625" y="502920"/>
                            <a:ext cx="59055" cy="66040"/>
                          </a:xfrm>
                          <a:custGeom>
                            <a:avLst/>
                            <a:gdLst>
                              <a:gd name="T0" fmla="*/ 8 w 93"/>
                              <a:gd name="T1" fmla="*/ 10 h 104"/>
                              <a:gd name="T2" fmla="*/ 8 w 93"/>
                              <a:gd name="T3" fmla="*/ 5 h 104"/>
                              <a:gd name="T4" fmla="*/ 12 w 93"/>
                              <a:gd name="T5" fmla="*/ 4 h 104"/>
                              <a:gd name="T6" fmla="*/ 25 w 93"/>
                              <a:gd name="T7" fmla="*/ 1 h 104"/>
                              <a:gd name="T8" fmla="*/ 46 w 93"/>
                              <a:gd name="T9" fmla="*/ 0 h 104"/>
                              <a:gd name="T10" fmla="*/ 72 w 93"/>
                              <a:gd name="T11" fmla="*/ 4 h 104"/>
                              <a:gd name="T12" fmla="*/ 86 w 93"/>
                              <a:gd name="T13" fmla="*/ 13 h 104"/>
                              <a:gd name="T14" fmla="*/ 91 w 93"/>
                              <a:gd name="T15" fmla="*/ 28 h 104"/>
                              <a:gd name="T16" fmla="*/ 93 w 93"/>
                              <a:gd name="T17" fmla="*/ 49 h 104"/>
                              <a:gd name="T18" fmla="*/ 93 w 93"/>
                              <a:gd name="T19" fmla="*/ 98 h 104"/>
                              <a:gd name="T20" fmla="*/ 93 w 93"/>
                              <a:gd name="T21" fmla="*/ 102 h 104"/>
                              <a:gd name="T22" fmla="*/ 87 w 93"/>
                              <a:gd name="T23" fmla="*/ 103 h 104"/>
                              <a:gd name="T24" fmla="*/ 77 w 93"/>
                              <a:gd name="T25" fmla="*/ 103 h 104"/>
                              <a:gd name="T26" fmla="*/ 70 w 93"/>
                              <a:gd name="T27" fmla="*/ 98 h 104"/>
                              <a:gd name="T28" fmla="*/ 69 w 93"/>
                              <a:gd name="T29" fmla="*/ 92 h 104"/>
                              <a:gd name="T30" fmla="*/ 57 w 93"/>
                              <a:gd name="T31" fmla="*/ 100 h 104"/>
                              <a:gd name="T32" fmla="*/ 35 w 93"/>
                              <a:gd name="T33" fmla="*/ 104 h 104"/>
                              <a:gd name="T34" fmla="*/ 29 w 93"/>
                              <a:gd name="T35" fmla="*/ 104 h 104"/>
                              <a:gd name="T36" fmla="*/ 17 w 93"/>
                              <a:gd name="T37" fmla="*/ 100 h 104"/>
                              <a:gd name="T38" fmla="*/ 7 w 93"/>
                              <a:gd name="T39" fmla="*/ 92 h 104"/>
                              <a:gd name="T40" fmla="*/ 1 w 93"/>
                              <a:gd name="T41" fmla="*/ 79 h 104"/>
                              <a:gd name="T42" fmla="*/ 0 w 93"/>
                              <a:gd name="T43" fmla="*/ 71 h 104"/>
                              <a:gd name="T44" fmla="*/ 4 w 93"/>
                              <a:gd name="T45" fmla="*/ 58 h 104"/>
                              <a:gd name="T46" fmla="*/ 12 w 93"/>
                              <a:gd name="T47" fmla="*/ 47 h 104"/>
                              <a:gd name="T48" fmla="*/ 24 w 93"/>
                              <a:gd name="T49" fmla="*/ 42 h 104"/>
                              <a:gd name="T50" fmla="*/ 37 w 93"/>
                              <a:gd name="T51" fmla="*/ 39 h 104"/>
                              <a:gd name="T52" fmla="*/ 49 w 93"/>
                              <a:gd name="T53" fmla="*/ 41 h 104"/>
                              <a:gd name="T54" fmla="*/ 64 w 93"/>
                              <a:gd name="T55" fmla="*/ 43 h 104"/>
                              <a:gd name="T56" fmla="*/ 61 w 93"/>
                              <a:gd name="T57" fmla="*/ 33 h 104"/>
                              <a:gd name="T58" fmla="*/ 57 w 93"/>
                              <a:gd name="T59" fmla="*/ 28 h 104"/>
                              <a:gd name="T60" fmla="*/ 45 w 93"/>
                              <a:gd name="T61" fmla="*/ 25 h 104"/>
                              <a:gd name="T62" fmla="*/ 31 w 93"/>
                              <a:gd name="T63" fmla="*/ 26 h 104"/>
                              <a:gd name="T64" fmla="*/ 17 w 93"/>
                              <a:gd name="T65" fmla="*/ 28 h 104"/>
                              <a:gd name="T66" fmla="*/ 13 w 93"/>
                              <a:gd name="T67" fmla="*/ 28 h 104"/>
                              <a:gd name="T68" fmla="*/ 12 w 93"/>
                              <a:gd name="T69" fmla="*/ 24 h 104"/>
                              <a:gd name="T70" fmla="*/ 31 w 93"/>
                              <a:gd name="T71" fmla="*/ 71 h 104"/>
                              <a:gd name="T72" fmla="*/ 33 w 93"/>
                              <a:gd name="T73" fmla="*/ 78 h 104"/>
                              <a:gd name="T74" fmla="*/ 45 w 93"/>
                              <a:gd name="T75" fmla="*/ 82 h 104"/>
                              <a:gd name="T76" fmla="*/ 49 w 93"/>
                              <a:gd name="T77" fmla="*/ 82 h 104"/>
                              <a:gd name="T78" fmla="*/ 58 w 93"/>
                              <a:gd name="T79" fmla="*/ 77 h 104"/>
                              <a:gd name="T80" fmla="*/ 64 w 93"/>
                              <a:gd name="T81" fmla="*/ 63 h 104"/>
                              <a:gd name="T82" fmla="*/ 53 w 93"/>
                              <a:gd name="T83" fmla="*/ 62 h 104"/>
                              <a:gd name="T84" fmla="*/ 45 w 93"/>
                              <a:gd name="T85" fmla="*/ 61 h 104"/>
                              <a:gd name="T86" fmla="*/ 33 w 93"/>
                              <a:gd name="T87" fmla="*/ 65 h 104"/>
                              <a:gd name="T88" fmla="*/ 31 w 93"/>
                              <a:gd name="T89" fmla="*/ 7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3" h="104">
                                <a:moveTo>
                                  <a:pt x="12" y="24"/>
                                </a:moveTo>
                                <a:lnTo>
                                  <a:pt x="8" y="10"/>
                                </a:lnTo>
                                <a:lnTo>
                                  <a:pt x="8" y="10"/>
                                </a:lnTo>
                                <a:lnTo>
                                  <a:pt x="8" y="5"/>
                                </a:lnTo>
                                <a:lnTo>
                                  <a:pt x="9" y="5"/>
                                </a:lnTo>
                                <a:lnTo>
                                  <a:pt x="12" y="4"/>
                                </a:lnTo>
                                <a:lnTo>
                                  <a:pt x="12" y="4"/>
                                </a:lnTo>
                                <a:lnTo>
                                  <a:pt x="25" y="1"/>
                                </a:lnTo>
                                <a:lnTo>
                                  <a:pt x="46" y="0"/>
                                </a:lnTo>
                                <a:lnTo>
                                  <a:pt x="46" y="0"/>
                                </a:lnTo>
                                <a:lnTo>
                                  <a:pt x="61" y="1"/>
                                </a:lnTo>
                                <a:lnTo>
                                  <a:pt x="72" y="4"/>
                                </a:lnTo>
                                <a:lnTo>
                                  <a:pt x="79" y="8"/>
                                </a:lnTo>
                                <a:lnTo>
                                  <a:pt x="86" y="13"/>
                                </a:lnTo>
                                <a:lnTo>
                                  <a:pt x="90" y="20"/>
                                </a:lnTo>
                                <a:lnTo>
                                  <a:pt x="91" y="28"/>
                                </a:lnTo>
                                <a:lnTo>
                                  <a:pt x="93" y="38"/>
                                </a:lnTo>
                                <a:lnTo>
                                  <a:pt x="93" y="49"/>
                                </a:lnTo>
                                <a:lnTo>
                                  <a:pt x="93" y="98"/>
                                </a:lnTo>
                                <a:lnTo>
                                  <a:pt x="93" y="98"/>
                                </a:lnTo>
                                <a:lnTo>
                                  <a:pt x="93" y="99"/>
                                </a:lnTo>
                                <a:lnTo>
                                  <a:pt x="93" y="102"/>
                                </a:lnTo>
                                <a:lnTo>
                                  <a:pt x="90" y="102"/>
                                </a:lnTo>
                                <a:lnTo>
                                  <a:pt x="87" y="103"/>
                                </a:lnTo>
                                <a:lnTo>
                                  <a:pt x="77" y="103"/>
                                </a:lnTo>
                                <a:lnTo>
                                  <a:pt x="77" y="103"/>
                                </a:lnTo>
                                <a:lnTo>
                                  <a:pt x="73" y="102"/>
                                </a:lnTo>
                                <a:lnTo>
                                  <a:pt x="70" y="98"/>
                                </a:lnTo>
                                <a:lnTo>
                                  <a:pt x="69" y="92"/>
                                </a:lnTo>
                                <a:lnTo>
                                  <a:pt x="69" y="92"/>
                                </a:lnTo>
                                <a:lnTo>
                                  <a:pt x="64" y="96"/>
                                </a:lnTo>
                                <a:lnTo>
                                  <a:pt x="57" y="100"/>
                                </a:lnTo>
                                <a:lnTo>
                                  <a:pt x="48" y="103"/>
                                </a:lnTo>
                                <a:lnTo>
                                  <a:pt x="35" y="104"/>
                                </a:lnTo>
                                <a:lnTo>
                                  <a:pt x="35" y="104"/>
                                </a:lnTo>
                                <a:lnTo>
                                  <a:pt x="29" y="104"/>
                                </a:lnTo>
                                <a:lnTo>
                                  <a:pt x="23" y="103"/>
                                </a:lnTo>
                                <a:lnTo>
                                  <a:pt x="17" y="100"/>
                                </a:lnTo>
                                <a:lnTo>
                                  <a:pt x="12" y="96"/>
                                </a:lnTo>
                                <a:lnTo>
                                  <a:pt x="7" y="92"/>
                                </a:lnTo>
                                <a:lnTo>
                                  <a:pt x="4" y="86"/>
                                </a:lnTo>
                                <a:lnTo>
                                  <a:pt x="1" y="79"/>
                                </a:lnTo>
                                <a:lnTo>
                                  <a:pt x="0" y="71"/>
                                </a:lnTo>
                                <a:lnTo>
                                  <a:pt x="0" y="71"/>
                                </a:lnTo>
                                <a:lnTo>
                                  <a:pt x="1" y="65"/>
                                </a:lnTo>
                                <a:lnTo>
                                  <a:pt x="4" y="58"/>
                                </a:lnTo>
                                <a:lnTo>
                                  <a:pt x="7" y="53"/>
                                </a:lnTo>
                                <a:lnTo>
                                  <a:pt x="12" y="47"/>
                                </a:lnTo>
                                <a:lnTo>
                                  <a:pt x="17" y="45"/>
                                </a:lnTo>
                                <a:lnTo>
                                  <a:pt x="24" y="42"/>
                                </a:lnTo>
                                <a:lnTo>
                                  <a:pt x="31" y="41"/>
                                </a:lnTo>
                                <a:lnTo>
                                  <a:pt x="37" y="39"/>
                                </a:lnTo>
                                <a:lnTo>
                                  <a:pt x="37" y="39"/>
                                </a:lnTo>
                                <a:lnTo>
                                  <a:pt x="49" y="41"/>
                                </a:lnTo>
                                <a:lnTo>
                                  <a:pt x="64" y="43"/>
                                </a:lnTo>
                                <a:lnTo>
                                  <a:pt x="64" y="43"/>
                                </a:lnTo>
                                <a:lnTo>
                                  <a:pt x="62" y="35"/>
                                </a:lnTo>
                                <a:lnTo>
                                  <a:pt x="61" y="33"/>
                                </a:lnTo>
                                <a:lnTo>
                                  <a:pt x="60" y="30"/>
                                </a:lnTo>
                                <a:lnTo>
                                  <a:pt x="57" y="28"/>
                                </a:lnTo>
                                <a:lnTo>
                                  <a:pt x="54" y="26"/>
                                </a:lnTo>
                                <a:lnTo>
                                  <a:pt x="45" y="25"/>
                                </a:lnTo>
                                <a:lnTo>
                                  <a:pt x="45" y="25"/>
                                </a:lnTo>
                                <a:lnTo>
                                  <a:pt x="31" y="26"/>
                                </a:lnTo>
                                <a:lnTo>
                                  <a:pt x="17" y="28"/>
                                </a:lnTo>
                                <a:lnTo>
                                  <a:pt x="17" y="28"/>
                                </a:lnTo>
                                <a:lnTo>
                                  <a:pt x="15" y="28"/>
                                </a:lnTo>
                                <a:lnTo>
                                  <a:pt x="13" y="28"/>
                                </a:lnTo>
                                <a:lnTo>
                                  <a:pt x="12" y="24"/>
                                </a:lnTo>
                                <a:lnTo>
                                  <a:pt x="12" y="24"/>
                                </a:lnTo>
                                <a:close/>
                                <a:moveTo>
                                  <a:pt x="31" y="71"/>
                                </a:moveTo>
                                <a:lnTo>
                                  <a:pt x="31" y="71"/>
                                </a:lnTo>
                                <a:lnTo>
                                  <a:pt x="31" y="74"/>
                                </a:lnTo>
                                <a:lnTo>
                                  <a:pt x="33" y="78"/>
                                </a:lnTo>
                                <a:lnTo>
                                  <a:pt x="37" y="80"/>
                                </a:lnTo>
                                <a:lnTo>
                                  <a:pt x="45" y="82"/>
                                </a:lnTo>
                                <a:lnTo>
                                  <a:pt x="45" y="82"/>
                                </a:lnTo>
                                <a:lnTo>
                                  <a:pt x="49" y="82"/>
                                </a:lnTo>
                                <a:lnTo>
                                  <a:pt x="54" y="79"/>
                                </a:lnTo>
                                <a:lnTo>
                                  <a:pt x="58" y="77"/>
                                </a:lnTo>
                                <a:lnTo>
                                  <a:pt x="64" y="73"/>
                                </a:lnTo>
                                <a:lnTo>
                                  <a:pt x="64" y="63"/>
                                </a:lnTo>
                                <a:lnTo>
                                  <a:pt x="64" y="63"/>
                                </a:lnTo>
                                <a:lnTo>
                                  <a:pt x="53" y="62"/>
                                </a:lnTo>
                                <a:lnTo>
                                  <a:pt x="45" y="61"/>
                                </a:lnTo>
                                <a:lnTo>
                                  <a:pt x="45" y="61"/>
                                </a:lnTo>
                                <a:lnTo>
                                  <a:pt x="37" y="62"/>
                                </a:lnTo>
                                <a:lnTo>
                                  <a:pt x="33" y="65"/>
                                </a:lnTo>
                                <a:lnTo>
                                  <a:pt x="31" y="67"/>
                                </a:lnTo>
                                <a:lnTo>
                                  <a:pt x="31" y="71"/>
                                </a:lnTo>
                                <a:lnTo>
                                  <a:pt x="31" y="7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5"/>
                        <wps:cNvSpPr>
                          <a:spLocks/>
                        </wps:cNvSpPr>
                        <wps:spPr bwMode="auto">
                          <a:xfrm>
                            <a:off x="1772920" y="504190"/>
                            <a:ext cx="57785" cy="64770"/>
                          </a:xfrm>
                          <a:custGeom>
                            <a:avLst/>
                            <a:gdLst>
                              <a:gd name="T0" fmla="*/ 66 w 91"/>
                              <a:gd name="T1" fmla="*/ 88 h 102"/>
                              <a:gd name="T2" fmla="*/ 54 w 91"/>
                              <a:gd name="T3" fmla="*/ 98 h 102"/>
                              <a:gd name="T4" fmla="*/ 37 w 91"/>
                              <a:gd name="T5" fmla="*/ 102 h 102"/>
                              <a:gd name="T6" fmla="*/ 29 w 91"/>
                              <a:gd name="T7" fmla="*/ 102 h 102"/>
                              <a:gd name="T8" fmla="*/ 15 w 91"/>
                              <a:gd name="T9" fmla="*/ 97 h 102"/>
                              <a:gd name="T10" fmla="*/ 5 w 91"/>
                              <a:gd name="T11" fmla="*/ 86 h 102"/>
                              <a:gd name="T12" fmla="*/ 0 w 91"/>
                              <a:gd name="T13" fmla="*/ 68 h 102"/>
                              <a:gd name="T14" fmla="*/ 0 w 91"/>
                              <a:gd name="T15" fmla="*/ 6 h 102"/>
                              <a:gd name="T16" fmla="*/ 0 w 91"/>
                              <a:gd name="T17" fmla="*/ 3 h 102"/>
                              <a:gd name="T18" fmla="*/ 2 w 91"/>
                              <a:gd name="T19" fmla="*/ 0 h 102"/>
                              <a:gd name="T20" fmla="*/ 25 w 91"/>
                              <a:gd name="T21" fmla="*/ 0 h 102"/>
                              <a:gd name="T22" fmla="*/ 27 w 91"/>
                              <a:gd name="T23" fmla="*/ 0 h 102"/>
                              <a:gd name="T24" fmla="*/ 30 w 91"/>
                              <a:gd name="T25" fmla="*/ 3 h 102"/>
                              <a:gd name="T26" fmla="*/ 30 w 91"/>
                              <a:gd name="T27" fmla="*/ 51 h 102"/>
                              <a:gd name="T28" fmla="*/ 30 w 91"/>
                              <a:gd name="T29" fmla="*/ 61 h 102"/>
                              <a:gd name="T30" fmla="*/ 35 w 91"/>
                              <a:gd name="T31" fmla="*/ 72 h 102"/>
                              <a:gd name="T32" fmla="*/ 40 w 91"/>
                              <a:gd name="T33" fmla="*/ 76 h 102"/>
                              <a:gd name="T34" fmla="*/ 44 w 91"/>
                              <a:gd name="T35" fmla="*/ 76 h 102"/>
                              <a:gd name="T36" fmla="*/ 52 w 91"/>
                              <a:gd name="T37" fmla="*/ 75 h 102"/>
                              <a:gd name="T38" fmla="*/ 58 w 91"/>
                              <a:gd name="T39" fmla="*/ 69 h 102"/>
                              <a:gd name="T40" fmla="*/ 60 w 91"/>
                              <a:gd name="T41" fmla="*/ 51 h 102"/>
                              <a:gd name="T42" fmla="*/ 60 w 91"/>
                              <a:gd name="T43" fmla="*/ 6 h 102"/>
                              <a:gd name="T44" fmla="*/ 62 w 91"/>
                              <a:gd name="T45" fmla="*/ 2 h 102"/>
                              <a:gd name="T46" fmla="*/ 66 w 91"/>
                              <a:gd name="T47" fmla="*/ 0 h 102"/>
                              <a:gd name="T48" fmla="*/ 85 w 91"/>
                              <a:gd name="T49" fmla="*/ 0 h 102"/>
                              <a:gd name="T50" fmla="*/ 89 w 91"/>
                              <a:gd name="T51" fmla="*/ 2 h 102"/>
                              <a:gd name="T52" fmla="*/ 91 w 91"/>
                              <a:gd name="T53" fmla="*/ 6 h 102"/>
                              <a:gd name="T54" fmla="*/ 91 w 91"/>
                              <a:gd name="T55" fmla="*/ 96 h 102"/>
                              <a:gd name="T56" fmla="*/ 91 w 91"/>
                              <a:gd name="T57" fmla="*/ 97 h 102"/>
                              <a:gd name="T58" fmla="*/ 88 w 91"/>
                              <a:gd name="T59" fmla="*/ 100 h 102"/>
                              <a:gd name="T60" fmla="*/ 76 w 91"/>
                              <a:gd name="T61" fmla="*/ 101 h 102"/>
                              <a:gd name="T62" fmla="*/ 74 w 91"/>
                              <a:gd name="T63" fmla="*/ 100 h 102"/>
                              <a:gd name="T64" fmla="*/ 70 w 91"/>
                              <a:gd name="T65" fmla="*/ 9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02">
                                <a:moveTo>
                                  <a:pt x="66" y="88"/>
                                </a:moveTo>
                                <a:lnTo>
                                  <a:pt x="66" y="88"/>
                                </a:lnTo>
                                <a:lnTo>
                                  <a:pt x="60" y="94"/>
                                </a:lnTo>
                                <a:lnTo>
                                  <a:pt x="54" y="98"/>
                                </a:lnTo>
                                <a:lnTo>
                                  <a:pt x="46" y="101"/>
                                </a:lnTo>
                                <a:lnTo>
                                  <a:pt x="37" y="102"/>
                                </a:lnTo>
                                <a:lnTo>
                                  <a:pt x="37" y="102"/>
                                </a:lnTo>
                                <a:lnTo>
                                  <a:pt x="29" y="102"/>
                                </a:lnTo>
                                <a:lnTo>
                                  <a:pt x="22" y="101"/>
                                </a:lnTo>
                                <a:lnTo>
                                  <a:pt x="15" y="97"/>
                                </a:lnTo>
                                <a:lnTo>
                                  <a:pt x="10" y="93"/>
                                </a:lnTo>
                                <a:lnTo>
                                  <a:pt x="5" y="86"/>
                                </a:lnTo>
                                <a:lnTo>
                                  <a:pt x="2" y="78"/>
                                </a:lnTo>
                                <a:lnTo>
                                  <a:pt x="0" y="68"/>
                                </a:lnTo>
                                <a:lnTo>
                                  <a:pt x="0" y="56"/>
                                </a:lnTo>
                                <a:lnTo>
                                  <a:pt x="0" y="6"/>
                                </a:lnTo>
                                <a:lnTo>
                                  <a:pt x="0" y="6"/>
                                </a:lnTo>
                                <a:lnTo>
                                  <a:pt x="0" y="3"/>
                                </a:lnTo>
                                <a:lnTo>
                                  <a:pt x="1" y="2"/>
                                </a:lnTo>
                                <a:lnTo>
                                  <a:pt x="2" y="0"/>
                                </a:lnTo>
                                <a:lnTo>
                                  <a:pt x="5" y="0"/>
                                </a:lnTo>
                                <a:lnTo>
                                  <a:pt x="25" y="0"/>
                                </a:lnTo>
                                <a:lnTo>
                                  <a:pt x="25" y="0"/>
                                </a:lnTo>
                                <a:lnTo>
                                  <a:pt x="27" y="0"/>
                                </a:lnTo>
                                <a:lnTo>
                                  <a:pt x="29" y="2"/>
                                </a:lnTo>
                                <a:lnTo>
                                  <a:pt x="30" y="3"/>
                                </a:lnTo>
                                <a:lnTo>
                                  <a:pt x="30" y="6"/>
                                </a:lnTo>
                                <a:lnTo>
                                  <a:pt x="30" y="51"/>
                                </a:lnTo>
                                <a:lnTo>
                                  <a:pt x="30" y="51"/>
                                </a:lnTo>
                                <a:lnTo>
                                  <a:pt x="30" y="61"/>
                                </a:lnTo>
                                <a:lnTo>
                                  <a:pt x="33" y="69"/>
                                </a:lnTo>
                                <a:lnTo>
                                  <a:pt x="35" y="72"/>
                                </a:lnTo>
                                <a:lnTo>
                                  <a:pt x="38" y="75"/>
                                </a:lnTo>
                                <a:lnTo>
                                  <a:pt x="40" y="76"/>
                                </a:lnTo>
                                <a:lnTo>
                                  <a:pt x="44" y="76"/>
                                </a:lnTo>
                                <a:lnTo>
                                  <a:pt x="44" y="76"/>
                                </a:lnTo>
                                <a:lnTo>
                                  <a:pt x="48" y="76"/>
                                </a:lnTo>
                                <a:lnTo>
                                  <a:pt x="52" y="75"/>
                                </a:lnTo>
                                <a:lnTo>
                                  <a:pt x="55" y="72"/>
                                </a:lnTo>
                                <a:lnTo>
                                  <a:pt x="58" y="69"/>
                                </a:lnTo>
                                <a:lnTo>
                                  <a:pt x="60" y="61"/>
                                </a:lnTo>
                                <a:lnTo>
                                  <a:pt x="60" y="51"/>
                                </a:lnTo>
                                <a:lnTo>
                                  <a:pt x="60" y="6"/>
                                </a:lnTo>
                                <a:lnTo>
                                  <a:pt x="60" y="6"/>
                                </a:lnTo>
                                <a:lnTo>
                                  <a:pt x="60" y="3"/>
                                </a:lnTo>
                                <a:lnTo>
                                  <a:pt x="62" y="2"/>
                                </a:lnTo>
                                <a:lnTo>
                                  <a:pt x="63" y="0"/>
                                </a:lnTo>
                                <a:lnTo>
                                  <a:pt x="66" y="0"/>
                                </a:lnTo>
                                <a:lnTo>
                                  <a:pt x="85" y="0"/>
                                </a:lnTo>
                                <a:lnTo>
                                  <a:pt x="85" y="0"/>
                                </a:lnTo>
                                <a:lnTo>
                                  <a:pt x="88" y="0"/>
                                </a:lnTo>
                                <a:lnTo>
                                  <a:pt x="89" y="2"/>
                                </a:lnTo>
                                <a:lnTo>
                                  <a:pt x="91" y="3"/>
                                </a:lnTo>
                                <a:lnTo>
                                  <a:pt x="91" y="6"/>
                                </a:lnTo>
                                <a:lnTo>
                                  <a:pt x="91" y="51"/>
                                </a:lnTo>
                                <a:lnTo>
                                  <a:pt x="91" y="96"/>
                                </a:lnTo>
                                <a:lnTo>
                                  <a:pt x="91" y="96"/>
                                </a:lnTo>
                                <a:lnTo>
                                  <a:pt x="91" y="97"/>
                                </a:lnTo>
                                <a:lnTo>
                                  <a:pt x="89" y="100"/>
                                </a:lnTo>
                                <a:lnTo>
                                  <a:pt x="88" y="100"/>
                                </a:lnTo>
                                <a:lnTo>
                                  <a:pt x="85" y="101"/>
                                </a:lnTo>
                                <a:lnTo>
                                  <a:pt x="76" y="101"/>
                                </a:lnTo>
                                <a:lnTo>
                                  <a:pt x="76" y="101"/>
                                </a:lnTo>
                                <a:lnTo>
                                  <a:pt x="74" y="100"/>
                                </a:lnTo>
                                <a:lnTo>
                                  <a:pt x="72" y="100"/>
                                </a:lnTo>
                                <a:lnTo>
                                  <a:pt x="70" y="96"/>
                                </a:lnTo>
                                <a:lnTo>
                                  <a:pt x="66" y="8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6"/>
                        <wps:cNvSpPr>
                          <a:spLocks/>
                        </wps:cNvSpPr>
                        <wps:spPr bwMode="auto">
                          <a:xfrm>
                            <a:off x="1844675" y="489585"/>
                            <a:ext cx="46355" cy="79375"/>
                          </a:xfrm>
                          <a:custGeom>
                            <a:avLst/>
                            <a:gdLst>
                              <a:gd name="T0" fmla="*/ 50 w 73"/>
                              <a:gd name="T1" fmla="*/ 125 h 125"/>
                              <a:gd name="T2" fmla="*/ 33 w 73"/>
                              <a:gd name="T3" fmla="*/ 123 h 125"/>
                              <a:gd name="T4" fmla="*/ 21 w 73"/>
                              <a:gd name="T5" fmla="*/ 113 h 125"/>
                              <a:gd name="T6" fmla="*/ 13 w 73"/>
                              <a:gd name="T7" fmla="*/ 100 h 125"/>
                              <a:gd name="T8" fmla="*/ 11 w 73"/>
                              <a:gd name="T9" fmla="*/ 82 h 125"/>
                              <a:gd name="T10" fmla="*/ 6 w 73"/>
                              <a:gd name="T11" fmla="*/ 47 h 125"/>
                              <a:gd name="T12" fmla="*/ 3 w 73"/>
                              <a:gd name="T13" fmla="*/ 46 h 125"/>
                              <a:gd name="T14" fmla="*/ 0 w 73"/>
                              <a:gd name="T15" fmla="*/ 45 h 125"/>
                              <a:gd name="T16" fmla="*/ 0 w 73"/>
                              <a:gd name="T17" fmla="*/ 29 h 125"/>
                              <a:gd name="T18" fmla="*/ 0 w 73"/>
                              <a:gd name="T19" fmla="*/ 26 h 125"/>
                              <a:gd name="T20" fmla="*/ 3 w 73"/>
                              <a:gd name="T21" fmla="*/ 23 h 125"/>
                              <a:gd name="T22" fmla="*/ 11 w 73"/>
                              <a:gd name="T23" fmla="*/ 23 h 125"/>
                              <a:gd name="T24" fmla="*/ 11 w 73"/>
                              <a:gd name="T25" fmla="*/ 5 h 125"/>
                              <a:gd name="T26" fmla="*/ 12 w 73"/>
                              <a:gd name="T27" fmla="*/ 1 h 125"/>
                              <a:gd name="T28" fmla="*/ 16 w 73"/>
                              <a:gd name="T29" fmla="*/ 0 h 125"/>
                              <a:gd name="T30" fmla="*/ 35 w 73"/>
                              <a:gd name="T31" fmla="*/ 0 h 125"/>
                              <a:gd name="T32" fmla="*/ 40 w 73"/>
                              <a:gd name="T33" fmla="*/ 1 h 125"/>
                              <a:gd name="T34" fmla="*/ 40 w 73"/>
                              <a:gd name="T35" fmla="*/ 5 h 125"/>
                              <a:gd name="T36" fmla="*/ 65 w 73"/>
                              <a:gd name="T37" fmla="*/ 23 h 125"/>
                              <a:gd name="T38" fmla="*/ 68 w 73"/>
                              <a:gd name="T39" fmla="*/ 23 h 125"/>
                              <a:gd name="T40" fmla="*/ 70 w 73"/>
                              <a:gd name="T41" fmla="*/ 26 h 125"/>
                              <a:gd name="T42" fmla="*/ 70 w 73"/>
                              <a:gd name="T43" fmla="*/ 42 h 125"/>
                              <a:gd name="T44" fmla="*/ 70 w 73"/>
                              <a:gd name="T45" fmla="*/ 45 h 125"/>
                              <a:gd name="T46" fmla="*/ 68 w 73"/>
                              <a:gd name="T47" fmla="*/ 46 h 125"/>
                              <a:gd name="T48" fmla="*/ 40 w 73"/>
                              <a:gd name="T49" fmla="*/ 47 h 125"/>
                              <a:gd name="T50" fmla="*/ 40 w 73"/>
                              <a:gd name="T51" fmla="*/ 80 h 125"/>
                              <a:gd name="T52" fmla="*/ 44 w 73"/>
                              <a:gd name="T53" fmla="*/ 95 h 125"/>
                              <a:gd name="T54" fmla="*/ 54 w 73"/>
                              <a:gd name="T55" fmla="*/ 99 h 125"/>
                              <a:gd name="T56" fmla="*/ 60 w 73"/>
                              <a:gd name="T57" fmla="*/ 99 h 125"/>
                              <a:gd name="T58" fmla="*/ 64 w 73"/>
                              <a:gd name="T59" fmla="*/ 96 h 125"/>
                              <a:gd name="T60" fmla="*/ 69 w 73"/>
                              <a:gd name="T61" fmla="*/ 95 h 125"/>
                              <a:gd name="T62" fmla="*/ 70 w 73"/>
                              <a:gd name="T63" fmla="*/ 100 h 125"/>
                              <a:gd name="T64" fmla="*/ 73 w 73"/>
                              <a:gd name="T65" fmla="*/ 113 h 125"/>
                              <a:gd name="T66" fmla="*/ 70 w 73"/>
                              <a:gd name="T67" fmla="*/ 120 h 125"/>
                              <a:gd name="T68" fmla="*/ 65 w 73"/>
                              <a:gd name="T69" fmla="*/ 124 h 125"/>
                              <a:gd name="T70" fmla="*/ 50 w 73"/>
                              <a:gd name="T7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 h="125">
                                <a:moveTo>
                                  <a:pt x="50" y="125"/>
                                </a:moveTo>
                                <a:lnTo>
                                  <a:pt x="50" y="125"/>
                                </a:lnTo>
                                <a:lnTo>
                                  <a:pt x="41" y="125"/>
                                </a:lnTo>
                                <a:lnTo>
                                  <a:pt x="33" y="123"/>
                                </a:lnTo>
                                <a:lnTo>
                                  <a:pt x="27" y="119"/>
                                </a:lnTo>
                                <a:lnTo>
                                  <a:pt x="21" y="113"/>
                                </a:lnTo>
                                <a:lnTo>
                                  <a:pt x="16" y="108"/>
                                </a:lnTo>
                                <a:lnTo>
                                  <a:pt x="13" y="100"/>
                                </a:lnTo>
                                <a:lnTo>
                                  <a:pt x="11" y="92"/>
                                </a:lnTo>
                                <a:lnTo>
                                  <a:pt x="11" y="82"/>
                                </a:lnTo>
                                <a:lnTo>
                                  <a:pt x="11" y="47"/>
                                </a:lnTo>
                                <a:lnTo>
                                  <a:pt x="6" y="47"/>
                                </a:lnTo>
                                <a:lnTo>
                                  <a:pt x="6" y="47"/>
                                </a:lnTo>
                                <a:lnTo>
                                  <a:pt x="3" y="46"/>
                                </a:lnTo>
                                <a:lnTo>
                                  <a:pt x="2" y="46"/>
                                </a:lnTo>
                                <a:lnTo>
                                  <a:pt x="0" y="45"/>
                                </a:lnTo>
                                <a:lnTo>
                                  <a:pt x="0" y="42"/>
                                </a:lnTo>
                                <a:lnTo>
                                  <a:pt x="0" y="29"/>
                                </a:lnTo>
                                <a:lnTo>
                                  <a:pt x="0" y="29"/>
                                </a:lnTo>
                                <a:lnTo>
                                  <a:pt x="0" y="26"/>
                                </a:lnTo>
                                <a:lnTo>
                                  <a:pt x="2" y="25"/>
                                </a:lnTo>
                                <a:lnTo>
                                  <a:pt x="3" y="23"/>
                                </a:lnTo>
                                <a:lnTo>
                                  <a:pt x="6" y="23"/>
                                </a:lnTo>
                                <a:lnTo>
                                  <a:pt x="11" y="23"/>
                                </a:lnTo>
                                <a:lnTo>
                                  <a:pt x="11" y="5"/>
                                </a:lnTo>
                                <a:lnTo>
                                  <a:pt x="11" y="5"/>
                                </a:lnTo>
                                <a:lnTo>
                                  <a:pt x="11" y="2"/>
                                </a:lnTo>
                                <a:lnTo>
                                  <a:pt x="12" y="1"/>
                                </a:lnTo>
                                <a:lnTo>
                                  <a:pt x="13" y="0"/>
                                </a:lnTo>
                                <a:lnTo>
                                  <a:pt x="16" y="0"/>
                                </a:lnTo>
                                <a:lnTo>
                                  <a:pt x="35" y="0"/>
                                </a:lnTo>
                                <a:lnTo>
                                  <a:pt x="35" y="0"/>
                                </a:lnTo>
                                <a:lnTo>
                                  <a:pt x="37" y="0"/>
                                </a:lnTo>
                                <a:lnTo>
                                  <a:pt x="40" y="1"/>
                                </a:lnTo>
                                <a:lnTo>
                                  <a:pt x="40" y="2"/>
                                </a:lnTo>
                                <a:lnTo>
                                  <a:pt x="40" y="5"/>
                                </a:lnTo>
                                <a:lnTo>
                                  <a:pt x="40" y="23"/>
                                </a:lnTo>
                                <a:lnTo>
                                  <a:pt x="65" y="23"/>
                                </a:lnTo>
                                <a:lnTo>
                                  <a:pt x="65" y="23"/>
                                </a:lnTo>
                                <a:lnTo>
                                  <a:pt x="68" y="23"/>
                                </a:lnTo>
                                <a:lnTo>
                                  <a:pt x="70" y="25"/>
                                </a:lnTo>
                                <a:lnTo>
                                  <a:pt x="70" y="26"/>
                                </a:lnTo>
                                <a:lnTo>
                                  <a:pt x="70" y="29"/>
                                </a:lnTo>
                                <a:lnTo>
                                  <a:pt x="70" y="42"/>
                                </a:lnTo>
                                <a:lnTo>
                                  <a:pt x="70" y="42"/>
                                </a:lnTo>
                                <a:lnTo>
                                  <a:pt x="70" y="45"/>
                                </a:lnTo>
                                <a:lnTo>
                                  <a:pt x="70" y="46"/>
                                </a:lnTo>
                                <a:lnTo>
                                  <a:pt x="68" y="46"/>
                                </a:lnTo>
                                <a:lnTo>
                                  <a:pt x="65" y="47"/>
                                </a:lnTo>
                                <a:lnTo>
                                  <a:pt x="40" y="47"/>
                                </a:lnTo>
                                <a:lnTo>
                                  <a:pt x="40" y="80"/>
                                </a:lnTo>
                                <a:lnTo>
                                  <a:pt x="40" y="80"/>
                                </a:lnTo>
                                <a:lnTo>
                                  <a:pt x="41" y="88"/>
                                </a:lnTo>
                                <a:lnTo>
                                  <a:pt x="44" y="95"/>
                                </a:lnTo>
                                <a:lnTo>
                                  <a:pt x="49" y="98"/>
                                </a:lnTo>
                                <a:lnTo>
                                  <a:pt x="54" y="99"/>
                                </a:lnTo>
                                <a:lnTo>
                                  <a:pt x="54" y="99"/>
                                </a:lnTo>
                                <a:lnTo>
                                  <a:pt x="60" y="99"/>
                                </a:lnTo>
                                <a:lnTo>
                                  <a:pt x="64" y="96"/>
                                </a:lnTo>
                                <a:lnTo>
                                  <a:pt x="64" y="96"/>
                                </a:lnTo>
                                <a:lnTo>
                                  <a:pt x="68" y="96"/>
                                </a:lnTo>
                                <a:lnTo>
                                  <a:pt x="69" y="95"/>
                                </a:lnTo>
                                <a:lnTo>
                                  <a:pt x="70" y="98"/>
                                </a:lnTo>
                                <a:lnTo>
                                  <a:pt x="70" y="100"/>
                                </a:lnTo>
                                <a:lnTo>
                                  <a:pt x="73" y="113"/>
                                </a:lnTo>
                                <a:lnTo>
                                  <a:pt x="73" y="113"/>
                                </a:lnTo>
                                <a:lnTo>
                                  <a:pt x="73" y="117"/>
                                </a:lnTo>
                                <a:lnTo>
                                  <a:pt x="70" y="120"/>
                                </a:lnTo>
                                <a:lnTo>
                                  <a:pt x="70" y="120"/>
                                </a:lnTo>
                                <a:lnTo>
                                  <a:pt x="65" y="124"/>
                                </a:lnTo>
                                <a:lnTo>
                                  <a:pt x="58" y="125"/>
                                </a:lnTo>
                                <a:lnTo>
                                  <a:pt x="50" y="125"/>
                                </a:lnTo>
                                <a:lnTo>
                                  <a:pt x="50" y="1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7"/>
                        <wps:cNvSpPr>
                          <a:spLocks noEditPoints="1"/>
                        </wps:cNvSpPr>
                        <wps:spPr bwMode="auto">
                          <a:xfrm>
                            <a:off x="1900555" y="502920"/>
                            <a:ext cx="64135" cy="66040"/>
                          </a:xfrm>
                          <a:custGeom>
                            <a:avLst/>
                            <a:gdLst>
                              <a:gd name="T0" fmla="*/ 92 w 101"/>
                              <a:gd name="T1" fmla="*/ 84 h 104"/>
                              <a:gd name="T2" fmla="*/ 95 w 101"/>
                              <a:gd name="T3" fmla="*/ 88 h 104"/>
                              <a:gd name="T4" fmla="*/ 93 w 101"/>
                              <a:gd name="T5" fmla="*/ 91 h 104"/>
                              <a:gd name="T6" fmla="*/ 75 w 101"/>
                              <a:gd name="T7" fmla="*/ 100 h 104"/>
                              <a:gd name="T8" fmla="*/ 54 w 101"/>
                              <a:gd name="T9" fmla="*/ 104 h 104"/>
                              <a:gd name="T10" fmla="*/ 42 w 101"/>
                              <a:gd name="T11" fmla="*/ 103 h 104"/>
                              <a:gd name="T12" fmla="*/ 23 w 101"/>
                              <a:gd name="T13" fmla="*/ 95 h 104"/>
                              <a:gd name="T14" fmla="*/ 9 w 101"/>
                              <a:gd name="T15" fmla="*/ 82 h 104"/>
                              <a:gd name="T16" fmla="*/ 1 w 101"/>
                              <a:gd name="T17" fmla="*/ 63 h 104"/>
                              <a:gd name="T18" fmla="*/ 0 w 101"/>
                              <a:gd name="T19" fmla="*/ 53 h 104"/>
                              <a:gd name="T20" fmla="*/ 3 w 101"/>
                              <a:gd name="T21" fmla="*/ 32 h 104"/>
                              <a:gd name="T22" fmla="*/ 15 w 101"/>
                              <a:gd name="T23" fmla="*/ 16 h 104"/>
                              <a:gd name="T24" fmla="*/ 33 w 101"/>
                              <a:gd name="T25" fmla="*/ 4 h 104"/>
                              <a:gd name="T26" fmla="*/ 52 w 101"/>
                              <a:gd name="T27" fmla="*/ 0 h 104"/>
                              <a:gd name="T28" fmla="*/ 64 w 101"/>
                              <a:gd name="T29" fmla="*/ 1 h 104"/>
                              <a:gd name="T30" fmla="*/ 83 w 101"/>
                              <a:gd name="T31" fmla="*/ 10 h 104"/>
                              <a:gd name="T32" fmla="*/ 95 w 101"/>
                              <a:gd name="T33" fmla="*/ 25 h 104"/>
                              <a:gd name="T34" fmla="*/ 101 w 101"/>
                              <a:gd name="T35" fmla="*/ 45 h 104"/>
                              <a:gd name="T36" fmla="*/ 101 w 101"/>
                              <a:gd name="T37" fmla="*/ 57 h 104"/>
                              <a:gd name="T38" fmla="*/ 99 w 101"/>
                              <a:gd name="T39" fmla="*/ 62 h 104"/>
                              <a:gd name="T40" fmla="*/ 31 w 101"/>
                              <a:gd name="T41" fmla="*/ 62 h 104"/>
                              <a:gd name="T42" fmla="*/ 35 w 101"/>
                              <a:gd name="T43" fmla="*/ 69 h 104"/>
                              <a:gd name="T44" fmla="*/ 46 w 101"/>
                              <a:gd name="T45" fmla="*/ 78 h 104"/>
                              <a:gd name="T46" fmla="*/ 54 w 101"/>
                              <a:gd name="T47" fmla="*/ 79 h 104"/>
                              <a:gd name="T48" fmla="*/ 70 w 101"/>
                              <a:gd name="T49" fmla="*/ 77 h 104"/>
                              <a:gd name="T50" fmla="*/ 76 w 101"/>
                              <a:gd name="T51" fmla="*/ 74 h 104"/>
                              <a:gd name="T52" fmla="*/ 83 w 101"/>
                              <a:gd name="T53" fmla="*/ 73 h 104"/>
                              <a:gd name="T54" fmla="*/ 92 w 101"/>
                              <a:gd name="T55" fmla="*/ 84 h 104"/>
                              <a:gd name="T56" fmla="*/ 71 w 101"/>
                              <a:gd name="T57" fmla="*/ 42 h 104"/>
                              <a:gd name="T58" fmla="*/ 66 w 101"/>
                              <a:gd name="T59" fmla="*/ 30 h 104"/>
                              <a:gd name="T60" fmla="*/ 60 w 101"/>
                              <a:gd name="T61" fmla="*/ 26 h 104"/>
                              <a:gd name="T62" fmla="*/ 51 w 101"/>
                              <a:gd name="T63" fmla="*/ 25 h 104"/>
                              <a:gd name="T64" fmla="*/ 47 w 101"/>
                              <a:gd name="T65" fmla="*/ 25 h 104"/>
                              <a:gd name="T66" fmla="*/ 40 w 101"/>
                              <a:gd name="T67" fmla="*/ 28 h 104"/>
                              <a:gd name="T68" fmla="*/ 34 w 101"/>
                              <a:gd name="T69" fmla="*/ 37 h 104"/>
                              <a:gd name="T70" fmla="*/ 71 w 101"/>
                              <a:gd name="T71" fmla="*/ 4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04">
                                <a:moveTo>
                                  <a:pt x="92" y="84"/>
                                </a:moveTo>
                                <a:lnTo>
                                  <a:pt x="92" y="84"/>
                                </a:lnTo>
                                <a:lnTo>
                                  <a:pt x="95" y="87"/>
                                </a:lnTo>
                                <a:lnTo>
                                  <a:pt x="95" y="88"/>
                                </a:lnTo>
                                <a:lnTo>
                                  <a:pt x="93" y="91"/>
                                </a:lnTo>
                                <a:lnTo>
                                  <a:pt x="93" y="91"/>
                                </a:lnTo>
                                <a:lnTo>
                                  <a:pt x="85" y="96"/>
                                </a:lnTo>
                                <a:lnTo>
                                  <a:pt x="75" y="100"/>
                                </a:lnTo>
                                <a:lnTo>
                                  <a:pt x="64" y="104"/>
                                </a:lnTo>
                                <a:lnTo>
                                  <a:pt x="54" y="104"/>
                                </a:lnTo>
                                <a:lnTo>
                                  <a:pt x="54" y="104"/>
                                </a:lnTo>
                                <a:lnTo>
                                  <a:pt x="42" y="103"/>
                                </a:lnTo>
                                <a:lnTo>
                                  <a:pt x="33" y="100"/>
                                </a:lnTo>
                                <a:lnTo>
                                  <a:pt x="23" y="95"/>
                                </a:lnTo>
                                <a:lnTo>
                                  <a:pt x="15" y="90"/>
                                </a:lnTo>
                                <a:lnTo>
                                  <a:pt x="9" y="82"/>
                                </a:lnTo>
                                <a:lnTo>
                                  <a:pt x="3" y="73"/>
                                </a:lnTo>
                                <a:lnTo>
                                  <a:pt x="1" y="63"/>
                                </a:lnTo>
                                <a:lnTo>
                                  <a:pt x="0" y="53"/>
                                </a:lnTo>
                                <a:lnTo>
                                  <a:pt x="0" y="53"/>
                                </a:lnTo>
                                <a:lnTo>
                                  <a:pt x="1" y="42"/>
                                </a:lnTo>
                                <a:lnTo>
                                  <a:pt x="3" y="32"/>
                                </a:lnTo>
                                <a:lnTo>
                                  <a:pt x="9" y="24"/>
                                </a:lnTo>
                                <a:lnTo>
                                  <a:pt x="15" y="16"/>
                                </a:lnTo>
                                <a:lnTo>
                                  <a:pt x="23" y="9"/>
                                </a:lnTo>
                                <a:lnTo>
                                  <a:pt x="33" y="4"/>
                                </a:lnTo>
                                <a:lnTo>
                                  <a:pt x="42" y="1"/>
                                </a:lnTo>
                                <a:lnTo>
                                  <a:pt x="52" y="0"/>
                                </a:lnTo>
                                <a:lnTo>
                                  <a:pt x="52" y="0"/>
                                </a:lnTo>
                                <a:lnTo>
                                  <a:pt x="64" y="1"/>
                                </a:lnTo>
                                <a:lnTo>
                                  <a:pt x="74" y="5"/>
                                </a:lnTo>
                                <a:lnTo>
                                  <a:pt x="83" y="10"/>
                                </a:lnTo>
                                <a:lnTo>
                                  <a:pt x="89" y="17"/>
                                </a:lnTo>
                                <a:lnTo>
                                  <a:pt x="95" y="25"/>
                                </a:lnTo>
                                <a:lnTo>
                                  <a:pt x="99" y="35"/>
                                </a:lnTo>
                                <a:lnTo>
                                  <a:pt x="101" y="45"/>
                                </a:lnTo>
                                <a:lnTo>
                                  <a:pt x="101" y="57"/>
                                </a:lnTo>
                                <a:lnTo>
                                  <a:pt x="101" y="57"/>
                                </a:lnTo>
                                <a:lnTo>
                                  <a:pt x="100" y="61"/>
                                </a:lnTo>
                                <a:lnTo>
                                  <a:pt x="99" y="62"/>
                                </a:lnTo>
                                <a:lnTo>
                                  <a:pt x="96" y="62"/>
                                </a:lnTo>
                                <a:lnTo>
                                  <a:pt x="31" y="62"/>
                                </a:lnTo>
                                <a:lnTo>
                                  <a:pt x="31" y="62"/>
                                </a:lnTo>
                                <a:lnTo>
                                  <a:pt x="35" y="69"/>
                                </a:lnTo>
                                <a:lnTo>
                                  <a:pt x="39" y="74"/>
                                </a:lnTo>
                                <a:lnTo>
                                  <a:pt x="46" y="78"/>
                                </a:lnTo>
                                <a:lnTo>
                                  <a:pt x="54" y="79"/>
                                </a:lnTo>
                                <a:lnTo>
                                  <a:pt x="54" y="79"/>
                                </a:lnTo>
                                <a:lnTo>
                                  <a:pt x="63" y="78"/>
                                </a:lnTo>
                                <a:lnTo>
                                  <a:pt x="70" y="77"/>
                                </a:lnTo>
                                <a:lnTo>
                                  <a:pt x="76" y="74"/>
                                </a:lnTo>
                                <a:lnTo>
                                  <a:pt x="76" y="74"/>
                                </a:lnTo>
                                <a:lnTo>
                                  <a:pt x="81" y="73"/>
                                </a:lnTo>
                                <a:lnTo>
                                  <a:pt x="83" y="73"/>
                                </a:lnTo>
                                <a:lnTo>
                                  <a:pt x="84" y="74"/>
                                </a:lnTo>
                                <a:lnTo>
                                  <a:pt x="92" y="84"/>
                                </a:lnTo>
                                <a:close/>
                                <a:moveTo>
                                  <a:pt x="71" y="42"/>
                                </a:moveTo>
                                <a:lnTo>
                                  <a:pt x="71" y="42"/>
                                </a:lnTo>
                                <a:lnTo>
                                  <a:pt x="68" y="37"/>
                                </a:lnTo>
                                <a:lnTo>
                                  <a:pt x="66" y="30"/>
                                </a:lnTo>
                                <a:lnTo>
                                  <a:pt x="63" y="28"/>
                                </a:lnTo>
                                <a:lnTo>
                                  <a:pt x="60" y="26"/>
                                </a:lnTo>
                                <a:lnTo>
                                  <a:pt x="56" y="25"/>
                                </a:lnTo>
                                <a:lnTo>
                                  <a:pt x="51" y="25"/>
                                </a:lnTo>
                                <a:lnTo>
                                  <a:pt x="51" y="25"/>
                                </a:lnTo>
                                <a:lnTo>
                                  <a:pt x="47" y="25"/>
                                </a:lnTo>
                                <a:lnTo>
                                  <a:pt x="43" y="26"/>
                                </a:lnTo>
                                <a:lnTo>
                                  <a:pt x="40" y="28"/>
                                </a:lnTo>
                                <a:lnTo>
                                  <a:pt x="38" y="30"/>
                                </a:lnTo>
                                <a:lnTo>
                                  <a:pt x="34" y="37"/>
                                </a:lnTo>
                                <a:lnTo>
                                  <a:pt x="33" y="42"/>
                                </a:lnTo>
                                <a:lnTo>
                                  <a:pt x="71" y="4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8"/>
                        <wps:cNvSpPr>
                          <a:spLocks/>
                        </wps:cNvSpPr>
                        <wps:spPr bwMode="auto">
                          <a:xfrm>
                            <a:off x="1974215" y="502920"/>
                            <a:ext cx="54610" cy="66040"/>
                          </a:xfrm>
                          <a:custGeom>
                            <a:avLst/>
                            <a:gdLst>
                              <a:gd name="T0" fmla="*/ 58 w 86"/>
                              <a:gd name="T1" fmla="*/ 73 h 104"/>
                              <a:gd name="T2" fmla="*/ 53 w 86"/>
                              <a:gd name="T3" fmla="*/ 69 h 104"/>
                              <a:gd name="T4" fmla="*/ 38 w 86"/>
                              <a:gd name="T5" fmla="*/ 66 h 104"/>
                              <a:gd name="T6" fmla="*/ 17 w 86"/>
                              <a:gd name="T7" fmla="*/ 59 h 104"/>
                              <a:gd name="T8" fmla="*/ 6 w 86"/>
                              <a:gd name="T9" fmla="*/ 53 h 104"/>
                              <a:gd name="T10" fmla="*/ 0 w 86"/>
                              <a:gd name="T11" fmla="*/ 41 h 104"/>
                              <a:gd name="T12" fmla="*/ 0 w 86"/>
                              <a:gd name="T13" fmla="*/ 33 h 104"/>
                              <a:gd name="T14" fmla="*/ 3 w 86"/>
                              <a:gd name="T15" fmla="*/ 20 h 104"/>
                              <a:gd name="T16" fmla="*/ 10 w 86"/>
                              <a:gd name="T17" fmla="*/ 9 h 104"/>
                              <a:gd name="T18" fmla="*/ 24 w 86"/>
                              <a:gd name="T19" fmla="*/ 2 h 104"/>
                              <a:gd name="T20" fmla="*/ 41 w 86"/>
                              <a:gd name="T21" fmla="*/ 0 h 104"/>
                              <a:gd name="T22" fmla="*/ 49 w 86"/>
                              <a:gd name="T23" fmla="*/ 0 h 104"/>
                              <a:gd name="T24" fmla="*/ 69 w 86"/>
                              <a:gd name="T25" fmla="*/ 5 h 104"/>
                              <a:gd name="T26" fmla="*/ 79 w 86"/>
                              <a:gd name="T27" fmla="*/ 12 h 104"/>
                              <a:gd name="T28" fmla="*/ 82 w 86"/>
                              <a:gd name="T29" fmla="*/ 14 h 104"/>
                              <a:gd name="T30" fmla="*/ 75 w 86"/>
                              <a:gd name="T31" fmla="*/ 29 h 104"/>
                              <a:gd name="T32" fmla="*/ 73 w 86"/>
                              <a:gd name="T33" fmla="*/ 32 h 104"/>
                              <a:gd name="T34" fmla="*/ 69 w 86"/>
                              <a:gd name="T35" fmla="*/ 32 h 104"/>
                              <a:gd name="T36" fmla="*/ 63 w 86"/>
                              <a:gd name="T37" fmla="*/ 28 h 104"/>
                              <a:gd name="T38" fmla="*/ 51 w 86"/>
                              <a:gd name="T39" fmla="*/ 24 h 104"/>
                              <a:gd name="T40" fmla="*/ 44 w 86"/>
                              <a:gd name="T41" fmla="*/ 24 h 104"/>
                              <a:gd name="T42" fmla="*/ 32 w 86"/>
                              <a:gd name="T43" fmla="*/ 25 h 104"/>
                              <a:gd name="T44" fmla="*/ 28 w 86"/>
                              <a:gd name="T45" fmla="*/ 32 h 104"/>
                              <a:gd name="T46" fmla="*/ 29 w 86"/>
                              <a:gd name="T47" fmla="*/ 34 h 104"/>
                              <a:gd name="T48" fmla="*/ 40 w 86"/>
                              <a:gd name="T49" fmla="*/ 38 h 104"/>
                              <a:gd name="T50" fmla="*/ 47 w 86"/>
                              <a:gd name="T51" fmla="*/ 39 h 104"/>
                              <a:gd name="T52" fmla="*/ 69 w 86"/>
                              <a:gd name="T53" fmla="*/ 45 h 104"/>
                              <a:gd name="T54" fmla="*/ 79 w 86"/>
                              <a:gd name="T55" fmla="*/ 53 h 104"/>
                              <a:gd name="T56" fmla="*/ 85 w 86"/>
                              <a:gd name="T57" fmla="*/ 63 h 104"/>
                              <a:gd name="T58" fmla="*/ 86 w 86"/>
                              <a:gd name="T59" fmla="*/ 71 h 104"/>
                              <a:gd name="T60" fmla="*/ 83 w 86"/>
                              <a:gd name="T61" fmla="*/ 84 h 104"/>
                              <a:gd name="T62" fmla="*/ 74 w 86"/>
                              <a:gd name="T63" fmla="*/ 95 h 104"/>
                              <a:gd name="T64" fmla="*/ 61 w 86"/>
                              <a:gd name="T65" fmla="*/ 102 h 104"/>
                              <a:gd name="T66" fmla="*/ 44 w 86"/>
                              <a:gd name="T67" fmla="*/ 104 h 104"/>
                              <a:gd name="T68" fmla="*/ 34 w 86"/>
                              <a:gd name="T69" fmla="*/ 104 h 104"/>
                              <a:gd name="T70" fmla="*/ 13 w 86"/>
                              <a:gd name="T71" fmla="*/ 98 h 104"/>
                              <a:gd name="T72" fmla="*/ 3 w 86"/>
                              <a:gd name="T73" fmla="*/ 92 h 104"/>
                              <a:gd name="T74" fmla="*/ 0 w 86"/>
                              <a:gd name="T75" fmla="*/ 88 h 104"/>
                              <a:gd name="T76" fmla="*/ 6 w 86"/>
                              <a:gd name="T77" fmla="*/ 74 h 104"/>
                              <a:gd name="T78" fmla="*/ 9 w 86"/>
                              <a:gd name="T79" fmla="*/ 71 h 104"/>
                              <a:gd name="T80" fmla="*/ 13 w 86"/>
                              <a:gd name="T81" fmla="*/ 71 h 104"/>
                              <a:gd name="T82" fmla="*/ 18 w 86"/>
                              <a:gd name="T83" fmla="*/ 75 h 104"/>
                              <a:gd name="T84" fmla="*/ 33 w 86"/>
                              <a:gd name="T85" fmla="*/ 80 h 104"/>
                              <a:gd name="T86" fmla="*/ 41 w 86"/>
                              <a:gd name="T87" fmla="*/ 82 h 104"/>
                              <a:gd name="T88" fmla="*/ 53 w 86"/>
                              <a:gd name="T89" fmla="*/ 79 h 104"/>
                              <a:gd name="T90" fmla="*/ 58 w 86"/>
                              <a:gd name="T91" fmla="*/ 7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6" h="104">
                                <a:moveTo>
                                  <a:pt x="58" y="73"/>
                                </a:moveTo>
                                <a:lnTo>
                                  <a:pt x="58" y="73"/>
                                </a:lnTo>
                                <a:lnTo>
                                  <a:pt x="57" y="70"/>
                                </a:lnTo>
                                <a:lnTo>
                                  <a:pt x="53" y="69"/>
                                </a:lnTo>
                                <a:lnTo>
                                  <a:pt x="38" y="66"/>
                                </a:lnTo>
                                <a:lnTo>
                                  <a:pt x="38" y="66"/>
                                </a:lnTo>
                                <a:lnTo>
                                  <a:pt x="22" y="62"/>
                                </a:lnTo>
                                <a:lnTo>
                                  <a:pt x="17" y="59"/>
                                </a:lnTo>
                                <a:lnTo>
                                  <a:pt x="10" y="57"/>
                                </a:lnTo>
                                <a:lnTo>
                                  <a:pt x="6" y="53"/>
                                </a:lnTo>
                                <a:lnTo>
                                  <a:pt x="3" y="47"/>
                                </a:lnTo>
                                <a:lnTo>
                                  <a:pt x="0" y="41"/>
                                </a:lnTo>
                                <a:lnTo>
                                  <a:pt x="0" y="33"/>
                                </a:lnTo>
                                <a:lnTo>
                                  <a:pt x="0" y="33"/>
                                </a:lnTo>
                                <a:lnTo>
                                  <a:pt x="0" y="26"/>
                                </a:lnTo>
                                <a:lnTo>
                                  <a:pt x="3" y="20"/>
                                </a:lnTo>
                                <a:lnTo>
                                  <a:pt x="6" y="14"/>
                                </a:lnTo>
                                <a:lnTo>
                                  <a:pt x="10" y="9"/>
                                </a:lnTo>
                                <a:lnTo>
                                  <a:pt x="17" y="5"/>
                                </a:lnTo>
                                <a:lnTo>
                                  <a:pt x="24" y="2"/>
                                </a:lnTo>
                                <a:lnTo>
                                  <a:pt x="32" y="1"/>
                                </a:lnTo>
                                <a:lnTo>
                                  <a:pt x="41" y="0"/>
                                </a:lnTo>
                                <a:lnTo>
                                  <a:pt x="41" y="0"/>
                                </a:lnTo>
                                <a:lnTo>
                                  <a:pt x="49" y="0"/>
                                </a:lnTo>
                                <a:lnTo>
                                  <a:pt x="58" y="2"/>
                                </a:lnTo>
                                <a:lnTo>
                                  <a:pt x="69" y="5"/>
                                </a:lnTo>
                                <a:lnTo>
                                  <a:pt x="79" y="12"/>
                                </a:lnTo>
                                <a:lnTo>
                                  <a:pt x="79" y="12"/>
                                </a:lnTo>
                                <a:lnTo>
                                  <a:pt x="82" y="13"/>
                                </a:lnTo>
                                <a:lnTo>
                                  <a:pt x="82" y="14"/>
                                </a:lnTo>
                                <a:lnTo>
                                  <a:pt x="81" y="18"/>
                                </a:lnTo>
                                <a:lnTo>
                                  <a:pt x="75" y="29"/>
                                </a:lnTo>
                                <a:lnTo>
                                  <a:pt x="75" y="29"/>
                                </a:lnTo>
                                <a:lnTo>
                                  <a:pt x="73" y="32"/>
                                </a:lnTo>
                                <a:lnTo>
                                  <a:pt x="70" y="33"/>
                                </a:lnTo>
                                <a:lnTo>
                                  <a:pt x="69" y="32"/>
                                </a:lnTo>
                                <a:lnTo>
                                  <a:pt x="69" y="32"/>
                                </a:lnTo>
                                <a:lnTo>
                                  <a:pt x="63" y="28"/>
                                </a:lnTo>
                                <a:lnTo>
                                  <a:pt x="58" y="25"/>
                                </a:lnTo>
                                <a:lnTo>
                                  <a:pt x="51" y="24"/>
                                </a:lnTo>
                                <a:lnTo>
                                  <a:pt x="44" y="24"/>
                                </a:lnTo>
                                <a:lnTo>
                                  <a:pt x="44" y="24"/>
                                </a:lnTo>
                                <a:lnTo>
                                  <a:pt x="36" y="24"/>
                                </a:lnTo>
                                <a:lnTo>
                                  <a:pt x="32" y="25"/>
                                </a:lnTo>
                                <a:lnTo>
                                  <a:pt x="29" y="28"/>
                                </a:lnTo>
                                <a:lnTo>
                                  <a:pt x="28" y="32"/>
                                </a:lnTo>
                                <a:lnTo>
                                  <a:pt x="28" y="32"/>
                                </a:lnTo>
                                <a:lnTo>
                                  <a:pt x="29" y="34"/>
                                </a:lnTo>
                                <a:lnTo>
                                  <a:pt x="33" y="37"/>
                                </a:lnTo>
                                <a:lnTo>
                                  <a:pt x="40" y="38"/>
                                </a:lnTo>
                                <a:lnTo>
                                  <a:pt x="47" y="39"/>
                                </a:lnTo>
                                <a:lnTo>
                                  <a:pt x="47" y="39"/>
                                </a:lnTo>
                                <a:lnTo>
                                  <a:pt x="62" y="42"/>
                                </a:lnTo>
                                <a:lnTo>
                                  <a:pt x="69" y="45"/>
                                </a:lnTo>
                                <a:lnTo>
                                  <a:pt x="75" y="47"/>
                                </a:lnTo>
                                <a:lnTo>
                                  <a:pt x="79" y="53"/>
                                </a:lnTo>
                                <a:lnTo>
                                  <a:pt x="83" y="57"/>
                                </a:lnTo>
                                <a:lnTo>
                                  <a:pt x="85" y="63"/>
                                </a:lnTo>
                                <a:lnTo>
                                  <a:pt x="86" y="71"/>
                                </a:lnTo>
                                <a:lnTo>
                                  <a:pt x="86" y="71"/>
                                </a:lnTo>
                                <a:lnTo>
                                  <a:pt x="85" y="79"/>
                                </a:lnTo>
                                <a:lnTo>
                                  <a:pt x="83" y="84"/>
                                </a:lnTo>
                                <a:lnTo>
                                  <a:pt x="79" y="91"/>
                                </a:lnTo>
                                <a:lnTo>
                                  <a:pt x="74" y="95"/>
                                </a:lnTo>
                                <a:lnTo>
                                  <a:pt x="67" y="99"/>
                                </a:lnTo>
                                <a:lnTo>
                                  <a:pt x="61" y="102"/>
                                </a:lnTo>
                                <a:lnTo>
                                  <a:pt x="53" y="104"/>
                                </a:lnTo>
                                <a:lnTo>
                                  <a:pt x="44" y="104"/>
                                </a:lnTo>
                                <a:lnTo>
                                  <a:pt x="44" y="104"/>
                                </a:lnTo>
                                <a:lnTo>
                                  <a:pt x="34" y="104"/>
                                </a:lnTo>
                                <a:lnTo>
                                  <a:pt x="24" y="102"/>
                                </a:lnTo>
                                <a:lnTo>
                                  <a:pt x="13" y="98"/>
                                </a:lnTo>
                                <a:lnTo>
                                  <a:pt x="3" y="92"/>
                                </a:lnTo>
                                <a:lnTo>
                                  <a:pt x="3" y="92"/>
                                </a:lnTo>
                                <a:lnTo>
                                  <a:pt x="0" y="90"/>
                                </a:lnTo>
                                <a:lnTo>
                                  <a:pt x="0" y="88"/>
                                </a:lnTo>
                                <a:lnTo>
                                  <a:pt x="1" y="84"/>
                                </a:lnTo>
                                <a:lnTo>
                                  <a:pt x="6" y="74"/>
                                </a:lnTo>
                                <a:lnTo>
                                  <a:pt x="6" y="74"/>
                                </a:lnTo>
                                <a:lnTo>
                                  <a:pt x="9" y="71"/>
                                </a:lnTo>
                                <a:lnTo>
                                  <a:pt x="12" y="70"/>
                                </a:lnTo>
                                <a:lnTo>
                                  <a:pt x="13" y="71"/>
                                </a:lnTo>
                                <a:lnTo>
                                  <a:pt x="13" y="71"/>
                                </a:lnTo>
                                <a:lnTo>
                                  <a:pt x="18" y="75"/>
                                </a:lnTo>
                                <a:lnTo>
                                  <a:pt x="25" y="78"/>
                                </a:lnTo>
                                <a:lnTo>
                                  <a:pt x="33" y="80"/>
                                </a:lnTo>
                                <a:lnTo>
                                  <a:pt x="41" y="82"/>
                                </a:lnTo>
                                <a:lnTo>
                                  <a:pt x="41" y="82"/>
                                </a:lnTo>
                                <a:lnTo>
                                  <a:pt x="47" y="80"/>
                                </a:lnTo>
                                <a:lnTo>
                                  <a:pt x="53" y="79"/>
                                </a:lnTo>
                                <a:lnTo>
                                  <a:pt x="57" y="77"/>
                                </a:lnTo>
                                <a:lnTo>
                                  <a:pt x="58" y="73"/>
                                </a:lnTo>
                                <a:lnTo>
                                  <a:pt x="58" y="7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9"/>
                        <wps:cNvSpPr>
                          <a:spLocks noEditPoints="1"/>
                        </wps:cNvSpPr>
                        <wps:spPr bwMode="auto">
                          <a:xfrm>
                            <a:off x="864870" y="570865"/>
                            <a:ext cx="64135" cy="118745"/>
                          </a:xfrm>
                          <a:custGeom>
                            <a:avLst/>
                            <a:gdLst>
                              <a:gd name="T0" fmla="*/ 5 w 101"/>
                              <a:gd name="T1" fmla="*/ 187 h 187"/>
                              <a:gd name="T2" fmla="*/ 1 w 101"/>
                              <a:gd name="T3" fmla="*/ 185 h 187"/>
                              <a:gd name="T4" fmla="*/ 0 w 101"/>
                              <a:gd name="T5" fmla="*/ 181 h 187"/>
                              <a:gd name="T6" fmla="*/ 0 w 101"/>
                              <a:gd name="T7" fmla="*/ 54 h 187"/>
                              <a:gd name="T8" fmla="*/ 1 w 101"/>
                              <a:gd name="T9" fmla="*/ 49 h 187"/>
                              <a:gd name="T10" fmla="*/ 5 w 101"/>
                              <a:gd name="T11" fmla="*/ 49 h 187"/>
                              <a:gd name="T12" fmla="*/ 95 w 101"/>
                              <a:gd name="T13" fmla="*/ 49 h 187"/>
                              <a:gd name="T14" fmla="*/ 99 w 101"/>
                              <a:gd name="T15" fmla="*/ 49 h 187"/>
                              <a:gd name="T16" fmla="*/ 101 w 101"/>
                              <a:gd name="T17" fmla="*/ 54 h 187"/>
                              <a:gd name="T18" fmla="*/ 101 w 101"/>
                              <a:gd name="T19" fmla="*/ 70 h 187"/>
                              <a:gd name="T20" fmla="*/ 99 w 101"/>
                              <a:gd name="T21" fmla="*/ 74 h 187"/>
                              <a:gd name="T22" fmla="*/ 95 w 101"/>
                              <a:gd name="T23" fmla="*/ 75 h 187"/>
                              <a:gd name="T24" fmla="*/ 32 w 101"/>
                              <a:gd name="T25" fmla="*/ 103 h 187"/>
                              <a:gd name="T26" fmla="*/ 93 w 101"/>
                              <a:gd name="T27" fmla="*/ 103 h 187"/>
                              <a:gd name="T28" fmla="*/ 97 w 101"/>
                              <a:gd name="T29" fmla="*/ 105 h 187"/>
                              <a:gd name="T30" fmla="*/ 98 w 101"/>
                              <a:gd name="T31" fmla="*/ 109 h 187"/>
                              <a:gd name="T32" fmla="*/ 98 w 101"/>
                              <a:gd name="T33" fmla="*/ 126 h 187"/>
                              <a:gd name="T34" fmla="*/ 97 w 101"/>
                              <a:gd name="T35" fmla="*/ 130 h 187"/>
                              <a:gd name="T36" fmla="*/ 93 w 101"/>
                              <a:gd name="T37" fmla="*/ 131 h 187"/>
                              <a:gd name="T38" fmla="*/ 32 w 101"/>
                              <a:gd name="T39" fmla="*/ 159 h 187"/>
                              <a:gd name="T40" fmla="*/ 95 w 101"/>
                              <a:gd name="T41" fmla="*/ 159 h 187"/>
                              <a:gd name="T42" fmla="*/ 99 w 101"/>
                              <a:gd name="T43" fmla="*/ 160 h 187"/>
                              <a:gd name="T44" fmla="*/ 101 w 101"/>
                              <a:gd name="T45" fmla="*/ 164 h 187"/>
                              <a:gd name="T46" fmla="*/ 101 w 101"/>
                              <a:gd name="T47" fmla="*/ 181 h 187"/>
                              <a:gd name="T48" fmla="*/ 99 w 101"/>
                              <a:gd name="T49" fmla="*/ 185 h 187"/>
                              <a:gd name="T50" fmla="*/ 95 w 101"/>
                              <a:gd name="T51" fmla="*/ 187 h 187"/>
                              <a:gd name="T52" fmla="*/ 60 w 101"/>
                              <a:gd name="T53" fmla="*/ 33 h 187"/>
                              <a:gd name="T54" fmla="*/ 56 w 101"/>
                              <a:gd name="T55" fmla="*/ 34 h 187"/>
                              <a:gd name="T56" fmla="*/ 34 w 101"/>
                              <a:gd name="T57" fmla="*/ 36 h 187"/>
                              <a:gd name="T58" fmla="*/ 33 w 101"/>
                              <a:gd name="T59" fmla="*/ 36 h 187"/>
                              <a:gd name="T60" fmla="*/ 32 w 101"/>
                              <a:gd name="T61" fmla="*/ 32 h 187"/>
                              <a:gd name="T62" fmla="*/ 60 w 101"/>
                              <a:gd name="T63" fmla="*/ 3 h 187"/>
                              <a:gd name="T64" fmla="*/ 61 w 101"/>
                              <a:gd name="T65" fmla="*/ 1 h 187"/>
                              <a:gd name="T66" fmla="*/ 65 w 101"/>
                              <a:gd name="T67" fmla="*/ 1 h 187"/>
                              <a:gd name="T68" fmla="*/ 74 w 101"/>
                              <a:gd name="T69" fmla="*/ 16 h 187"/>
                              <a:gd name="T70" fmla="*/ 75 w 101"/>
                              <a:gd name="T71" fmla="*/ 20 h 187"/>
                              <a:gd name="T72" fmla="*/ 60 w 101"/>
                              <a:gd name="T73" fmla="*/ 3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187">
                                <a:moveTo>
                                  <a:pt x="5" y="187"/>
                                </a:moveTo>
                                <a:lnTo>
                                  <a:pt x="5" y="187"/>
                                </a:lnTo>
                                <a:lnTo>
                                  <a:pt x="3" y="187"/>
                                </a:lnTo>
                                <a:lnTo>
                                  <a:pt x="1" y="185"/>
                                </a:lnTo>
                                <a:lnTo>
                                  <a:pt x="0" y="184"/>
                                </a:lnTo>
                                <a:lnTo>
                                  <a:pt x="0" y="181"/>
                                </a:lnTo>
                                <a:lnTo>
                                  <a:pt x="0" y="54"/>
                                </a:lnTo>
                                <a:lnTo>
                                  <a:pt x="0" y="54"/>
                                </a:lnTo>
                                <a:lnTo>
                                  <a:pt x="0" y="52"/>
                                </a:lnTo>
                                <a:lnTo>
                                  <a:pt x="1" y="49"/>
                                </a:lnTo>
                                <a:lnTo>
                                  <a:pt x="3" y="49"/>
                                </a:lnTo>
                                <a:lnTo>
                                  <a:pt x="5" y="49"/>
                                </a:lnTo>
                                <a:lnTo>
                                  <a:pt x="95" y="49"/>
                                </a:lnTo>
                                <a:lnTo>
                                  <a:pt x="95" y="49"/>
                                </a:lnTo>
                                <a:lnTo>
                                  <a:pt x="98" y="49"/>
                                </a:lnTo>
                                <a:lnTo>
                                  <a:pt x="99" y="49"/>
                                </a:lnTo>
                                <a:lnTo>
                                  <a:pt x="99" y="52"/>
                                </a:lnTo>
                                <a:lnTo>
                                  <a:pt x="101" y="54"/>
                                </a:lnTo>
                                <a:lnTo>
                                  <a:pt x="101" y="70"/>
                                </a:lnTo>
                                <a:lnTo>
                                  <a:pt x="101" y="70"/>
                                </a:lnTo>
                                <a:lnTo>
                                  <a:pt x="99" y="73"/>
                                </a:lnTo>
                                <a:lnTo>
                                  <a:pt x="99" y="74"/>
                                </a:lnTo>
                                <a:lnTo>
                                  <a:pt x="98" y="75"/>
                                </a:lnTo>
                                <a:lnTo>
                                  <a:pt x="95" y="75"/>
                                </a:lnTo>
                                <a:lnTo>
                                  <a:pt x="32" y="75"/>
                                </a:lnTo>
                                <a:lnTo>
                                  <a:pt x="32" y="103"/>
                                </a:lnTo>
                                <a:lnTo>
                                  <a:pt x="93" y="103"/>
                                </a:lnTo>
                                <a:lnTo>
                                  <a:pt x="93" y="103"/>
                                </a:lnTo>
                                <a:lnTo>
                                  <a:pt x="95" y="103"/>
                                </a:lnTo>
                                <a:lnTo>
                                  <a:pt x="97" y="105"/>
                                </a:lnTo>
                                <a:lnTo>
                                  <a:pt x="97" y="106"/>
                                </a:lnTo>
                                <a:lnTo>
                                  <a:pt x="98" y="109"/>
                                </a:lnTo>
                                <a:lnTo>
                                  <a:pt x="98" y="126"/>
                                </a:lnTo>
                                <a:lnTo>
                                  <a:pt x="98" y="126"/>
                                </a:lnTo>
                                <a:lnTo>
                                  <a:pt x="97" y="128"/>
                                </a:lnTo>
                                <a:lnTo>
                                  <a:pt x="97" y="130"/>
                                </a:lnTo>
                                <a:lnTo>
                                  <a:pt x="95" y="130"/>
                                </a:lnTo>
                                <a:lnTo>
                                  <a:pt x="93" y="131"/>
                                </a:lnTo>
                                <a:lnTo>
                                  <a:pt x="32" y="131"/>
                                </a:lnTo>
                                <a:lnTo>
                                  <a:pt x="32" y="159"/>
                                </a:lnTo>
                                <a:lnTo>
                                  <a:pt x="95" y="159"/>
                                </a:lnTo>
                                <a:lnTo>
                                  <a:pt x="95" y="159"/>
                                </a:lnTo>
                                <a:lnTo>
                                  <a:pt x="98" y="159"/>
                                </a:lnTo>
                                <a:lnTo>
                                  <a:pt x="99" y="160"/>
                                </a:lnTo>
                                <a:lnTo>
                                  <a:pt x="99" y="162"/>
                                </a:lnTo>
                                <a:lnTo>
                                  <a:pt x="101" y="164"/>
                                </a:lnTo>
                                <a:lnTo>
                                  <a:pt x="101" y="181"/>
                                </a:lnTo>
                                <a:lnTo>
                                  <a:pt x="101" y="181"/>
                                </a:lnTo>
                                <a:lnTo>
                                  <a:pt x="99" y="184"/>
                                </a:lnTo>
                                <a:lnTo>
                                  <a:pt x="99" y="185"/>
                                </a:lnTo>
                                <a:lnTo>
                                  <a:pt x="98" y="187"/>
                                </a:lnTo>
                                <a:lnTo>
                                  <a:pt x="95" y="187"/>
                                </a:lnTo>
                                <a:lnTo>
                                  <a:pt x="5" y="187"/>
                                </a:lnTo>
                                <a:close/>
                                <a:moveTo>
                                  <a:pt x="60" y="33"/>
                                </a:moveTo>
                                <a:lnTo>
                                  <a:pt x="60" y="33"/>
                                </a:lnTo>
                                <a:lnTo>
                                  <a:pt x="56" y="34"/>
                                </a:lnTo>
                                <a:lnTo>
                                  <a:pt x="52" y="36"/>
                                </a:lnTo>
                                <a:lnTo>
                                  <a:pt x="34" y="36"/>
                                </a:lnTo>
                                <a:lnTo>
                                  <a:pt x="34" y="36"/>
                                </a:lnTo>
                                <a:lnTo>
                                  <a:pt x="33" y="36"/>
                                </a:lnTo>
                                <a:lnTo>
                                  <a:pt x="32" y="34"/>
                                </a:lnTo>
                                <a:lnTo>
                                  <a:pt x="32" y="32"/>
                                </a:lnTo>
                                <a:lnTo>
                                  <a:pt x="34" y="29"/>
                                </a:lnTo>
                                <a:lnTo>
                                  <a:pt x="60" y="3"/>
                                </a:lnTo>
                                <a:lnTo>
                                  <a:pt x="60" y="3"/>
                                </a:lnTo>
                                <a:lnTo>
                                  <a:pt x="61" y="1"/>
                                </a:lnTo>
                                <a:lnTo>
                                  <a:pt x="64" y="0"/>
                                </a:lnTo>
                                <a:lnTo>
                                  <a:pt x="65" y="1"/>
                                </a:lnTo>
                                <a:lnTo>
                                  <a:pt x="66" y="4"/>
                                </a:lnTo>
                                <a:lnTo>
                                  <a:pt x="74" y="16"/>
                                </a:lnTo>
                                <a:lnTo>
                                  <a:pt x="74" y="16"/>
                                </a:lnTo>
                                <a:lnTo>
                                  <a:pt x="75" y="20"/>
                                </a:lnTo>
                                <a:lnTo>
                                  <a:pt x="73" y="24"/>
                                </a:lnTo>
                                <a:lnTo>
                                  <a:pt x="60" y="3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0"/>
                        <wps:cNvSpPr>
                          <a:spLocks/>
                        </wps:cNvSpPr>
                        <wps:spPr bwMode="auto">
                          <a:xfrm>
                            <a:off x="940435" y="610235"/>
                            <a:ext cx="46355" cy="80010"/>
                          </a:xfrm>
                          <a:custGeom>
                            <a:avLst/>
                            <a:gdLst>
                              <a:gd name="T0" fmla="*/ 50 w 73"/>
                              <a:gd name="T1" fmla="*/ 126 h 126"/>
                              <a:gd name="T2" fmla="*/ 33 w 73"/>
                              <a:gd name="T3" fmla="*/ 123 h 126"/>
                              <a:gd name="T4" fmla="*/ 21 w 73"/>
                              <a:gd name="T5" fmla="*/ 115 h 126"/>
                              <a:gd name="T6" fmla="*/ 13 w 73"/>
                              <a:gd name="T7" fmla="*/ 101 h 126"/>
                              <a:gd name="T8" fmla="*/ 11 w 73"/>
                              <a:gd name="T9" fmla="*/ 84 h 126"/>
                              <a:gd name="T10" fmla="*/ 5 w 73"/>
                              <a:gd name="T11" fmla="*/ 48 h 126"/>
                              <a:gd name="T12" fmla="*/ 3 w 73"/>
                              <a:gd name="T13" fmla="*/ 48 h 126"/>
                              <a:gd name="T14" fmla="*/ 0 w 73"/>
                              <a:gd name="T15" fmla="*/ 45 h 126"/>
                              <a:gd name="T16" fmla="*/ 0 w 73"/>
                              <a:gd name="T17" fmla="*/ 29 h 126"/>
                              <a:gd name="T18" fmla="*/ 0 w 73"/>
                              <a:gd name="T19" fmla="*/ 27 h 126"/>
                              <a:gd name="T20" fmla="*/ 3 w 73"/>
                              <a:gd name="T21" fmla="*/ 24 h 126"/>
                              <a:gd name="T22" fmla="*/ 11 w 73"/>
                              <a:gd name="T23" fmla="*/ 24 h 126"/>
                              <a:gd name="T24" fmla="*/ 11 w 73"/>
                              <a:gd name="T25" fmla="*/ 5 h 126"/>
                              <a:gd name="T26" fmla="*/ 11 w 73"/>
                              <a:gd name="T27" fmla="*/ 2 h 126"/>
                              <a:gd name="T28" fmla="*/ 16 w 73"/>
                              <a:gd name="T29" fmla="*/ 0 h 126"/>
                              <a:gd name="T30" fmla="*/ 34 w 73"/>
                              <a:gd name="T31" fmla="*/ 0 h 126"/>
                              <a:gd name="T32" fmla="*/ 38 w 73"/>
                              <a:gd name="T33" fmla="*/ 2 h 126"/>
                              <a:gd name="T34" fmla="*/ 40 w 73"/>
                              <a:gd name="T35" fmla="*/ 5 h 126"/>
                              <a:gd name="T36" fmla="*/ 65 w 73"/>
                              <a:gd name="T37" fmla="*/ 24 h 126"/>
                              <a:gd name="T38" fmla="*/ 67 w 73"/>
                              <a:gd name="T39" fmla="*/ 24 h 126"/>
                              <a:gd name="T40" fmla="*/ 70 w 73"/>
                              <a:gd name="T41" fmla="*/ 27 h 126"/>
                              <a:gd name="T42" fmla="*/ 70 w 73"/>
                              <a:gd name="T43" fmla="*/ 43 h 126"/>
                              <a:gd name="T44" fmla="*/ 70 w 73"/>
                              <a:gd name="T45" fmla="*/ 45 h 126"/>
                              <a:gd name="T46" fmla="*/ 67 w 73"/>
                              <a:gd name="T47" fmla="*/ 48 h 126"/>
                              <a:gd name="T48" fmla="*/ 40 w 73"/>
                              <a:gd name="T49" fmla="*/ 48 h 126"/>
                              <a:gd name="T50" fmla="*/ 40 w 73"/>
                              <a:gd name="T51" fmla="*/ 82 h 126"/>
                              <a:gd name="T52" fmla="*/ 44 w 73"/>
                              <a:gd name="T53" fmla="*/ 96 h 126"/>
                              <a:gd name="T54" fmla="*/ 54 w 73"/>
                              <a:gd name="T55" fmla="*/ 100 h 126"/>
                              <a:gd name="T56" fmla="*/ 58 w 73"/>
                              <a:gd name="T57" fmla="*/ 100 h 126"/>
                              <a:gd name="T58" fmla="*/ 64 w 73"/>
                              <a:gd name="T59" fmla="*/ 98 h 126"/>
                              <a:gd name="T60" fmla="*/ 69 w 73"/>
                              <a:gd name="T61" fmla="*/ 97 h 126"/>
                              <a:gd name="T62" fmla="*/ 70 w 73"/>
                              <a:gd name="T63" fmla="*/ 101 h 126"/>
                              <a:gd name="T64" fmla="*/ 73 w 73"/>
                              <a:gd name="T65" fmla="*/ 115 h 126"/>
                              <a:gd name="T66" fmla="*/ 70 w 73"/>
                              <a:gd name="T67" fmla="*/ 122 h 126"/>
                              <a:gd name="T68" fmla="*/ 64 w 73"/>
                              <a:gd name="T69" fmla="*/ 125 h 126"/>
                              <a:gd name="T70" fmla="*/ 50 w 73"/>
                              <a:gd name="T7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 h="126">
                                <a:moveTo>
                                  <a:pt x="50" y="126"/>
                                </a:moveTo>
                                <a:lnTo>
                                  <a:pt x="50" y="126"/>
                                </a:lnTo>
                                <a:lnTo>
                                  <a:pt x="41" y="126"/>
                                </a:lnTo>
                                <a:lnTo>
                                  <a:pt x="33" y="123"/>
                                </a:lnTo>
                                <a:lnTo>
                                  <a:pt x="26" y="121"/>
                                </a:lnTo>
                                <a:lnTo>
                                  <a:pt x="21" y="115"/>
                                </a:lnTo>
                                <a:lnTo>
                                  <a:pt x="16" y="109"/>
                                </a:lnTo>
                                <a:lnTo>
                                  <a:pt x="13" y="101"/>
                                </a:lnTo>
                                <a:lnTo>
                                  <a:pt x="11" y="93"/>
                                </a:lnTo>
                                <a:lnTo>
                                  <a:pt x="11" y="84"/>
                                </a:lnTo>
                                <a:lnTo>
                                  <a:pt x="11" y="48"/>
                                </a:lnTo>
                                <a:lnTo>
                                  <a:pt x="5" y="48"/>
                                </a:lnTo>
                                <a:lnTo>
                                  <a:pt x="5" y="48"/>
                                </a:lnTo>
                                <a:lnTo>
                                  <a:pt x="3" y="48"/>
                                </a:lnTo>
                                <a:lnTo>
                                  <a:pt x="1" y="47"/>
                                </a:lnTo>
                                <a:lnTo>
                                  <a:pt x="0" y="45"/>
                                </a:lnTo>
                                <a:lnTo>
                                  <a:pt x="0" y="43"/>
                                </a:lnTo>
                                <a:lnTo>
                                  <a:pt x="0" y="29"/>
                                </a:lnTo>
                                <a:lnTo>
                                  <a:pt x="0" y="29"/>
                                </a:lnTo>
                                <a:lnTo>
                                  <a:pt x="0" y="27"/>
                                </a:lnTo>
                                <a:lnTo>
                                  <a:pt x="1" y="25"/>
                                </a:lnTo>
                                <a:lnTo>
                                  <a:pt x="3" y="24"/>
                                </a:lnTo>
                                <a:lnTo>
                                  <a:pt x="5" y="24"/>
                                </a:lnTo>
                                <a:lnTo>
                                  <a:pt x="11" y="24"/>
                                </a:lnTo>
                                <a:lnTo>
                                  <a:pt x="11" y="5"/>
                                </a:lnTo>
                                <a:lnTo>
                                  <a:pt x="11" y="5"/>
                                </a:lnTo>
                                <a:lnTo>
                                  <a:pt x="11" y="3"/>
                                </a:lnTo>
                                <a:lnTo>
                                  <a:pt x="11" y="2"/>
                                </a:lnTo>
                                <a:lnTo>
                                  <a:pt x="13" y="0"/>
                                </a:lnTo>
                                <a:lnTo>
                                  <a:pt x="16" y="0"/>
                                </a:lnTo>
                                <a:lnTo>
                                  <a:pt x="34" y="0"/>
                                </a:lnTo>
                                <a:lnTo>
                                  <a:pt x="34" y="0"/>
                                </a:lnTo>
                                <a:lnTo>
                                  <a:pt x="37" y="0"/>
                                </a:lnTo>
                                <a:lnTo>
                                  <a:pt x="38" y="2"/>
                                </a:lnTo>
                                <a:lnTo>
                                  <a:pt x="40" y="3"/>
                                </a:lnTo>
                                <a:lnTo>
                                  <a:pt x="40" y="5"/>
                                </a:lnTo>
                                <a:lnTo>
                                  <a:pt x="40" y="24"/>
                                </a:lnTo>
                                <a:lnTo>
                                  <a:pt x="65" y="24"/>
                                </a:lnTo>
                                <a:lnTo>
                                  <a:pt x="65" y="24"/>
                                </a:lnTo>
                                <a:lnTo>
                                  <a:pt x="67" y="24"/>
                                </a:lnTo>
                                <a:lnTo>
                                  <a:pt x="69" y="25"/>
                                </a:lnTo>
                                <a:lnTo>
                                  <a:pt x="70" y="27"/>
                                </a:lnTo>
                                <a:lnTo>
                                  <a:pt x="70" y="29"/>
                                </a:lnTo>
                                <a:lnTo>
                                  <a:pt x="70" y="43"/>
                                </a:lnTo>
                                <a:lnTo>
                                  <a:pt x="70" y="43"/>
                                </a:lnTo>
                                <a:lnTo>
                                  <a:pt x="70" y="45"/>
                                </a:lnTo>
                                <a:lnTo>
                                  <a:pt x="69" y="47"/>
                                </a:lnTo>
                                <a:lnTo>
                                  <a:pt x="67" y="48"/>
                                </a:lnTo>
                                <a:lnTo>
                                  <a:pt x="65" y="48"/>
                                </a:lnTo>
                                <a:lnTo>
                                  <a:pt x="40" y="48"/>
                                </a:lnTo>
                                <a:lnTo>
                                  <a:pt x="40" y="82"/>
                                </a:lnTo>
                                <a:lnTo>
                                  <a:pt x="40" y="82"/>
                                </a:lnTo>
                                <a:lnTo>
                                  <a:pt x="41" y="90"/>
                                </a:lnTo>
                                <a:lnTo>
                                  <a:pt x="44" y="96"/>
                                </a:lnTo>
                                <a:lnTo>
                                  <a:pt x="48" y="98"/>
                                </a:lnTo>
                                <a:lnTo>
                                  <a:pt x="54" y="100"/>
                                </a:lnTo>
                                <a:lnTo>
                                  <a:pt x="54" y="100"/>
                                </a:lnTo>
                                <a:lnTo>
                                  <a:pt x="58" y="100"/>
                                </a:lnTo>
                                <a:lnTo>
                                  <a:pt x="64" y="98"/>
                                </a:lnTo>
                                <a:lnTo>
                                  <a:pt x="64" y="98"/>
                                </a:lnTo>
                                <a:lnTo>
                                  <a:pt x="66" y="97"/>
                                </a:lnTo>
                                <a:lnTo>
                                  <a:pt x="69" y="97"/>
                                </a:lnTo>
                                <a:lnTo>
                                  <a:pt x="70" y="98"/>
                                </a:lnTo>
                                <a:lnTo>
                                  <a:pt x="70" y="101"/>
                                </a:lnTo>
                                <a:lnTo>
                                  <a:pt x="73" y="115"/>
                                </a:lnTo>
                                <a:lnTo>
                                  <a:pt x="73" y="115"/>
                                </a:lnTo>
                                <a:lnTo>
                                  <a:pt x="73" y="119"/>
                                </a:lnTo>
                                <a:lnTo>
                                  <a:pt x="70" y="122"/>
                                </a:lnTo>
                                <a:lnTo>
                                  <a:pt x="70" y="122"/>
                                </a:lnTo>
                                <a:lnTo>
                                  <a:pt x="64" y="125"/>
                                </a:lnTo>
                                <a:lnTo>
                                  <a:pt x="58" y="126"/>
                                </a:lnTo>
                                <a:lnTo>
                                  <a:pt x="50" y="126"/>
                                </a:lnTo>
                                <a:lnTo>
                                  <a:pt x="50" y="1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1"/>
                        <wps:cNvSpPr>
                          <a:spLocks/>
                        </wps:cNvSpPr>
                        <wps:spPr bwMode="auto">
                          <a:xfrm>
                            <a:off x="998220" y="625475"/>
                            <a:ext cx="59055" cy="64770"/>
                          </a:xfrm>
                          <a:custGeom>
                            <a:avLst/>
                            <a:gdLst>
                              <a:gd name="T0" fmla="*/ 68 w 93"/>
                              <a:gd name="T1" fmla="*/ 87 h 102"/>
                              <a:gd name="T2" fmla="*/ 56 w 93"/>
                              <a:gd name="T3" fmla="*/ 98 h 102"/>
                              <a:gd name="T4" fmla="*/ 39 w 93"/>
                              <a:gd name="T5" fmla="*/ 102 h 102"/>
                              <a:gd name="T6" fmla="*/ 31 w 93"/>
                              <a:gd name="T7" fmla="*/ 102 h 102"/>
                              <a:gd name="T8" fmla="*/ 16 w 93"/>
                              <a:gd name="T9" fmla="*/ 98 h 102"/>
                              <a:gd name="T10" fmla="*/ 7 w 93"/>
                              <a:gd name="T11" fmla="*/ 87 h 102"/>
                              <a:gd name="T12" fmla="*/ 2 w 93"/>
                              <a:gd name="T13" fmla="*/ 69 h 102"/>
                              <a:gd name="T14" fmla="*/ 0 w 93"/>
                              <a:gd name="T15" fmla="*/ 5 h 102"/>
                              <a:gd name="T16" fmla="*/ 2 w 93"/>
                              <a:gd name="T17" fmla="*/ 3 h 102"/>
                              <a:gd name="T18" fmla="*/ 4 w 93"/>
                              <a:gd name="T19" fmla="*/ 0 h 102"/>
                              <a:gd name="T20" fmla="*/ 25 w 93"/>
                              <a:gd name="T21" fmla="*/ 0 h 102"/>
                              <a:gd name="T22" fmla="*/ 28 w 93"/>
                              <a:gd name="T23" fmla="*/ 0 h 102"/>
                              <a:gd name="T24" fmla="*/ 31 w 93"/>
                              <a:gd name="T25" fmla="*/ 3 h 102"/>
                              <a:gd name="T26" fmla="*/ 31 w 93"/>
                              <a:gd name="T27" fmla="*/ 50 h 102"/>
                              <a:gd name="T28" fmla="*/ 32 w 93"/>
                              <a:gd name="T29" fmla="*/ 62 h 102"/>
                              <a:gd name="T30" fmla="*/ 36 w 93"/>
                              <a:gd name="T31" fmla="*/ 73 h 102"/>
                              <a:gd name="T32" fmla="*/ 43 w 93"/>
                              <a:gd name="T33" fmla="*/ 76 h 102"/>
                              <a:gd name="T34" fmla="*/ 47 w 93"/>
                              <a:gd name="T35" fmla="*/ 76 h 102"/>
                              <a:gd name="T36" fmla="*/ 55 w 93"/>
                              <a:gd name="T37" fmla="*/ 74 h 102"/>
                              <a:gd name="T38" fmla="*/ 58 w 93"/>
                              <a:gd name="T39" fmla="*/ 70 h 102"/>
                              <a:gd name="T40" fmla="*/ 62 w 93"/>
                              <a:gd name="T41" fmla="*/ 50 h 102"/>
                              <a:gd name="T42" fmla="*/ 62 w 93"/>
                              <a:gd name="T43" fmla="*/ 5 h 102"/>
                              <a:gd name="T44" fmla="*/ 64 w 93"/>
                              <a:gd name="T45" fmla="*/ 1 h 102"/>
                              <a:gd name="T46" fmla="*/ 68 w 93"/>
                              <a:gd name="T47" fmla="*/ 0 h 102"/>
                              <a:gd name="T48" fmla="*/ 88 w 93"/>
                              <a:gd name="T49" fmla="*/ 0 h 102"/>
                              <a:gd name="T50" fmla="*/ 92 w 93"/>
                              <a:gd name="T51" fmla="*/ 1 h 102"/>
                              <a:gd name="T52" fmla="*/ 93 w 93"/>
                              <a:gd name="T53" fmla="*/ 5 h 102"/>
                              <a:gd name="T54" fmla="*/ 93 w 93"/>
                              <a:gd name="T55" fmla="*/ 95 h 102"/>
                              <a:gd name="T56" fmla="*/ 92 w 93"/>
                              <a:gd name="T57" fmla="*/ 98 h 102"/>
                              <a:gd name="T58" fmla="*/ 90 w 93"/>
                              <a:gd name="T59" fmla="*/ 101 h 102"/>
                              <a:gd name="T60" fmla="*/ 77 w 93"/>
                              <a:gd name="T61" fmla="*/ 101 h 102"/>
                              <a:gd name="T62" fmla="*/ 76 w 93"/>
                              <a:gd name="T63" fmla="*/ 101 h 102"/>
                              <a:gd name="T64" fmla="*/ 72 w 93"/>
                              <a:gd name="T65" fmla="*/ 95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102">
                                <a:moveTo>
                                  <a:pt x="68" y="87"/>
                                </a:moveTo>
                                <a:lnTo>
                                  <a:pt x="68" y="87"/>
                                </a:lnTo>
                                <a:lnTo>
                                  <a:pt x="61" y="94"/>
                                </a:lnTo>
                                <a:lnTo>
                                  <a:pt x="56" y="98"/>
                                </a:lnTo>
                                <a:lnTo>
                                  <a:pt x="48" y="102"/>
                                </a:lnTo>
                                <a:lnTo>
                                  <a:pt x="39" y="102"/>
                                </a:lnTo>
                                <a:lnTo>
                                  <a:pt x="39" y="102"/>
                                </a:lnTo>
                                <a:lnTo>
                                  <a:pt x="31" y="102"/>
                                </a:lnTo>
                                <a:lnTo>
                                  <a:pt x="23" y="101"/>
                                </a:lnTo>
                                <a:lnTo>
                                  <a:pt x="16" y="98"/>
                                </a:lnTo>
                                <a:lnTo>
                                  <a:pt x="11" y="93"/>
                                </a:lnTo>
                                <a:lnTo>
                                  <a:pt x="7" y="87"/>
                                </a:lnTo>
                                <a:lnTo>
                                  <a:pt x="4" y="78"/>
                                </a:lnTo>
                                <a:lnTo>
                                  <a:pt x="2" y="69"/>
                                </a:lnTo>
                                <a:lnTo>
                                  <a:pt x="0" y="56"/>
                                </a:lnTo>
                                <a:lnTo>
                                  <a:pt x="0" y="5"/>
                                </a:lnTo>
                                <a:lnTo>
                                  <a:pt x="0" y="5"/>
                                </a:lnTo>
                                <a:lnTo>
                                  <a:pt x="2" y="3"/>
                                </a:lnTo>
                                <a:lnTo>
                                  <a:pt x="2" y="1"/>
                                </a:lnTo>
                                <a:lnTo>
                                  <a:pt x="4" y="0"/>
                                </a:lnTo>
                                <a:lnTo>
                                  <a:pt x="6" y="0"/>
                                </a:lnTo>
                                <a:lnTo>
                                  <a:pt x="25" y="0"/>
                                </a:lnTo>
                                <a:lnTo>
                                  <a:pt x="25" y="0"/>
                                </a:lnTo>
                                <a:lnTo>
                                  <a:pt x="28" y="0"/>
                                </a:lnTo>
                                <a:lnTo>
                                  <a:pt x="29" y="1"/>
                                </a:lnTo>
                                <a:lnTo>
                                  <a:pt x="31" y="3"/>
                                </a:lnTo>
                                <a:lnTo>
                                  <a:pt x="31" y="5"/>
                                </a:lnTo>
                                <a:lnTo>
                                  <a:pt x="31" y="50"/>
                                </a:lnTo>
                                <a:lnTo>
                                  <a:pt x="31" y="50"/>
                                </a:lnTo>
                                <a:lnTo>
                                  <a:pt x="32" y="62"/>
                                </a:lnTo>
                                <a:lnTo>
                                  <a:pt x="35" y="70"/>
                                </a:lnTo>
                                <a:lnTo>
                                  <a:pt x="36" y="73"/>
                                </a:lnTo>
                                <a:lnTo>
                                  <a:pt x="39" y="74"/>
                                </a:lnTo>
                                <a:lnTo>
                                  <a:pt x="43" y="76"/>
                                </a:lnTo>
                                <a:lnTo>
                                  <a:pt x="47" y="76"/>
                                </a:lnTo>
                                <a:lnTo>
                                  <a:pt x="47" y="76"/>
                                </a:lnTo>
                                <a:lnTo>
                                  <a:pt x="51" y="76"/>
                                </a:lnTo>
                                <a:lnTo>
                                  <a:pt x="55" y="74"/>
                                </a:lnTo>
                                <a:lnTo>
                                  <a:pt x="57" y="73"/>
                                </a:lnTo>
                                <a:lnTo>
                                  <a:pt x="58" y="70"/>
                                </a:lnTo>
                                <a:lnTo>
                                  <a:pt x="61" y="62"/>
                                </a:lnTo>
                                <a:lnTo>
                                  <a:pt x="62" y="50"/>
                                </a:lnTo>
                                <a:lnTo>
                                  <a:pt x="62" y="5"/>
                                </a:lnTo>
                                <a:lnTo>
                                  <a:pt x="62" y="5"/>
                                </a:lnTo>
                                <a:lnTo>
                                  <a:pt x="62" y="3"/>
                                </a:lnTo>
                                <a:lnTo>
                                  <a:pt x="64" y="1"/>
                                </a:lnTo>
                                <a:lnTo>
                                  <a:pt x="65" y="0"/>
                                </a:lnTo>
                                <a:lnTo>
                                  <a:pt x="68" y="0"/>
                                </a:lnTo>
                                <a:lnTo>
                                  <a:pt x="88" y="0"/>
                                </a:lnTo>
                                <a:lnTo>
                                  <a:pt x="88" y="0"/>
                                </a:lnTo>
                                <a:lnTo>
                                  <a:pt x="90" y="0"/>
                                </a:lnTo>
                                <a:lnTo>
                                  <a:pt x="92" y="1"/>
                                </a:lnTo>
                                <a:lnTo>
                                  <a:pt x="92" y="3"/>
                                </a:lnTo>
                                <a:lnTo>
                                  <a:pt x="93" y="5"/>
                                </a:lnTo>
                                <a:lnTo>
                                  <a:pt x="93" y="50"/>
                                </a:lnTo>
                                <a:lnTo>
                                  <a:pt x="93" y="95"/>
                                </a:lnTo>
                                <a:lnTo>
                                  <a:pt x="93" y="95"/>
                                </a:lnTo>
                                <a:lnTo>
                                  <a:pt x="92" y="98"/>
                                </a:lnTo>
                                <a:lnTo>
                                  <a:pt x="92" y="99"/>
                                </a:lnTo>
                                <a:lnTo>
                                  <a:pt x="90" y="101"/>
                                </a:lnTo>
                                <a:lnTo>
                                  <a:pt x="88" y="101"/>
                                </a:lnTo>
                                <a:lnTo>
                                  <a:pt x="77" y="101"/>
                                </a:lnTo>
                                <a:lnTo>
                                  <a:pt x="77" y="101"/>
                                </a:lnTo>
                                <a:lnTo>
                                  <a:pt x="76" y="101"/>
                                </a:lnTo>
                                <a:lnTo>
                                  <a:pt x="74" y="99"/>
                                </a:lnTo>
                                <a:lnTo>
                                  <a:pt x="72" y="95"/>
                                </a:lnTo>
                                <a:lnTo>
                                  <a:pt x="68" y="8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52"/>
                        <wps:cNvSpPr>
                          <a:spLocks noEditPoints="1"/>
                        </wps:cNvSpPr>
                        <wps:spPr bwMode="auto">
                          <a:xfrm>
                            <a:off x="1070610" y="596900"/>
                            <a:ext cx="67310" cy="93345"/>
                          </a:xfrm>
                          <a:custGeom>
                            <a:avLst/>
                            <a:gdLst>
                              <a:gd name="T0" fmla="*/ 75 w 106"/>
                              <a:gd name="T1" fmla="*/ 5 h 147"/>
                              <a:gd name="T2" fmla="*/ 77 w 106"/>
                              <a:gd name="T3" fmla="*/ 1 h 147"/>
                              <a:gd name="T4" fmla="*/ 81 w 106"/>
                              <a:gd name="T5" fmla="*/ 0 h 147"/>
                              <a:gd name="T6" fmla="*/ 101 w 106"/>
                              <a:gd name="T7" fmla="*/ 0 h 147"/>
                              <a:gd name="T8" fmla="*/ 104 w 106"/>
                              <a:gd name="T9" fmla="*/ 1 h 147"/>
                              <a:gd name="T10" fmla="*/ 106 w 106"/>
                              <a:gd name="T11" fmla="*/ 5 h 147"/>
                              <a:gd name="T12" fmla="*/ 106 w 106"/>
                              <a:gd name="T13" fmla="*/ 140 h 147"/>
                              <a:gd name="T14" fmla="*/ 104 w 106"/>
                              <a:gd name="T15" fmla="*/ 144 h 147"/>
                              <a:gd name="T16" fmla="*/ 101 w 106"/>
                              <a:gd name="T17" fmla="*/ 146 h 147"/>
                              <a:gd name="T18" fmla="*/ 91 w 106"/>
                              <a:gd name="T19" fmla="*/ 146 h 147"/>
                              <a:gd name="T20" fmla="*/ 87 w 106"/>
                              <a:gd name="T21" fmla="*/ 144 h 147"/>
                              <a:gd name="T22" fmla="*/ 81 w 106"/>
                              <a:gd name="T23" fmla="*/ 132 h 147"/>
                              <a:gd name="T24" fmla="*/ 74 w 106"/>
                              <a:gd name="T25" fmla="*/ 139 h 147"/>
                              <a:gd name="T26" fmla="*/ 57 w 106"/>
                              <a:gd name="T27" fmla="*/ 147 h 147"/>
                              <a:gd name="T28" fmla="*/ 46 w 106"/>
                              <a:gd name="T29" fmla="*/ 147 h 147"/>
                              <a:gd name="T30" fmla="*/ 28 w 106"/>
                              <a:gd name="T31" fmla="*/ 143 h 147"/>
                              <a:gd name="T32" fmla="*/ 13 w 106"/>
                              <a:gd name="T33" fmla="*/ 132 h 147"/>
                              <a:gd name="T34" fmla="*/ 4 w 106"/>
                              <a:gd name="T35" fmla="*/ 115 h 147"/>
                              <a:gd name="T36" fmla="*/ 0 w 106"/>
                              <a:gd name="T37" fmla="*/ 95 h 147"/>
                              <a:gd name="T38" fmla="*/ 1 w 106"/>
                              <a:gd name="T39" fmla="*/ 85 h 147"/>
                              <a:gd name="T40" fmla="*/ 8 w 106"/>
                              <a:gd name="T41" fmla="*/ 66 h 147"/>
                              <a:gd name="T42" fmla="*/ 20 w 106"/>
                              <a:gd name="T43" fmla="*/ 52 h 147"/>
                              <a:gd name="T44" fmla="*/ 37 w 106"/>
                              <a:gd name="T45" fmla="*/ 44 h 147"/>
                              <a:gd name="T46" fmla="*/ 46 w 106"/>
                              <a:gd name="T47" fmla="*/ 42 h 147"/>
                              <a:gd name="T48" fmla="*/ 65 w 106"/>
                              <a:gd name="T49" fmla="*/ 48 h 147"/>
                              <a:gd name="T50" fmla="*/ 75 w 106"/>
                              <a:gd name="T51" fmla="*/ 57 h 147"/>
                              <a:gd name="T52" fmla="*/ 75 w 106"/>
                              <a:gd name="T53" fmla="*/ 95 h 147"/>
                              <a:gd name="T54" fmla="*/ 75 w 106"/>
                              <a:gd name="T55" fmla="*/ 90 h 147"/>
                              <a:gd name="T56" fmla="*/ 71 w 106"/>
                              <a:gd name="T57" fmla="*/ 81 h 147"/>
                              <a:gd name="T58" fmla="*/ 66 w 106"/>
                              <a:gd name="T59" fmla="*/ 74 h 147"/>
                              <a:gd name="T60" fmla="*/ 57 w 106"/>
                              <a:gd name="T61" fmla="*/ 70 h 147"/>
                              <a:gd name="T62" fmla="*/ 53 w 106"/>
                              <a:gd name="T63" fmla="*/ 70 h 147"/>
                              <a:gd name="T64" fmla="*/ 45 w 106"/>
                              <a:gd name="T65" fmla="*/ 72 h 147"/>
                              <a:gd name="T66" fmla="*/ 37 w 106"/>
                              <a:gd name="T67" fmla="*/ 77 h 147"/>
                              <a:gd name="T68" fmla="*/ 32 w 106"/>
                              <a:gd name="T69" fmla="*/ 85 h 147"/>
                              <a:gd name="T70" fmla="*/ 30 w 106"/>
                              <a:gd name="T71" fmla="*/ 95 h 147"/>
                              <a:gd name="T72" fmla="*/ 30 w 106"/>
                              <a:gd name="T73" fmla="*/ 101 h 147"/>
                              <a:gd name="T74" fmla="*/ 34 w 106"/>
                              <a:gd name="T75" fmla="*/ 110 h 147"/>
                              <a:gd name="T76" fmla="*/ 41 w 106"/>
                              <a:gd name="T77" fmla="*/ 117 h 147"/>
                              <a:gd name="T78" fmla="*/ 49 w 106"/>
                              <a:gd name="T79" fmla="*/ 121 h 147"/>
                              <a:gd name="T80" fmla="*/ 53 w 106"/>
                              <a:gd name="T81" fmla="*/ 122 h 147"/>
                              <a:gd name="T82" fmla="*/ 62 w 106"/>
                              <a:gd name="T83" fmla="*/ 119 h 147"/>
                              <a:gd name="T84" fmla="*/ 69 w 106"/>
                              <a:gd name="T85" fmla="*/ 114 h 147"/>
                              <a:gd name="T86" fmla="*/ 74 w 106"/>
                              <a:gd name="T87" fmla="*/ 106 h 147"/>
                              <a:gd name="T88" fmla="*/ 75 w 106"/>
                              <a:gd name="T89" fmla="*/ 9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6" h="147">
                                <a:moveTo>
                                  <a:pt x="75" y="5"/>
                                </a:moveTo>
                                <a:lnTo>
                                  <a:pt x="75" y="5"/>
                                </a:lnTo>
                                <a:lnTo>
                                  <a:pt x="75" y="3"/>
                                </a:lnTo>
                                <a:lnTo>
                                  <a:pt x="77" y="1"/>
                                </a:lnTo>
                                <a:lnTo>
                                  <a:pt x="78" y="0"/>
                                </a:lnTo>
                                <a:lnTo>
                                  <a:pt x="81" y="0"/>
                                </a:lnTo>
                                <a:lnTo>
                                  <a:pt x="101" y="0"/>
                                </a:lnTo>
                                <a:lnTo>
                                  <a:pt x="101" y="0"/>
                                </a:lnTo>
                                <a:lnTo>
                                  <a:pt x="103" y="0"/>
                                </a:lnTo>
                                <a:lnTo>
                                  <a:pt x="104" y="1"/>
                                </a:lnTo>
                                <a:lnTo>
                                  <a:pt x="106" y="3"/>
                                </a:lnTo>
                                <a:lnTo>
                                  <a:pt x="106" y="5"/>
                                </a:lnTo>
                                <a:lnTo>
                                  <a:pt x="106" y="140"/>
                                </a:lnTo>
                                <a:lnTo>
                                  <a:pt x="106" y="140"/>
                                </a:lnTo>
                                <a:lnTo>
                                  <a:pt x="106" y="143"/>
                                </a:lnTo>
                                <a:lnTo>
                                  <a:pt x="104" y="144"/>
                                </a:lnTo>
                                <a:lnTo>
                                  <a:pt x="103" y="146"/>
                                </a:lnTo>
                                <a:lnTo>
                                  <a:pt x="101" y="146"/>
                                </a:lnTo>
                                <a:lnTo>
                                  <a:pt x="91" y="146"/>
                                </a:lnTo>
                                <a:lnTo>
                                  <a:pt x="91" y="146"/>
                                </a:lnTo>
                                <a:lnTo>
                                  <a:pt x="89" y="146"/>
                                </a:lnTo>
                                <a:lnTo>
                                  <a:pt x="87" y="144"/>
                                </a:lnTo>
                                <a:lnTo>
                                  <a:pt x="85" y="140"/>
                                </a:lnTo>
                                <a:lnTo>
                                  <a:pt x="81" y="132"/>
                                </a:lnTo>
                                <a:lnTo>
                                  <a:pt x="81" y="132"/>
                                </a:lnTo>
                                <a:lnTo>
                                  <a:pt x="74" y="139"/>
                                </a:lnTo>
                                <a:lnTo>
                                  <a:pt x="66" y="144"/>
                                </a:lnTo>
                                <a:lnTo>
                                  <a:pt x="57" y="147"/>
                                </a:lnTo>
                                <a:lnTo>
                                  <a:pt x="46" y="147"/>
                                </a:lnTo>
                                <a:lnTo>
                                  <a:pt x="46" y="147"/>
                                </a:lnTo>
                                <a:lnTo>
                                  <a:pt x="37" y="147"/>
                                </a:lnTo>
                                <a:lnTo>
                                  <a:pt x="28" y="143"/>
                                </a:lnTo>
                                <a:lnTo>
                                  <a:pt x="20" y="139"/>
                                </a:lnTo>
                                <a:lnTo>
                                  <a:pt x="13" y="132"/>
                                </a:lnTo>
                                <a:lnTo>
                                  <a:pt x="8" y="124"/>
                                </a:lnTo>
                                <a:lnTo>
                                  <a:pt x="4" y="115"/>
                                </a:lnTo>
                                <a:lnTo>
                                  <a:pt x="1" y="106"/>
                                </a:lnTo>
                                <a:lnTo>
                                  <a:pt x="0" y="95"/>
                                </a:lnTo>
                                <a:lnTo>
                                  <a:pt x="0" y="95"/>
                                </a:lnTo>
                                <a:lnTo>
                                  <a:pt x="1" y="85"/>
                                </a:lnTo>
                                <a:lnTo>
                                  <a:pt x="4" y="75"/>
                                </a:lnTo>
                                <a:lnTo>
                                  <a:pt x="8" y="66"/>
                                </a:lnTo>
                                <a:lnTo>
                                  <a:pt x="13" y="58"/>
                                </a:lnTo>
                                <a:lnTo>
                                  <a:pt x="20" y="52"/>
                                </a:lnTo>
                                <a:lnTo>
                                  <a:pt x="28" y="48"/>
                                </a:lnTo>
                                <a:lnTo>
                                  <a:pt x="37" y="44"/>
                                </a:lnTo>
                                <a:lnTo>
                                  <a:pt x="46" y="42"/>
                                </a:lnTo>
                                <a:lnTo>
                                  <a:pt x="46" y="42"/>
                                </a:lnTo>
                                <a:lnTo>
                                  <a:pt x="57" y="44"/>
                                </a:lnTo>
                                <a:lnTo>
                                  <a:pt x="65" y="48"/>
                                </a:lnTo>
                                <a:lnTo>
                                  <a:pt x="71" y="52"/>
                                </a:lnTo>
                                <a:lnTo>
                                  <a:pt x="75" y="57"/>
                                </a:lnTo>
                                <a:lnTo>
                                  <a:pt x="75" y="5"/>
                                </a:lnTo>
                                <a:close/>
                                <a:moveTo>
                                  <a:pt x="75" y="95"/>
                                </a:moveTo>
                                <a:lnTo>
                                  <a:pt x="75" y="95"/>
                                </a:lnTo>
                                <a:lnTo>
                                  <a:pt x="75" y="90"/>
                                </a:lnTo>
                                <a:lnTo>
                                  <a:pt x="74" y="85"/>
                                </a:lnTo>
                                <a:lnTo>
                                  <a:pt x="71" y="81"/>
                                </a:lnTo>
                                <a:lnTo>
                                  <a:pt x="69" y="77"/>
                                </a:lnTo>
                                <a:lnTo>
                                  <a:pt x="66" y="74"/>
                                </a:lnTo>
                                <a:lnTo>
                                  <a:pt x="62" y="72"/>
                                </a:lnTo>
                                <a:lnTo>
                                  <a:pt x="57" y="70"/>
                                </a:lnTo>
                                <a:lnTo>
                                  <a:pt x="53" y="70"/>
                                </a:lnTo>
                                <a:lnTo>
                                  <a:pt x="53" y="70"/>
                                </a:lnTo>
                                <a:lnTo>
                                  <a:pt x="49" y="70"/>
                                </a:lnTo>
                                <a:lnTo>
                                  <a:pt x="45" y="72"/>
                                </a:lnTo>
                                <a:lnTo>
                                  <a:pt x="41" y="74"/>
                                </a:lnTo>
                                <a:lnTo>
                                  <a:pt x="37" y="77"/>
                                </a:lnTo>
                                <a:lnTo>
                                  <a:pt x="34" y="81"/>
                                </a:lnTo>
                                <a:lnTo>
                                  <a:pt x="32" y="85"/>
                                </a:lnTo>
                                <a:lnTo>
                                  <a:pt x="30" y="90"/>
                                </a:lnTo>
                                <a:lnTo>
                                  <a:pt x="30" y="95"/>
                                </a:lnTo>
                                <a:lnTo>
                                  <a:pt x="30" y="95"/>
                                </a:lnTo>
                                <a:lnTo>
                                  <a:pt x="30" y="101"/>
                                </a:lnTo>
                                <a:lnTo>
                                  <a:pt x="32" y="106"/>
                                </a:lnTo>
                                <a:lnTo>
                                  <a:pt x="34" y="110"/>
                                </a:lnTo>
                                <a:lnTo>
                                  <a:pt x="37" y="114"/>
                                </a:lnTo>
                                <a:lnTo>
                                  <a:pt x="41" y="117"/>
                                </a:lnTo>
                                <a:lnTo>
                                  <a:pt x="45" y="119"/>
                                </a:lnTo>
                                <a:lnTo>
                                  <a:pt x="49" y="121"/>
                                </a:lnTo>
                                <a:lnTo>
                                  <a:pt x="53" y="122"/>
                                </a:lnTo>
                                <a:lnTo>
                                  <a:pt x="53" y="122"/>
                                </a:lnTo>
                                <a:lnTo>
                                  <a:pt x="57" y="121"/>
                                </a:lnTo>
                                <a:lnTo>
                                  <a:pt x="62" y="119"/>
                                </a:lnTo>
                                <a:lnTo>
                                  <a:pt x="66" y="117"/>
                                </a:lnTo>
                                <a:lnTo>
                                  <a:pt x="69" y="114"/>
                                </a:lnTo>
                                <a:lnTo>
                                  <a:pt x="71" y="110"/>
                                </a:lnTo>
                                <a:lnTo>
                                  <a:pt x="74" y="106"/>
                                </a:lnTo>
                                <a:lnTo>
                                  <a:pt x="75" y="101"/>
                                </a:lnTo>
                                <a:lnTo>
                                  <a:pt x="75" y="95"/>
                                </a:lnTo>
                                <a:lnTo>
                                  <a:pt x="75" y="9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53"/>
                        <wps:cNvSpPr>
                          <a:spLocks noEditPoints="1"/>
                        </wps:cNvSpPr>
                        <wps:spPr bwMode="auto">
                          <a:xfrm>
                            <a:off x="1151255" y="623570"/>
                            <a:ext cx="64770" cy="66675"/>
                          </a:xfrm>
                          <a:custGeom>
                            <a:avLst/>
                            <a:gdLst>
                              <a:gd name="T0" fmla="*/ 93 w 102"/>
                              <a:gd name="T1" fmla="*/ 85 h 105"/>
                              <a:gd name="T2" fmla="*/ 94 w 102"/>
                              <a:gd name="T3" fmla="*/ 90 h 105"/>
                              <a:gd name="T4" fmla="*/ 93 w 102"/>
                              <a:gd name="T5" fmla="*/ 92 h 105"/>
                              <a:gd name="T6" fmla="*/ 75 w 102"/>
                              <a:gd name="T7" fmla="*/ 102 h 105"/>
                              <a:gd name="T8" fmla="*/ 53 w 102"/>
                              <a:gd name="T9" fmla="*/ 105 h 105"/>
                              <a:gd name="T10" fmla="*/ 42 w 102"/>
                              <a:gd name="T11" fmla="*/ 105 h 105"/>
                              <a:gd name="T12" fmla="*/ 22 w 102"/>
                              <a:gd name="T13" fmla="*/ 97 h 105"/>
                              <a:gd name="T14" fmla="*/ 9 w 102"/>
                              <a:gd name="T15" fmla="*/ 82 h 105"/>
                              <a:gd name="T16" fmla="*/ 1 w 102"/>
                              <a:gd name="T17" fmla="*/ 64 h 105"/>
                              <a:gd name="T18" fmla="*/ 0 w 102"/>
                              <a:gd name="T19" fmla="*/ 53 h 105"/>
                              <a:gd name="T20" fmla="*/ 4 w 102"/>
                              <a:gd name="T21" fmla="*/ 33 h 105"/>
                              <a:gd name="T22" fmla="*/ 15 w 102"/>
                              <a:gd name="T23" fmla="*/ 16 h 105"/>
                              <a:gd name="T24" fmla="*/ 32 w 102"/>
                              <a:gd name="T25" fmla="*/ 6 h 105"/>
                              <a:gd name="T26" fmla="*/ 52 w 102"/>
                              <a:gd name="T27" fmla="*/ 0 h 105"/>
                              <a:gd name="T28" fmla="*/ 63 w 102"/>
                              <a:gd name="T29" fmla="*/ 2 h 105"/>
                              <a:gd name="T30" fmla="*/ 82 w 102"/>
                              <a:gd name="T31" fmla="*/ 11 h 105"/>
                              <a:gd name="T32" fmla="*/ 94 w 102"/>
                              <a:gd name="T33" fmla="*/ 27 h 105"/>
                              <a:gd name="T34" fmla="*/ 100 w 102"/>
                              <a:gd name="T35" fmla="*/ 47 h 105"/>
                              <a:gd name="T36" fmla="*/ 102 w 102"/>
                              <a:gd name="T37" fmla="*/ 57 h 105"/>
                              <a:gd name="T38" fmla="*/ 99 w 102"/>
                              <a:gd name="T39" fmla="*/ 63 h 105"/>
                              <a:gd name="T40" fmla="*/ 30 w 102"/>
                              <a:gd name="T41" fmla="*/ 63 h 105"/>
                              <a:gd name="T42" fmla="*/ 34 w 102"/>
                              <a:gd name="T43" fmla="*/ 69 h 105"/>
                              <a:gd name="T44" fmla="*/ 46 w 102"/>
                              <a:gd name="T45" fmla="*/ 79 h 105"/>
                              <a:gd name="T46" fmla="*/ 53 w 102"/>
                              <a:gd name="T47" fmla="*/ 80 h 105"/>
                              <a:gd name="T48" fmla="*/ 69 w 102"/>
                              <a:gd name="T49" fmla="*/ 77 h 105"/>
                              <a:gd name="T50" fmla="*/ 77 w 102"/>
                              <a:gd name="T51" fmla="*/ 75 h 105"/>
                              <a:gd name="T52" fmla="*/ 82 w 102"/>
                              <a:gd name="T53" fmla="*/ 73 h 105"/>
                              <a:gd name="T54" fmla="*/ 93 w 102"/>
                              <a:gd name="T55" fmla="*/ 85 h 105"/>
                              <a:gd name="T56" fmla="*/ 70 w 102"/>
                              <a:gd name="T57" fmla="*/ 44 h 105"/>
                              <a:gd name="T58" fmla="*/ 65 w 102"/>
                              <a:gd name="T59" fmla="*/ 31 h 105"/>
                              <a:gd name="T60" fmla="*/ 59 w 102"/>
                              <a:gd name="T61" fmla="*/ 27 h 105"/>
                              <a:gd name="T62" fmla="*/ 52 w 102"/>
                              <a:gd name="T63" fmla="*/ 26 h 105"/>
                              <a:gd name="T64" fmla="*/ 46 w 102"/>
                              <a:gd name="T65" fmla="*/ 26 h 105"/>
                              <a:gd name="T66" fmla="*/ 40 w 102"/>
                              <a:gd name="T67" fmla="*/ 30 h 105"/>
                              <a:gd name="T68" fmla="*/ 33 w 102"/>
                              <a:gd name="T69" fmla="*/ 37 h 105"/>
                              <a:gd name="T70" fmla="*/ 70 w 102"/>
                              <a:gd name="T71"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 h="105">
                                <a:moveTo>
                                  <a:pt x="93" y="85"/>
                                </a:moveTo>
                                <a:lnTo>
                                  <a:pt x="93" y="85"/>
                                </a:lnTo>
                                <a:lnTo>
                                  <a:pt x="94" y="89"/>
                                </a:lnTo>
                                <a:lnTo>
                                  <a:pt x="94" y="90"/>
                                </a:lnTo>
                                <a:lnTo>
                                  <a:pt x="93" y="92"/>
                                </a:lnTo>
                                <a:lnTo>
                                  <a:pt x="93" y="92"/>
                                </a:lnTo>
                                <a:lnTo>
                                  <a:pt x="85" y="97"/>
                                </a:lnTo>
                                <a:lnTo>
                                  <a:pt x="75" y="102"/>
                                </a:lnTo>
                                <a:lnTo>
                                  <a:pt x="63" y="105"/>
                                </a:lnTo>
                                <a:lnTo>
                                  <a:pt x="53" y="105"/>
                                </a:lnTo>
                                <a:lnTo>
                                  <a:pt x="53" y="105"/>
                                </a:lnTo>
                                <a:lnTo>
                                  <a:pt x="42" y="105"/>
                                </a:lnTo>
                                <a:lnTo>
                                  <a:pt x="32" y="101"/>
                                </a:lnTo>
                                <a:lnTo>
                                  <a:pt x="22" y="97"/>
                                </a:lnTo>
                                <a:lnTo>
                                  <a:pt x="15" y="90"/>
                                </a:lnTo>
                                <a:lnTo>
                                  <a:pt x="9" y="82"/>
                                </a:lnTo>
                                <a:lnTo>
                                  <a:pt x="4" y="73"/>
                                </a:lnTo>
                                <a:lnTo>
                                  <a:pt x="1" y="64"/>
                                </a:lnTo>
                                <a:lnTo>
                                  <a:pt x="0" y="53"/>
                                </a:lnTo>
                                <a:lnTo>
                                  <a:pt x="0" y="53"/>
                                </a:lnTo>
                                <a:lnTo>
                                  <a:pt x="1" y="43"/>
                                </a:lnTo>
                                <a:lnTo>
                                  <a:pt x="4" y="33"/>
                                </a:lnTo>
                                <a:lnTo>
                                  <a:pt x="9" y="24"/>
                                </a:lnTo>
                                <a:lnTo>
                                  <a:pt x="15" y="16"/>
                                </a:lnTo>
                                <a:lnTo>
                                  <a:pt x="22" y="10"/>
                                </a:lnTo>
                                <a:lnTo>
                                  <a:pt x="32" y="6"/>
                                </a:lnTo>
                                <a:lnTo>
                                  <a:pt x="41" y="2"/>
                                </a:lnTo>
                                <a:lnTo>
                                  <a:pt x="52" y="0"/>
                                </a:lnTo>
                                <a:lnTo>
                                  <a:pt x="52" y="0"/>
                                </a:lnTo>
                                <a:lnTo>
                                  <a:pt x="63" y="2"/>
                                </a:lnTo>
                                <a:lnTo>
                                  <a:pt x="74" y="6"/>
                                </a:lnTo>
                                <a:lnTo>
                                  <a:pt x="82" y="11"/>
                                </a:lnTo>
                                <a:lnTo>
                                  <a:pt x="89" y="18"/>
                                </a:lnTo>
                                <a:lnTo>
                                  <a:pt x="94" y="27"/>
                                </a:lnTo>
                                <a:lnTo>
                                  <a:pt x="98" y="36"/>
                                </a:lnTo>
                                <a:lnTo>
                                  <a:pt x="100" y="47"/>
                                </a:lnTo>
                                <a:lnTo>
                                  <a:pt x="102" y="57"/>
                                </a:lnTo>
                                <a:lnTo>
                                  <a:pt x="102" y="57"/>
                                </a:lnTo>
                                <a:lnTo>
                                  <a:pt x="100" y="61"/>
                                </a:lnTo>
                                <a:lnTo>
                                  <a:pt x="99" y="63"/>
                                </a:lnTo>
                                <a:lnTo>
                                  <a:pt x="96" y="63"/>
                                </a:lnTo>
                                <a:lnTo>
                                  <a:pt x="30" y="63"/>
                                </a:lnTo>
                                <a:lnTo>
                                  <a:pt x="30" y="63"/>
                                </a:lnTo>
                                <a:lnTo>
                                  <a:pt x="34" y="69"/>
                                </a:lnTo>
                                <a:lnTo>
                                  <a:pt x="40" y="75"/>
                                </a:lnTo>
                                <a:lnTo>
                                  <a:pt x="46" y="79"/>
                                </a:lnTo>
                                <a:lnTo>
                                  <a:pt x="53" y="80"/>
                                </a:lnTo>
                                <a:lnTo>
                                  <a:pt x="53" y="80"/>
                                </a:lnTo>
                                <a:lnTo>
                                  <a:pt x="62" y="80"/>
                                </a:lnTo>
                                <a:lnTo>
                                  <a:pt x="69" y="77"/>
                                </a:lnTo>
                                <a:lnTo>
                                  <a:pt x="77" y="75"/>
                                </a:lnTo>
                                <a:lnTo>
                                  <a:pt x="77" y="75"/>
                                </a:lnTo>
                                <a:lnTo>
                                  <a:pt x="81" y="73"/>
                                </a:lnTo>
                                <a:lnTo>
                                  <a:pt x="82" y="73"/>
                                </a:lnTo>
                                <a:lnTo>
                                  <a:pt x="85" y="76"/>
                                </a:lnTo>
                                <a:lnTo>
                                  <a:pt x="93" y="85"/>
                                </a:lnTo>
                                <a:close/>
                                <a:moveTo>
                                  <a:pt x="70" y="44"/>
                                </a:moveTo>
                                <a:lnTo>
                                  <a:pt x="70" y="44"/>
                                </a:lnTo>
                                <a:lnTo>
                                  <a:pt x="69" y="37"/>
                                </a:lnTo>
                                <a:lnTo>
                                  <a:pt x="65" y="31"/>
                                </a:lnTo>
                                <a:lnTo>
                                  <a:pt x="62" y="30"/>
                                </a:lnTo>
                                <a:lnTo>
                                  <a:pt x="59" y="27"/>
                                </a:lnTo>
                                <a:lnTo>
                                  <a:pt x="55" y="26"/>
                                </a:lnTo>
                                <a:lnTo>
                                  <a:pt x="52" y="26"/>
                                </a:lnTo>
                                <a:lnTo>
                                  <a:pt x="52" y="26"/>
                                </a:lnTo>
                                <a:lnTo>
                                  <a:pt x="46" y="26"/>
                                </a:lnTo>
                                <a:lnTo>
                                  <a:pt x="42" y="27"/>
                                </a:lnTo>
                                <a:lnTo>
                                  <a:pt x="40" y="30"/>
                                </a:lnTo>
                                <a:lnTo>
                                  <a:pt x="37" y="31"/>
                                </a:lnTo>
                                <a:lnTo>
                                  <a:pt x="33" y="37"/>
                                </a:lnTo>
                                <a:lnTo>
                                  <a:pt x="32" y="44"/>
                                </a:lnTo>
                                <a:lnTo>
                                  <a:pt x="70" y="4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4"/>
                        <wps:cNvSpPr>
                          <a:spLocks/>
                        </wps:cNvSpPr>
                        <wps:spPr bwMode="auto">
                          <a:xfrm>
                            <a:off x="1224280" y="623570"/>
                            <a:ext cx="55245" cy="66675"/>
                          </a:xfrm>
                          <a:custGeom>
                            <a:avLst/>
                            <a:gdLst>
                              <a:gd name="T0" fmla="*/ 58 w 87"/>
                              <a:gd name="T1" fmla="*/ 75 h 105"/>
                              <a:gd name="T2" fmla="*/ 53 w 87"/>
                              <a:gd name="T3" fmla="*/ 69 h 105"/>
                              <a:gd name="T4" fmla="*/ 38 w 87"/>
                              <a:gd name="T5" fmla="*/ 67 h 105"/>
                              <a:gd name="T6" fmla="*/ 17 w 87"/>
                              <a:gd name="T7" fmla="*/ 61 h 105"/>
                              <a:gd name="T8" fmla="*/ 7 w 87"/>
                              <a:gd name="T9" fmla="*/ 53 h 105"/>
                              <a:gd name="T10" fmla="*/ 1 w 87"/>
                              <a:gd name="T11" fmla="*/ 41 h 105"/>
                              <a:gd name="T12" fmla="*/ 0 w 87"/>
                              <a:gd name="T13" fmla="*/ 35 h 105"/>
                              <a:gd name="T14" fmla="*/ 3 w 87"/>
                              <a:gd name="T15" fmla="*/ 20 h 105"/>
                              <a:gd name="T16" fmla="*/ 12 w 87"/>
                              <a:gd name="T17" fmla="*/ 10 h 105"/>
                              <a:gd name="T18" fmla="*/ 25 w 87"/>
                              <a:gd name="T19" fmla="*/ 3 h 105"/>
                              <a:gd name="T20" fmla="*/ 42 w 87"/>
                              <a:gd name="T21" fmla="*/ 0 h 105"/>
                              <a:gd name="T22" fmla="*/ 50 w 87"/>
                              <a:gd name="T23" fmla="*/ 2 h 105"/>
                              <a:gd name="T24" fmla="*/ 69 w 87"/>
                              <a:gd name="T25" fmla="*/ 7 h 105"/>
                              <a:gd name="T26" fmla="*/ 81 w 87"/>
                              <a:gd name="T27" fmla="*/ 12 h 105"/>
                              <a:gd name="T28" fmla="*/ 83 w 87"/>
                              <a:gd name="T29" fmla="*/ 15 h 105"/>
                              <a:gd name="T30" fmla="*/ 75 w 87"/>
                              <a:gd name="T31" fmla="*/ 30 h 105"/>
                              <a:gd name="T32" fmla="*/ 73 w 87"/>
                              <a:gd name="T33" fmla="*/ 33 h 105"/>
                              <a:gd name="T34" fmla="*/ 69 w 87"/>
                              <a:gd name="T35" fmla="*/ 32 h 105"/>
                              <a:gd name="T36" fmla="*/ 63 w 87"/>
                              <a:gd name="T37" fmla="*/ 30 h 105"/>
                              <a:gd name="T38" fmla="*/ 52 w 87"/>
                              <a:gd name="T39" fmla="*/ 24 h 105"/>
                              <a:gd name="T40" fmla="*/ 44 w 87"/>
                              <a:gd name="T41" fmla="*/ 24 h 105"/>
                              <a:gd name="T42" fmla="*/ 32 w 87"/>
                              <a:gd name="T43" fmla="*/ 26 h 105"/>
                              <a:gd name="T44" fmla="*/ 29 w 87"/>
                              <a:gd name="T45" fmla="*/ 32 h 105"/>
                              <a:gd name="T46" fmla="*/ 30 w 87"/>
                              <a:gd name="T47" fmla="*/ 35 h 105"/>
                              <a:gd name="T48" fmla="*/ 40 w 87"/>
                              <a:gd name="T49" fmla="*/ 39 h 105"/>
                              <a:gd name="T50" fmla="*/ 48 w 87"/>
                              <a:gd name="T51" fmla="*/ 40 h 105"/>
                              <a:gd name="T52" fmla="*/ 70 w 87"/>
                              <a:gd name="T53" fmla="*/ 45 h 105"/>
                              <a:gd name="T54" fmla="*/ 81 w 87"/>
                              <a:gd name="T55" fmla="*/ 53 h 105"/>
                              <a:gd name="T56" fmla="*/ 86 w 87"/>
                              <a:gd name="T57" fmla="*/ 64 h 105"/>
                              <a:gd name="T58" fmla="*/ 87 w 87"/>
                              <a:gd name="T59" fmla="*/ 72 h 105"/>
                              <a:gd name="T60" fmla="*/ 83 w 87"/>
                              <a:gd name="T61" fmla="*/ 86 h 105"/>
                              <a:gd name="T62" fmla="*/ 74 w 87"/>
                              <a:gd name="T63" fmla="*/ 97 h 105"/>
                              <a:gd name="T64" fmla="*/ 61 w 87"/>
                              <a:gd name="T65" fmla="*/ 104 h 105"/>
                              <a:gd name="T66" fmla="*/ 44 w 87"/>
                              <a:gd name="T67" fmla="*/ 105 h 105"/>
                              <a:gd name="T68" fmla="*/ 34 w 87"/>
                              <a:gd name="T69" fmla="*/ 105 h 105"/>
                              <a:gd name="T70" fmla="*/ 13 w 87"/>
                              <a:gd name="T71" fmla="*/ 98 h 105"/>
                              <a:gd name="T72" fmla="*/ 3 w 87"/>
                              <a:gd name="T73" fmla="*/ 93 h 105"/>
                              <a:gd name="T74" fmla="*/ 0 w 87"/>
                              <a:gd name="T75" fmla="*/ 89 h 105"/>
                              <a:gd name="T76" fmla="*/ 7 w 87"/>
                              <a:gd name="T77" fmla="*/ 76 h 105"/>
                              <a:gd name="T78" fmla="*/ 11 w 87"/>
                              <a:gd name="T79" fmla="*/ 72 h 105"/>
                              <a:gd name="T80" fmla="*/ 15 w 87"/>
                              <a:gd name="T81" fmla="*/ 73 h 105"/>
                              <a:gd name="T82" fmla="*/ 20 w 87"/>
                              <a:gd name="T83" fmla="*/ 76 h 105"/>
                              <a:gd name="T84" fmla="*/ 33 w 87"/>
                              <a:gd name="T85" fmla="*/ 81 h 105"/>
                              <a:gd name="T86" fmla="*/ 42 w 87"/>
                              <a:gd name="T87" fmla="*/ 82 h 105"/>
                              <a:gd name="T88" fmla="*/ 54 w 87"/>
                              <a:gd name="T89" fmla="*/ 80 h 105"/>
                              <a:gd name="T90" fmla="*/ 58 w 87"/>
                              <a:gd name="T91" fmla="*/ 7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 h="105">
                                <a:moveTo>
                                  <a:pt x="58" y="75"/>
                                </a:moveTo>
                                <a:lnTo>
                                  <a:pt x="58" y="75"/>
                                </a:lnTo>
                                <a:lnTo>
                                  <a:pt x="57" y="71"/>
                                </a:lnTo>
                                <a:lnTo>
                                  <a:pt x="53" y="69"/>
                                </a:lnTo>
                                <a:lnTo>
                                  <a:pt x="38" y="67"/>
                                </a:lnTo>
                                <a:lnTo>
                                  <a:pt x="38" y="67"/>
                                </a:lnTo>
                                <a:lnTo>
                                  <a:pt x="24" y="63"/>
                                </a:lnTo>
                                <a:lnTo>
                                  <a:pt x="17" y="61"/>
                                </a:lnTo>
                                <a:lnTo>
                                  <a:pt x="12" y="57"/>
                                </a:lnTo>
                                <a:lnTo>
                                  <a:pt x="7" y="53"/>
                                </a:lnTo>
                                <a:lnTo>
                                  <a:pt x="3" y="48"/>
                                </a:lnTo>
                                <a:lnTo>
                                  <a:pt x="1" y="41"/>
                                </a:lnTo>
                                <a:lnTo>
                                  <a:pt x="0" y="35"/>
                                </a:lnTo>
                                <a:lnTo>
                                  <a:pt x="0" y="35"/>
                                </a:lnTo>
                                <a:lnTo>
                                  <a:pt x="1" y="27"/>
                                </a:lnTo>
                                <a:lnTo>
                                  <a:pt x="3" y="20"/>
                                </a:lnTo>
                                <a:lnTo>
                                  <a:pt x="7" y="15"/>
                                </a:lnTo>
                                <a:lnTo>
                                  <a:pt x="12" y="10"/>
                                </a:lnTo>
                                <a:lnTo>
                                  <a:pt x="17" y="6"/>
                                </a:lnTo>
                                <a:lnTo>
                                  <a:pt x="25" y="3"/>
                                </a:lnTo>
                                <a:lnTo>
                                  <a:pt x="33" y="2"/>
                                </a:lnTo>
                                <a:lnTo>
                                  <a:pt x="42" y="0"/>
                                </a:lnTo>
                                <a:lnTo>
                                  <a:pt x="42" y="0"/>
                                </a:lnTo>
                                <a:lnTo>
                                  <a:pt x="50" y="2"/>
                                </a:lnTo>
                                <a:lnTo>
                                  <a:pt x="60" y="3"/>
                                </a:lnTo>
                                <a:lnTo>
                                  <a:pt x="69" y="7"/>
                                </a:lnTo>
                                <a:lnTo>
                                  <a:pt x="81" y="12"/>
                                </a:lnTo>
                                <a:lnTo>
                                  <a:pt x="81" y="12"/>
                                </a:lnTo>
                                <a:lnTo>
                                  <a:pt x="82" y="14"/>
                                </a:lnTo>
                                <a:lnTo>
                                  <a:pt x="83" y="15"/>
                                </a:lnTo>
                                <a:lnTo>
                                  <a:pt x="82" y="20"/>
                                </a:lnTo>
                                <a:lnTo>
                                  <a:pt x="75" y="30"/>
                                </a:lnTo>
                                <a:lnTo>
                                  <a:pt x="75" y="30"/>
                                </a:lnTo>
                                <a:lnTo>
                                  <a:pt x="73" y="33"/>
                                </a:lnTo>
                                <a:lnTo>
                                  <a:pt x="71" y="33"/>
                                </a:lnTo>
                                <a:lnTo>
                                  <a:pt x="69" y="32"/>
                                </a:lnTo>
                                <a:lnTo>
                                  <a:pt x="69" y="32"/>
                                </a:lnTo>
                                <a:lnTo>
                                  <a:pt x="63" y="30"/>
                                </a:lnTo>
                                <a:lnTo>
                                  <a:pt x="58" y="27"/>
                                </a:lnTo>
                                <a:lnTo>
                                  <a:pt x="52" y="24"/>
                                </a:lnTo>
                                <a:lnTo>
                                  <a:pt x="44" y="24"/>
                                </a:lnTo>
                                <a:lnTo>
                                  <a:pt x="44" y="24"/>
                                </a:lnTo>
                                <a:lnTo>
                                  <a:pt x="37" y="24"/>
                                </a:lnTo>
                                <a:lnTo>
                                  <a:pt x="32" y="26"/>
                                </a:lnTo>
                                <a:lnTo>
                                  <a:pt x="29" y="28"/>
                                </a:lnTo>
                                <a:lnTo>
                                  <a:pt x="29" y="32"/>
                                </a:lnTo>
                                <a:lnTo>
                                  <a:pt x="29" y="32"/>
                                </a:lnTo>
                                <a:lnTo>
                                  <a:pt x="30" y="35"/>
                                </a:lnTo>
                                <a:lnTo>
                                  <a:pt x="33" y="37"/>
                                </a:lnTo>
                                <a:lnTo>
                                  <a:pt x="40" y="39"/>
                                </a:lnTo>
                                <a:lnTo>
                                  <a:pt x="48" y="40"/>
                                </a:lnTo>
                                <a:lnTo>
                                  <a:pt x="48" y="40"/>
                                </a:lnTo>
                                <a:lnTo>
                                  <a:pt x="63" y="44"/>
                                </a:lnTo>
                                <a:lnTo>
                                  <a:pt x="70" y="45"/>
                                </a:lnTo>
                                <a:lnTo>
                                  <a:pt x="75" y="49"/>
                                </a:lnTo>
                                <a:lnTo>
                                  <a:pt x="81" y="53"/>
                                </a:lnTo>
                                <a:lnTo>
                                  <a:pt x="83" y="59"/>
                                </a:lnTo>
                                <a:lnTo>
                                  <a:pt x="86" y="64"/>
                                </a:lnTo>
                                <a:lnTo>
                                  <a:pt x="87" y="72"/>
                                </a:lnTo>
                                <a:lnTo>
                                  <a:pt x="87" y="72"/>
                                </a:lnTo>
                                <a:lnTo>
                                  <a:pt x="86" y="80"/>
                                </a:lnTo>
                                <a:lnTo>
                                  <a:pt x="83" y="86"/>
                                </a:lnTo>
                                <a:lnTo>
                                  <a:pt x="79" y="92"/>
                                </a:lnTo>
                                <a:lnTo>
                                  <a:pt x="74" y="97"/>
                                </a:lnTo>
                                <a:lnTo>
                                  <a:pt x="69" y="101"/>
                                </a:lnTo>
                                <a:lnTo>
                                  <a:pt x="61" y="104"/>
                                </a:lnTo>
                                <a:lnTo>
                                  <a:pt x="53" y="105"/>
                                </a:lnTo>
                                <a:lnTo>
                                  <a:pt x="44" y="105"/>
                                </a:lnTo>
                                <a:lnTo>
                                  <a:pt x="44" y="105"/>
                                </a:lnTo>
                                <a:lnTo>
                                  <a:pt x="34" y="105"/>
                                </a:lnTo>
                                <a:lnTo>
                                  <a:pt x="25" y="102"/>
                                </a:lnTo>
                                <a:lnTo>
                                  <a:pt x="13" y="98"/>
                                </a:lnTo>
                                <a:lnTo>
                                  <a:pt x="3" y="93"/>
                                </a:lnTo>
                                <a:lnTo>
                                  <a:pt x="3" y="93"/>
                                </a:lnTo>
                                <a:lnTo>
                                  <a:pt x="1" y="92"/>
                                </a:lnTo>
                                <a:lnTo>
                                  <a:pt x="0" y="89"/>
                                </a:lnTo>
                                <a:lnTo>
                                  <a:pt x="1" y="85"/>
                                </a:lnTo>
                                <a:lnTo>
                                  <a:pt x="7" y="76"/>
                                </a:lnTo>
                                <a:lnTo>
                                  <a:pt x="7" y="76"/>
                                </a:lnTo>
                                <a:lnTo>
                                  <a:pt x="11" y="72"/>
                                </a:lnTo>
                                <a:lnTo>
                                  <a:pt x="12" y="72"/>
                                </a:lnTo>
                                <a:lnTo>
                                  <a:pt x="15" y="73"/>
                                </a:lnTo>
                                <a:lnTo>
                                  <a:pt x="15" y="73"/>
                                </a:lnTo>
                                <a:lnTo>
                                  <a:pt x="20" y="76"/>
                                </a:lnTo>
                                <a:lnTo>
                                  <a:pt x="26" y="80"/>
                                </a:lnTo>
                                <a:lnTo>
                                  <a:pt x="33" y="81"/>
                                </a:lnTo>
                                <a:lnTo>
                                  <a:pt x="42" y="82"/>
                                </a:lnTo>
                                <a:lnTo>
                                  <a:pt x="42" y="82"/>
                                </a:lnTo>
                                <a:lnTo>
                                  <a:pt x="49" y="82"/>
                                </a:lnTo>
                                <a:lnTo>
                                  <a:pt x="54" y="80"/>
                                </a:lnTo>
                                <a:lnTo>
                                  <a:pt x="57" y="77"/>
                                </a:lnTo>
                                <a:lnTo>
                                  <a:pt x="58" y="75"/>
                                </a:lnTo>
                                <a:lnTo>
                                  <a:pt x="58" y="7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5"/>
                        <wps:cNvSpPr>
                          <a:spLocks noEditPoints="1"/>
                        </wps:cNvSpPr>
                        <wps:spPr bwMode="auto">
                          <a:xfrm>
                            <a:off x="1320165" y="596900"/>
                            <a:ext cx="66040" cy="93345"/>
                          </a:xfrm>
                          <a:custGeom>
                            <a:avLst/>
                            <a:gdLst>
                              <a:gd name="T0" fmla="*/ 75 w 104"/>
                              <a:gd name="T1" fmla="*/ 5 h 147"/>
                              <a:gd name="T2" fmla="*/ 75 w 104"/>
                              <a:gd name="T3" fmla="*/ 1 h 147"/>
                              <a:gd name="T4" fmla="*/ 80 w 104"/>
                              <a:gd name="T5" fmla="*/ 0 h 147"/>
                              <a:gd name="T6" fmla="*/ 99 w 104"/>
                              <a:gd name="T7" fmla="*/ 0 h 147"/>
                              <a:gd name="T8" fmla="*/ 103 w 104"/>
                              <a:gd name="T9" fmla="*/ 1 h 147"/>
                              <a:gd name="T10" fmla="*/ 104 w 104"/>
                              <a:gd name="T11" fmla="*/ 5 h 147"/>
                              <a:gd name="T12" fmla="*/ 104 w 104"/>
                              <a:gd name="T13" fmla="*/ 140 h 147"/>
                              <a:gd name="T14" fmla="*/ 103 w 104"/>
                              <a:gd name="T15" fmla="*/ 144 h 147"/>
                              <a:gd name="T16" fmla="*/ 99 w 104"/>
                              <a:gd name="T17" fmla="*/ 146 h 147"/>
                              <a:gd name="T18" fmla="*/ 90 w 104"/>
                              <a:gd name="T19" fmla="*/ 146 h 147"/>
                              <a:gd name="T20" fmla="*/ 87 w 104"/>
                              <a:gd name="T21" fmla="*/ 144 h 147"/>
                              <a:gd name="T22" fmla="*/ 80 w 104"/>
                              <a:gd name="T23" fmla="*/ 132 h 147"/>
                              <a:gd name="T24" fmla="*/ 72 w 104"/>
                              <a:gd name="T25" fmla="*/ 139 h 147"/>
                              <a:gd name="T26" fmla="*/ 55 w 104"/>
                              <a:gd name="T27" fmla="*/ 147 h 147"/>
                              <a:gd name="T28" fmla="*/ 45 w 104"/>
                              <a:gd name="T29" fmla="*/ 147 h 147"/>
                              <a:gd name="T30" fmla="*/ 28 w 104"/>
                              <a:gd name="T31" fmla="*/ 143 h 147"/>
                              <a:gd name="T32" fmla="*/ 13 w 104"/>
                              <a:gd name="T33" fmla="*/ 132 h 147"/>
                              <a:gd name="T34" fmla="*/ 4 w 104"/>
                              <a:gd name="T35" fmla="*/ 115 h 147"/>
                              <a:gd name="T36" fmla="*/ 0 w 104"/>
                              <a:gd name="T37" fmla="*/ 95 h 147"/>
                              <a:gd name="T38" fmla="*/ 1 w 104"/>
                              <a:gd name="T39" fmla="*/ 85 h 147"/>
                              <a:gd name="T40" fmla="*/ 8 w 104"/>
                              <a:gd name="T41" fmla="*/ 66 h 147"/>
                              <a:gd name="T42" fmla="*/ 20 w 104"/>
                              <a:gd name="T43" fmla="*/ 52 h 147"/>
                              <a:gd name="T44" fmla="*/ 35 w 104"/>
                              <a:gd name="T45" fmla="*/ 44 h 147"/>
                              <a:gd name="T46" fmla="*/ 45 w 104"/>
                              <a:gd name="T47" fmla="*/ 42 h 147"/>
                              <a:gd name="T48" fmla="*/ 65 w 104"/>
                              <a:gd name="T49" fmla="*/ 48 h 147"/>
                              <a:gd name="T50" fmla="*/ 75 w 104"/>
                              <a:gd name="T51" fmla="*/ 57 h 147"/>
                              <a:gd name="T52" fmla="*/ 75 w 104"/>
                              <a:gd name="T53" fmla="*/ 95 h 147"/>
                              <a:gd name="T54" fmla="*/ 74 w 104"/>
                              <a:gd name="T55" fmla="*/ 90 h 147"/>
                              <a:gd name="T56" fmla="*/ 71 w 104"/>
                              <a:gd name="T57" fmla="*/ 81 h 147"/>
                              <a:gd name="T58" fmla="*/ 65 w 104"/>
                              <a:gd name="T59" fmla="*/ 74 h 147"/>
                              <a:gd name="T60" fmla="*/ 57 w 104"/>
                              <a:gd name="T61" fmla="*/ 70 h 147"/>
                              <a:gd name="T62" fmla="*/ 53 w 104"/>
                              <a:gd name="T63" fmla="*/ 70 h 147"/>
                              <a:gd name="T64" fmla="*/ 43 w 104"/>
                              <a:gd name="T65" fmla="*/ 72 h 147"/>
                              <a:gd name="T66" fmla="*/ 37 w 104"/>
                              <a:gd name="T67" fmla="*/ 77 h 147"/>
                              <a:gd name="T68" fmla="*/ 31 w 104"/>
                              <a:gd name="T69" fmla="*/ 85 h 147"/>
                              <a:gd name="T70" fmla="*/ 30 w 104"/>
                              <a:gd name="T71" fmla="*/ 95 h 147"/>
                              <a:gd name="T72" fmla="*/ 30 w 104"/>
                              <a:gd name="T73" fmla="*/ 101 h 147"/>
                              <a:gd name="T74" fmla="*/ 34 w 104"/>
                              <a:gd name="T75" fmla="*/ 110 h 147"/>
                              <a:gd name="T76" fmla="*/ 39 w 104"/>
                              <a:gd name="T77" fmla="*/ 117 h 147"/>
                              <a:gd name="T78" fmla="*/ 47 w 104"/>
                              <a:gd name="T79" fmla="*/ 121 h 147"/>
                              <a:gd name="T80" fmla="*/ 53 w 104"/>
                              <a:gd name="T81" fmla="*/ 122 h 147"/>
                              <a:gd name="T82" fmla="*/ 61 w 104"/>
                              <a:gd name="T83" fmla="*/ 119 h 147"/>
                              <a:gd name="T84" fmla="*/ 69 w 104"/>
                              <a:gd name="T85" fmla="*/ 114 h 147"/>
                              <a:gd name="T86" fmla="*/ 72 w 104"/>
                              <a:gd name="T87" fmla="*/ 106 h 147"/>
                              <a:gd name="T88" fmla="*/ 75 w 104"/>
                              <a:gd name="T89" fmla="*/ 9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 h="147">
                                <a:moveTo>
                                  <a:pt x="75" y="5"/>
                                </a:moveTo>
                                <a:lnTo>
                                  <a:pt x="75" y="5"/>
                                </a:lnTo>
                                <a:lnTo>
                                  <a:pt x="75" y="3"/>
                                </a:lnTo>
                                <a:lnTo>
                                  <a:pt x="75" y="1"/>
                                </a:lnTo>
                                <a:lnTo>
                                  <a:pt x="78" y="0"/>
                                </a:lnTo>
                                <a:lnTo>
                                  <a:pt x="80" y="0"/>
                                </a:lnTo>
                                <a:lnTo>
                                  <a:pt x="99" y="0"/>
                                </a:lnTo>
                                <a:lnTo>
                                  <a:pt x="99" y="0"/>
                                </a:lnTo>
                                <a:lnTo>
                                  <a:pt x="102" y="0"/>
                                </a:lnTo>
                                <a:lnTo>
                                  <a:pt x="103" y="1"/>
                                </a:lnTo>
                                <a:lnTo>
                                  <a:pt x="104" y="3"/>
                                </a:lnTo>
                                <a:lnTo>
                                  <a:pt x="104" y="5"/>
                                </a:lnTo>
                                <a:lnTo>
                                  <a:pt x="104" y="140"/>
                                </a:lnTo>
                                <a:lnTo>
                                  <a:pt x="104" y="140"/>
                                </a:lnTo>
                                <a:lnTo>
                                  <a:pt x="104" y="143"/>
                                </a:lnTo>
                                <a:lnTo>
                                  <a:pt x="103" y="144"/>
                                </a:lnTo>
                                <a:lnTo>
                                  <a:pt x="102" y="146"/>
                                </a:lnTo>
                                <a:lnTo>
                                  <a:pt x="99" y="146"/>
                                </a:lnTo>
                                <a:lnTo>
                                  <a:pt x="90" y="146"/>
                                </a:lnTo>
                                <a:lnTo>
                                  <a:pt x="90" y="146"/>
                                </a:lnTo>
                                <a:lnTo>
                                  <a:pt x="88" y="146"/>
                                </a:lnTo>
                                <a:lnTo>
                                  <a:pt x="87" y="144"/>
                                </a:lnTo>
                                <a:lnTo>
                                  <a:pt x="84" y="140"/>
                                </a:lnTo>
                                <a:lnTo>
                                  <a:pt x="80" y="132"/>
                                </a:lnTo>
                                <a:lnTo>
                                  <a:pt x="80" y="132"/>
                                </a:lnTo>
                                <a:lnTo>
                                  <a:pt x="72" y="139"/>
                                </a:lnTo>
                                <a:lnTo>
                                  <a:pt x="65" y="144"/>
                                </a:lnTo>
                                <a:lnTo>
                                  <a:pt x="55" y="147"/>
                                </a:lnTo>
                                <a:lnTo>
                                  <a:pt x="45" y="147"/>
                                </a:lnTo>
                                <a:lnTo>
                                  <a:pt x="45" y="147"/>
                                </a:lnTo>
                                <a:lnTo>
                                  <a:pt x="35" y="147"/>
                                </a:lnTo>
                                <a:lnTo>
                                  <a:pt x="28" y="143"/>
                                </a:lnTo>
                                <a:lnTo>
                                  <a:pt x="20" y="139"/>
                                </a:lnTo>
                                <a:lnTo>
                                  <a:pt x="13" y="132"/>
                                </a:lnTo>
                                <a:lnTo>
                                  <a:pt x="8" y="124"/>
                                </a:lnTo>
                                <a:lnTo>
                                  <a:pt x="4" y="115"/>
                                </a:lnTo>
                                <a:lnTo>
                                  <a:pt x="1" y="106"/>
                                </a:lnTo>
                                <a:lnTo>
                                  <a:pt x="0" y="95"/>
                                </a:lnTo>
                                <a:lnTo>
                                  <a:pt x="0" y="95"/>
                                </a:lnTo>
                                <a:lnTo>
                                  <a:pt x="1" y="85"/>
                                </a:lnTo>
                                <a:lnTo>
                                  <a:pt x="4" y="75"/>
                                </a:lnTo>
                                <a:lnTo>
                                  <a:pt x="8" y="66"/>
                                </a:lnTo>
                                <a:lnTo>
                                  <a:pt x="13" y="58"/>
                                </a:lnTo>
                                <a:lnTo>
                                  <a:pt x="20" y="52"/>
                                </a:lnTo>
                                <a:lnTo>
                                  <a:pt x="28" y="48"/>
                                </a:lnTo>
                                <a:lnTo>
                                  <a:pt x="35" y="44"/>
                                </a:lnTo>
                                <a:lnTo>
                                  <a:pt x="45" y="42"/>
                                </a:lnTo>
                                <a:lnTo>
                                  <a:pt x="45" y="42"/>
                                </a:lnTo>
                                <a:lnTo>
                                  <a:pt x="55" y="44"/>
                                </a:lnTo>
                                <a:lnTo>
                                  <a:pt x="65" y="48"/>
                                </a:lnTo>
                                <a:lnTo>
                                  <a:pt x="71" y="52"/>
                                </a:lnTo>
                                <a:lnTo>
                                  <a:pt x="75" y="57"/>
                                </a:lnTo>
                                <a:lnTo>
                                  <a:pt x="75" y="5"/>
                                </a:lnTo>
                                <a:close/>
                                <a:moveTo>
                                  <a:pt x="75" y="95"/>
                                </a:moveTo>
                                <a:lnTo>
                                  <a:pt x="75" y="95"/>
                                </a:lnTo>
                                <a:lnTo>
                                  <a:pt x="74" y="90"/>
                                </a:lnTo>
                                <a:lnTo>
                                  <a:pt x="72" y="85"/>
                                </a:lnTo>
                                <a:lnTo>
                                  <a:pt x="71" y="81"/>
                                </a:lnTo>
                                <a:lnTo>
                                  <a:pt x="69" y="77"/>
                                </a:lnTo>
                                <a:lnTo>
                                  <a:pt x="65" y="74"/>
                                </a:lnTo>
                                <a:lnTo>
                                  <a:pt x="61" y="72"/>
                                </a:lnTo>
                                <a:lnTo>
                                  <a:pt x="57" y="70"/>
                                </a:lnTo>
                                <a:lnTo>
                                  <a:pt x="53" y="70"/>
                                </a:lnTo>
                                <a:lnTo>
                                  <a:pt x="53" y="70"/>
                                </a:lnTo>
                                <a:lnTo>
                                  <a:pt x="47" y="70"/>
                                </a:lnTo>
                                <a:lnTo>
                                  <a:pt x="43" y="72"/>
                                </a:lnTo>
                                <a:lnTo>
                                  <a:pt x="39" y="74"/>
                                </a:lnTo>
                                <a:lnTo>
                                  <a:pt x="37" y="77"/>
                                </a:lnTo>
                                <a:lnTo>
                                  <a:pt x="34" y="81"/>
                                </a:lnTo>
                                <a:lnTo>
                                  <a:pt x="31" y="85"/>
                                </a:lnTo>
                                <a:lnTo>
                                  <a:pt x="30" y="90"/>
                                </a:lnTo>
                                <a:lnTo>
                                  <a:pt x="30" y="95"/>
                                </a:lnTo>
                                <a:lnTo>
                                  <a:pt x="30" y="95"/>
                                </a:lnTo>
                                <a:lnTo>
                                  <a:pt x="30" y="101"/>
                                </a:lnTo>
                                <a:lnTo>
                                  <a:pt x="31" y="106"/>
                                </a:lnTo>
                                <a:lnTo>
                                  <a:pt x="34" y="110"/>
                                </a:lnTo>
                                <a:lnTo>
                                  <a:pt x="37" y="114"/>
                                </a:lnTo>
                                <a:lnTo>
                                  <a:pt x="39" y="117"/>
                                </a:lnTo>
                                <a:lnTo>
                                  <a:pt x="43" y="119"/>
                                </a:lnTo>
                                <a:lnTo>
                                  <a:pt x="47" y="121"/>
                                </a:lnTo>
                                <a:lnTo>
                                  <a:pt x="53" y="122"/>
                                </a:lnTo>
                                <a:lnTo>
                                  <a:pt x="53" y="122"/>
                                </a:lnTo>
                                <a:lnTo>
                                  <a:pt x="57" y="121"/>
                                </a:lnTo>
                                <a:lnTo>
                                  <a:pt x="61" y="119"/>
                                </a:lnTo>
                                <a:lnTo>
                                  <a:pt x="65" y="117"/>
                                </a:lnTo>
                                <a:lnTo>
                                  <a:pt x="69" y="114"/>
                                </a:lnTo>
                                <a:lnTo>
                                  <a:pt x="71" y="110"/>
                                </a:lnTo>
                                <a:lnTo>
                                  <a:pt x="72" y="106"/>
                                </a:lnTo>
                                <a:lnTo>
                                  <a:pt x="74" y="101"/>
                                </a:lnTo>
                                <a:lnTo>
                                  <a:pt x="75" y="95"/>
                                </a:lnTo>
                                <a:lnTo>
                                  <a:pt x="75" y="9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6"/>
                        <wps:cNvSpPr>
                          <a:spLocks noEditPoints="1"/>
                        </wps:cNvSpPr>
                        <wps:spPr bwMode="auto">
                          <a:xfrm>
                            <a:off x="1399540" y="623570"/>
                            <a:ext cx="64770" cy="66675"/>
                          </a:xfrm>
                          <a:custGeom>
                            <a:avLst/>
                            <a:gdLst>
                              <a:gd name="T0" fmla="*/ 93 w 102"/>
                              <a:gd name="T1" fmla="*/ 85 h 105"/>
                              <a:gd name="T2" fmla="*/ 96 w 102"/>
                              <a:gd name="T3" fmla="*/ 90 h 105"/>
                              <a:gd name="T4" fmla="*/ 94 w 102"/>
                              <a:gd name="T5" fmla="*/ 92 h 105"/>
                              <a:gd name="T6" fmla="*/ 76 w 102"/>
                              <a:gd name="T7" fmla="*/ 102 h 105"/>
                              <a:gd name="T8" fmla="*/ 55 w 102"/>
                              <a:gd name="T9" fmla="*/ 105 h 105"/>
                              <a:gd name="T10" fmla="*/ 43 w 102"/>
                              <a:gd name="T11" fmla="*/ 105 h 105"/>
                              <a:gd name="T12" fmla="*/ 24 w 102"/>
                              <a:gd name="T13" fmla="*/ 97 h 105"/>
                              <a:gd name="T14" fmla="*/ 10 w 102"/>
                              <a:gd name="T15" fmla="*/ 82 h 105"/>
                              <a:gd name="T16" fmla="*/ 2 w 102"/>
                              <a:gd name="T17" fmla="*/ 64 h 105"/>
                              <a:gd name="T18" fmla="*/ 0 w 102"/>
                              <a:gd name="T19" fmla="*/ 53 h 105"/>
                              <a:gd name="T20" fmla="*/ 6 w 102"/>
                              <a:gd name="T21" fmla="*/ 33 h 105"/>
                              <a:gd name="T22" fmla="*/ 16 w 102"/>
                              <a:gd name="T23" fmla="*/ 16 h 105"/>
                              <a:gd name="T24" fmla="*/ 33 w 102"/>
                              <a:gd name="T25" fmla="*/ 6 h 105"/>
                              <a:gd name="T26" fmla="*/ 53 w 102"/>
                              <a:gd name="T27" fmla="*/ 0 h 105"/>
                              <a:gd name="T28" fmla="*/ 65 w 102"/>
                              <a:gd name="T29" fmla="*/ 2 h 105"/>
                              <a:gd name="T30" fmla="*/ 84 w 102"/>
                              <a:gd name="T31" fmla="*/ 11 h 105"/>
                              <a:gd name="T32" fmla="*/ 96 w 102"/>
                              <a:gd name="T33" fmla="*/ 27 h 105"/>
                              <a:gd name="T34" fmla="*/ 102 w 102"/>
                              <a:gd name="T35" fmla="*/ 47 h 105"/>
                              <a:gd name="T36" fmla="*/ 102 w 102"/>
                              <a:gd name="T37" fmla="*/ 57 h 105"/>
                              <a:gd name="T38" fmla="*/ 100 w 102"/>
                              <a:gd name="T39" fmla="*/ 63 h 105"/>
                              <a:gd name="T40" fmla="*/ 32 w 102"/>
                              <a:gd name="T41" fmla="*/ 63 h 105"/>
                              <a:gd name="T42" fmla="*/ 36 w 102"/>
                              <a:gd name="T43" fmla="*/ 69 h 105"/>
                              <a:gd name="T44" fmla="*/ 47 w 102"/>
                              <a:gd name="T45" fmla="*/ 79 h 105"/>
                              <a:gd name="T46" fmla="*/ 55 w 102"/>
                              <a:gd name="T47" fmla="*/ 80 h 105"/>
                              <a:gd name="T48" fmla="*/ 70 w 102"/>
                              <a:gd name="T49" fmla="*/ 77 h 105"/>
                              <a:gd name="T50" fmla="*/ 78 w 102"/>
                              <a:gd name="T51" fmla="*/ 75 h 105"/>
                              <a:gd name="T52" fmla="*/ 84 w 102"/>
                              <a:gd name="T53" fmla="*/ 73 h 105"/>
                              <a:gd name="T54" fmla="*/ 93 w 102"/>
                              <a:gd name="T55" fmla="*/ 85 h 105"/>
                              <a:gd name="T56" fmla="*/ 72 w 102"/>
                              <a:gd name="T57" fmla="*/ 44 h 105"/>
                              <a:gd name="T58" fmla="*/ 66 w 102"/>
                              <a:gd name="T59" fmla="*/ 31 h 105"/>
                              <a:gd name="T60" fmla="*/ 61 w 102"/>
                              <a:gd name="T61" fmla="*/ 27 h 105"/>
                              <a:gd name="T62" fmla="*/ 52 w 102"/>
                              <a:gd name="T63" fmla="*/ 26 h 105"/>
                              <a:gd name="T64" fmla="*/ 48 w 102"/>
                              <a:gd name="T65" fmla="*/ 26 h 105"/>
                              <a:gd name="T66" fmla="*/ 41 w 102"/>
                              <a:gd name="T67" fmla="*/ 30 h 105"/>
                              <a:gd name="T68" fmla="*/ 35 w 102"/>
                              <a:gd name="T69" fmla="*/ 37 h 105"/>
                              <a:gd name="T70" fmla="*/ 72 w 102"/>
                              <a:gd name="T71"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 h="105">
                                <a:moveTo>
                                  <a:pt x="93" y="85"/>
                                </a:moveTo>
                                <a:lnTo>
                                  <a:pt x="93" y="85"/>
                                </a:lnTo>
                                <a:lnTo>
                                  <a:pt x="96" y="89"/>
                                </a:lnTo>
                                <a:lnTo>
                                  <a:pt x="96" y="90"/>
                                </a:lnTo>
                                <a:lnTo>
                                  <a:pt x="94" y="92"/>
                                </a:lnTo>
                                <a:lnTo>
                                  <a:pt x="94" y="92"/>
                                </a:lnTo>
                                <a:lnTo>
                                  <a:pt x="86" y="97"/>
                                </a:lnTo>
                                <a:lnTo>
                                  <a:pt x="76" y="102"/>
                                </a:lnTo>
                                <a:lnTo>
                                  <a:pt x="65" y="105"/>
                                </a:lnTo>
                                <a:lnTo>
                                  <a:pt x="55" y="105"/>
                                </a:lnTo>
                                <a:lnTo>
                                  <a:pt x="55" y="105"/>
                                </a:lnTo>
                                <a:lnTo>
                                  <a:pt x="43" y="105"/>
                                </a:lnTo>
                                <a:lnTo>
                                  <a:pt x="33" y="101"/>
                                </a:lnTo>
                                <a:lnTo>
                                  <a:pt x="24" y="97"/>
                                </a:lnTo>
                                <a:lnTo>
                                  <a:pt x="16" y="90"/>
                                </a:lnTo>
                                <a:lnTo>
                                  <a:pt x="10" y="82"/>
                                </a:lnTo>
                                <a:lnTo>
                                  <a:pt x="6" y="73"/>
                                </a:lnTo>
                                <a:lnTo>
                                  <a:pt x="2" y="64"/>
                                </a:lnTo>
                                <a:lnTo>
                                  <a:pt x="0" y="53"/>
                                </a:lnTo>
                                <a:lnTo>
                                  <a:pt x="0" y="53"/>
                                </a:lnTo>
                                <a:lnTo>
                                  <a:pt x="2" y="43"/>
                                </a:lnTo>
                                <a:lnTo>
                                  <a:pt x="6" y="33"/>
                                </a:lnTo>
                                <a:lnTo>
                                  <a:pt x="10" y="24"/>
                                </a:lnTo>
                                <a:lnTo>
                                  <a:pt x="16" y="16"/>
                                </a:lnTo>
                                <a:lnTo>
                                  <a:pt x="24" y="10"/>
                                </a:lnTo>
                                <a:lnTo>
                                  <a:pt x="33" y="6"/>
                                </a:lnTo>
                                <a:lnTo>
                                  <a:pt x="43" y="2"/>
                                </a:lnTo>
                                <a:lnTo>
                                  <a:pt x="53" y="0"/>
                                </a:lnTo>
                                <a:lnTo>
                                  <a:pt x="53" y="0"/>
                                </a:lnTo>
                                <a:lnTo>
                                  <a:pt x="65" y="2"/>
                                </a:lnTo>
                                <a:lnTo>
                                  <a:pt x="74" y="6"/>
                                </a:lnTo>
                                <a:lnTo>
                                  <a:pt x="84" y="11"/>
                                </a:lnTo>
                                <a:lnTo>
                                  <a:pt x="90" y="18"/>
                                </a:lnTo>
                                <a:lnTo>
                                  <a:pt x="96" y="27"/>
                                </a:lnTo>
                                <a:lnTo>
                                  <a:pt x="100" y="36"/>
                                </a:lnTo>
                                <a:lnTo>
                                  <a:pt x="102" y="47"/>
                                </a:lnTo>
                                <a:lnTo>
                                  <a:pt x="102" y="57"/>
                                </a:lnTo>
                                <a:lnTo>
                                  <a:pt x="102" y="57"/>
                                </a:lnTo>
                                <a:lnTo>
                                  <a:pt x="101" y="61"/>
                                </a:lnTo>
                                <a:lnTo>
                                  <a:pt x="100" y="63"/>
                                </a:lnTo>
                                <a:lnTo>
                                  <a:pt x="97" y="63"/>
                                </a:lnTo>
                                <a:lnTo>
                                  <a:pt x="32" y="63"/>
                                </a:lnTo>
                                <a:lnTo>
                                  <a:pt x="32" y="63"/>
                                </a:lnTo>
                                <a:lnTo>
                                  <a:pt x="36" y="69"/>
                                </a:lnTo>
                                <a:lnTo>
                                  <a:pt x="41" y="75"/>
                                </a:lnTo>
                                <a:lnTo>
                                  <a:pt x="47" y="79"/>
                                </a:lnTo>
                                <a:lnTo>
                                  <a:pt x="55" y="80"/>
                                </a:lnTo>
                                <a:lnTo>
                                  <a:pt x="55" y="80"/>
                                </a:lnTo>
                                <a:lnTo>
                                  <a:pt x="64" y="80"/>
                                </a:lnTo>
                                <a:lnTo>
                                  <a:pt x="70" y="77"/>
                                </a:lnTo>
                                <a:lnTo>
                                  <a:pt x="78" y="75"/>
                                </a:lnTo>
                                <a:lnTo>
                                  <a:pt x="78" y="75"/>
                                </a:lnTo>
                                <a:lnTo>
                                  <a:pt x="82" y="73"/>
                                </a:lnTo>
                                <a:lnTo>
                                  <a:pt x="84" y="73"/>
                                </a:lnTo>
                                <a:lnTo>
                                  <a:pt x="85" y="76"/>
                                </a:lnTo>
                                <a:lnTo>
                                  <a:pt x="93" y="85"/>
                                </a:lnTo>
                                <a:close/>
                                <a:moveTo>
                                  <a:pt x="72" y="44"/>
                                </a:moveTo>
                                <a:lnTo>
                                  <a:pt x="72" y="44"/>
                                </a:lnTo>
                                <a:lnTo>
                                  <a:pt x="69" y="37"/>
                                </a:lnTo>
                                <a:lnTo>
                                  <a:pt x="66" y="31"/>
                                </a:lnTo>
                                <a:lnTo>
                                  <a:pt x="64" y="30"/>
                                </a:lnTo>
                                <a:lnTo>
                                  <a:pt x="61" y="27"/>
                                </a:lnTo>
                                <a:lnTo>
                                  <a:pt x="57" y="26"/>
                                </a:lnTo>
                                <a:lnTo>
                                  <a:pt x="52" y="26"/>
                                </a:lnTo>
                                <a:lnTo>
                                  <a:pt x="52" y="26"/>
                                </a:lnTo>
                                <a:lnTo>
                                  <a:pt x="48" y="26"/>
                                </a:lnTo>
                                <a:lnTo>
                                  <a:pt x="44" y="27"/>
                                </a:lnTo>
                                <a:lnTo>
                                  <a:pt x="41" y="30"/>
                                </a:lnTo>
                                <a:lnTo>
                                  <a:pt x="39" y="31"/>
                                </a:lnTo>
                                <a:lnTo>
                                  <a:pt x="35" y="37"/>
                                </a:lnTo>
                                <a:lnTo>
                                  <a:pt x="33" y="44"/>
                                </a:lnTo>
                                <a:lnTo>
                                  <a:pt x="72" y="4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7"/>
                        <wps:cNvSpPr>
                          <a:spLocks/>
                        </wps:cNvSpPr>
                        <wps:spPr bwMode="auto">
                          <a:xfrm>
                            <a:off x="1510030" y="596900"/>
                            <a:ext cx="19050" cy="92710"/>
                          </a:xfrm>
                          <a:custGeom>
                            <a:avLst/>
                            <a:gdLst>
                              <a:gd name="T0" fmla="*/ 0 w 30"/>
                              <a:gd name="T1" fmla="*/ 5 h 146"/>
                              <a:gd name="T2" fmla="*/ 0 w 30"/>
                              <a:gd name="T3" fmla="*/ 5 h 146"/>
                              <a:gd name="T4" fmla="*/ 0 w 30"/>
                              <a:gd name="T5" fmla="*/ 3 h 146"/>
                              <a:gd name="T6" fmla="*/ 1 w 30"/>
                              <a:gd name="T7" fmla="*/ 1 h 146"/>
                              <a:gd name="T8" fmla="*/ 2 w 30"/>
                              <a:gd name="T9" fmla="*/ 0 h 146"/>
                              <a:gd name="T10" fmla="*/ 5 w 30"/>
                              <a:gd name="T11" fmla="*/ 0 h 146"/>
                              <a:gd name="T12" fmla="*/ 25 w 30"/>
                              <a:gd name="T13" fmla="*/ 0 h 146"/>
                              <a:gd name="T14" fmla="*/ 25 w 30"/>
                              <a:gd name="T15" fmla="*/ 0 h 146"/>
                              <a:gd name="T16" fmla="*/ 27 w 30"/>
                              <a:gd name="T17" fmla="*/ 0 h 146"/>
                              <a:gd name="T18" fmla="*/ 29 w 30"/>
                              <a:gd name="T19" fmla="*/ 1 h 146"/>
                              <a:gd name="T20" fmla="*/ 29 w 30"/>
                              <a:gd name="T21" fmla="*/ 3 h 146"/>
                              <a:gd name="T22" fmla="*/ 30 w 30"/>
                              <a:gd name="T23" fmla="*/ 5 h 146"/>
                              <a:gd name="T24" fmla="*/ 30 w 30"/>
                              <a:gd name="T25" fmla="*/ 140 h 146"/>
                              <a:gd name="T26" fmla="*/ 30 w 30"/>
                              <a:gd name="T27" fmla="*/ 140 h 146"/>
                              <a:gd name="T28" fmla="*/ 29 w 30"/>
                              <a:gd name="T29" fmla="*/ 143 h 146"/>
                              <a:gd name="T30" fmla="*/ 29 w 30"/>
                              <a:gd name="T31" fmla="*/ 144 h 146"/>
                              <a:gd name="T32" fmla="*/ 27 w 30"/>
                              <a:gd name="T33" fmla="*/ 146 h 146"/>
                              <a:gd name="T34" fmla="*/ 25 w 30"/>
                              <a:gd name="T35" fmla="*/ 146 h 146"/>
                              <a:gd name="T36" fmla="*/ 5 w 30"/>
                              <a:gd name="T37" fmla="*/ 146 h 146"/>
                              <a:gd name="T38" fmla="*/ 5 w 30"/>
                              <a:gd name="T39" fmla="*/ 146 h 146"/>
                              <a:gd name="T40" fmla="*/ 2 w 30"/>
                              <a:gd name="T41" fmla="*/ 146 h 146"/>
                              <a:gd name="T42" fmla="*/ 1 w 30"/>
                              <a:gd name="T43" fmla="*/ 144 h 146"/>
                              <a:gd name="T44" fmla="*/ 0 w 30"/>
                              <a:gd name="T45" fmla="*/ 143 h 146"/>
                              <a:gd name="T46" fmla="*/ 0 w 30"/>
                              <a:gd name="T47" fmla="*/ 140 h 146"/>
                              <a:gd name="T48" fmla="*/ 0 w 30"/>
                              <a:gd name="T49" fmla="*/ 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 h="146">
                                <a:moveTo>
                                  <a:pt x="0" y="5"/>
                                </a:moveTo>
                                <a:lnTo>
                                  <a:pt x="0" y="5"/>
                                </a:lnTo>
                                <a:lnTo>
                                  <a:pt x="0" y="3"/>
                                </a:lnTo>
                                <a:lnTo>
                                  <a:pt x="1" y="1"/>
                                </a:lnTo>
                                <a:lnTo>
                                  <a:pt x="2" y="0"/>
                                </a:lnTo>
                                <a:lnTo>
                                  <a:pt x="5" y="0"/>
                                </a:lnTo>
                                <a:lnTo>
                                  <a:pt x="25" y="0"/>
                                </a:lnTo>
                                <a:lnTo>
                                  <a:pt x="25" y="0"/>
                                </a:lnTo>
                                <a:lnTo>
                                  <a:pt x="27" y="0"/>
                                </a:lnTo>
                                <a:lnTo>
                                  <a:pt x="29" y="1"/>
                                </a:lnTo>
                                <a:lnTo>
                                  <a:pt x="29" y="3"/>
                                </a:lnTo>
                                <a:lnTo>
                                  <a:pt x="30" y="5"/>
                                </a:lnTo>
                                <a:lnTo>
                                  <a:pt x="30" y="140"/>
                                </a:lnTo>
                                <a:lnTo>
                                  <a:pt x="30" y="140"/>
                                </a:lnTo>
                                <a:lnTo>
                                  <a:pt x="29" y="143"/>
                                </a:lnTo>
                                <a:lnTo>
                                  <a:pt x="29" y="144"/>
                                </a:lnTo>
                                <a:lnTo>
                                  <a:pt x="27" y="146"/>
                                </a:lnTo>
                                <a:lnTo>
                                  <a:pt x="25" y="146"/>
                                </a:lnTo>
                                <a:lnTo>
                                  <a:pt x="5" y="146"/>
                                </a:lnTo>
                                <a:lnTo>
                                  <a:pt x="5" y="146"/>
                                </a:lnTo>
                                <a:lnTo>
                                  <a:pt x="2" y="146"/>
                                </a:lnTo>
                                <a:lnTo>
                                  <a:pt x="1" y="144"/>
                                </a:lnTo>
                                <a:lnTo>
                                  <a:pt x="0" y="143"/>
                                </a:lnTo>
                                <a:lnTo>
                                  <a:pt x="0" y="140"/>
                                </a:lnTo>
                                <a:lnTo>
                                  <a:pt x="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8"/>
                        <wps:cNvSpPr>
                          <a:spLocks/>
                        </wps:cNvSpPr>
                        <wps:spPr bwMode="auto">
                          <a:xfrm>
                            <a:off x="1543050" y="600075"/>
                            <a:ext cx="25400" cy="43815"/>
                          </a:xfrm>
                          <a:custGeom>
                            <a:avLst/>
                            <a:gdLst>
                              <a:gd name="T0" fmla="*/ 20 w 40"/>
                              <a:gd name="T1" fmla="*/ 37 h 69"/>
                              <a:gd name="T2" fmla="*/ 20 w 40"/>
                              <a:gd name="T3" fmla="*/ 37 h 69"/>
                              <a:gd name="T4" fmla="*/ 14 w 40"/>
                              <a:gd name="T5" fmla="*/ 36 h 69"/>
                              <a:gd name="T6" fmla="*/ 7 w 40"/>
                              <a:gd name="T7" fmla="*/ 32 h 69"/>
                              <a:gd name="T8" fmla="*/ 3 w 40"/>
                              <a:gd name="T9" fmla="*/ 25 h 69"/>
                              <a:gd name="T10" fmla="*/ 2 w 40"/>
                              <a:gd name="T11" fmla="*/ 19 h 69"/>
                              <a:gd name="T12" fmla="*/ 2 w 40"/>
                              <a:gd name="T13" fmla="*/ 19 h 69"/>
                              <a:gd name="T14" fmla="*/ 3 w 40"/>
                              <a:gd name="T15" fmla="*/ 11 h 69"/>
                              <a:gd name="T16" fmla="*/ 7 w 40"/>
                              <a:gd name="T17" fmla="*/ 6 h 69"/>
                              <a:gd name="T18" fmla="*/ 14 w 40"/>
                              <a:gd name="T19" fmla="*/ 2 h 69"/>
                              <a:gd name="T20" fmla="*/ 20 w 40"/>
                              <a:gd name="T21" fmla="*/ 0 h 69"/>
                              <a:gd name="T22" fmla="*/ 20 w 40"/>
                              <a:gd name="T23" fmla="*/ 0 h 69"/>
                              <a:gd name="T24" fmla="*/ 24 w 40"/>
                              <a:gd name="T25" fmla="*/ 0 h 69"/>
                              <a:gd name="T26" fmla="*/ 28 w 40"/>
                              <a:gd name="T27" fmla="*/ 2 h 69"/>
                              <a:gd name="T28" fmla="*/ 32 w 40"/>
                              <a:gd name="T29" fmla="*/ 4 h 69"/>
                              <a:gd name="T30" fmla="*/ 35 w 40"/>
                              <a:gd name="T31" fmla="*/ 7 h 69"/>
                              <a:gd name="T32" fmla="*/ 38 w 40"/>
                              <a:gd name="T33" fmla="*/ 10 h 69"/>
                              <a:gd name="T34" fmla="*/ 39 w 40"/>
                              <a:gd name="T35" fmla="*/ 15 h 69"/>
                              <a:gd name="T36" fmla="*/ 40 w 40"/>
                              <a:gd name="T37" fmla="*/ 19 h 69"/>
                              <a:gd name="T38" fmla="*/ 40 w 40"/>
                              <a:gd name="T39" fmla="*/ 25 h 69"/>
                              <a:gd name="T40" fmla="*/ 40 w 40"/>
                              <a:gd name="T41" fmla="*/ 25 h 69"/>
                              <a:gd name="T42" fmla="*/ 40 w 40"/>
                              <a:gd name="T43" fmla="*/ 32 h 69"/>
                              <a:gd name="T44" fmla="*/ 38 w 40"/>
                              <a:gd name="T45" fmla="*/ 40 h 69"/>
                              <a:gd name="T46" fmla="*/ 35 w 40"/>
                              <a:gd name="T47" fmla="*/ 45 h 69"/>
                              <a:gd name="T48" fmla="*/ 31 w 40"/>
                              <a:gd name="T49" fmla="*/ 52 h 69"/>
                              <a:gd name="T50" fmla="*/ 26 w 40"/>
                              <a:gd name="T51" fmla="*/ 57 h 69"/>
                              <a:gd name="T52" fmla="*/ 20 w 40"/>
                              <a:gd name="T53" fmla="*/ 63 h 69"/>
                              <a:gd name="T54" fmla="*/ 15 w 40"/>
                              <a:gd name="T55" fmla="*/ 67 h 69"/>
                              <a:gd name="T56" fmla="*/ 10 w 40"/>
                              <a:gd name="T57" fmla="*/ 69 h 69"/>
                              <a:gd name="T58" fmla="*/ 10 w 40"/>
                              <a:gd name="T59" fmla="*/ 69 h 69"/>
                              <a:gd name="T60" fmla="*/ 7 w 40"/>
                              <a:gd name="T61" fmla="*/ 69 h 69"/>
                              <a:gd name="T62" fmla="*/ 6 w 40"/>
                              <a:gd name="T63" fmla="*/ 68 h 69"/>
                              <a:gd name="T64" fmla="*/ 0 w 40"/>
                              <a:gd name="T65" fmla="*/ 60 h 69"/>
                              <a:gd name="T66" fmla="*/ 0 w 40"/>
                              <a:gd name="T67" fmla="*/ 60 h 69"/>
                              <a:gd name="T68" fmla="*/ 0 w 40"/>
                              <a:gd name="T69" fmla="*/ 59 h 69"/>
                              <a:gd name="T70" fmla="*/ 2 w 40"/>
                              <a:gd name="T71" fmla="*/ 57 h 69"/>
                              <a:gd name="T72" fmla="*/ 2 w 40"/>
                              <a:gd name="T73" fmla="*/ 57 h 69"/>
                              <a:gd name="T74" fmla="*/ 8 w 40"/>
                              <a:gd name="T75" fmla="*/ 53 h 69"/>
                              <a:gd name="T76" fmla="*/ 14 w 40"/>
                              <a:gd name="T77" fmla="*/ 48 h 69"/>
                              <a:gd name="T78" fmla="*/ 18 w 40"/>
                              <a:gd name="T79" fmla="*/ 43 h 69"/>
                              <a:gd name="T80" fmla="*/ 20 w 40"/>
                              <a:gd name="T81" fmla="*/ 37 h 69"/>
                              <a:gd name="T82" fmla="*/ 20 w 40"/>
                              <a:gd name="T83"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 h="69">
                                <a:moveTo>
                                  <a:pt x="20" y="37"/>
                                </a:moveTo>
                                <a:lnTo>
                                  <a:pt x="20" y="37"/>
                                </a:lnTo>
                                <a:lnTo>
                                  <a:pt x="14" y="36"/>
                                </a:lnTo>
                                <a:lnTo>
                                  <a:pt x="7" y="32"/>
                                </a:lnTo>
                                <a:lnTo>
                                  <a:pt x="3" y="25"/>
                                </a:lnTo>
                                <a:lnTo>
                                  <a:pt x="2" y="19"/>
                                </a:lnTo>
                                <a:lnTo>
                                  <a:pt x="2" y="19"/>
                                </a:lnTo>
                                <a:lnTo>
                                  <a:pt x="3" y="11"/>
                                </a:lnTo>
                                <a:lnTo>
                                  <a:pt x="7" y="6"/>
                                </a:lnTo>
                                <a:lnTo>
                                  <a:pt x="14" y="2"/>
                                </a:lnTo>
                                <a:lnTo>
                                  <a:pt x="20" y="0"/>
                                </a:lnTo>
                                <a:lnTo>
                                  <a:pt x="20" y="0"/>
                                </a:lnTo>
                                <a:lnTo>
                                  <a:pt x="24" y="0"/>
                                </a:lnTo>
                                <a:lnTo>
                                  <a:pt x="28" y="2"/>
                                </a:lnTo>
                                <a:lnTo>
                                  <a:pt x="32" y="4"/>
                                </a:lnTo>
                                <a:lnTo>
                                  <a:pt x="35" y="7"/>
                                </a:lnTo>
                                <a:lnTo>
                                  <a:pt x="38" y="10"/>
                                </a:lnTo>
                                <a:lnTo>
                                  <a:pt x="39" y="15"/>
                                </a:lnTo>
                                <a:lnTo>
                                  <a:pt x="40" y="19"/>
                                </a:lnTo>
                                <a:lnTo>
                                  <a:pt x="40" y="25"/>
                                </a:lnTo>
                                <a:lnTo>
                                  <a:pt x="40" y="25"/>
                                </a:lnTo>
                                <a:lnTo>
                                  <a:pt x="40" y="32"/>
                                </a:lnTo>
                                <a:lnTo>
                                  <a:pt x="38" y="40"/>
                                </a:lnTo>
                                <a:lnTo>
                                  <a:pt x="35" y="45"/>
                                </a:lnTo>
                                <a:lnTo>
                                  <a:pt x="31" y="52"/>
                                </a:lnTo>
                                <a:lnTo>
                                  <a:pt x="26" y="57"/>
                                </a:lnTo>
                                <a:lnTo>
                                  <a:pt x="20" y="63"/>
                                </a:lnTo>
                                <a:lnTo>
                                  <a:pt x="15" y="67"/>
                                </a:lnTo>
                                <a:lnTo>
                                  <a:pt x="10" y="69"/>
                                </a:lnTo>
                                <a:lnTo>
                                  <a:pt x="10" y="69"/>
                                </a:lnTo>
                                <a:lnTo>
                                  <a:pt x="7" y="69"/>
                                </a:lnTo>
                                <a:lnTo>
                                  <a:pt x="6" y="68"/>
                                </a:lnTo>
                                <a:lnTo>
                                  <a:pt x="0" y="60"/>
                                </a:lnTo>
                                <a:lnTo>
                                  <a:pt x="0" y="60"/>
                                </a:lnTo>
                                <a:lnTo>
                                  <a:pt x="0" y="59"/>
                                </a:lnTo>
                                <a:lnTo>
                                  <a:pt x="2" y="57"/>
                                </a:lnTo>
                                <a:lnTo>
                                  <a:pt x="2" y="57"/>
                                </a:lnTo>
                                <a:lnTo>
                                  <a:pt x="8" y="53"/>
                                </a:lnTo>
                                <a:lnTo>
                                  <a:pt x="14" y="48"/>
                                </a:lnTo>
                                <a:lnTo>
                                  <a:pt x="18" y="43"/>
                                </a:lnTo>
                                <a:lnTo>
                                  <a:pt x="20" y="37"/>
                                </a:lnTo>
                                <a:lnTo>
                                  <a:pt x="20" y="3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9"/>
                        <wps:cNvSpPr>
                          <a:spLocks/>
                        </wps:cNvSpPr>
                        <wps:spPr bwMode="auto">
                          <a:xfrm>
                            <a:off x="1584325" y="601980"/>
                            <a:ext cx="64135" cy="87630"/>
                          </a:xfrm>
                          <a:custGeom>
                            <a:avLst/>
                            <a:gdLst>
                              <a:gd name="T0" fmla="*/ 6 w 101"/>
                              <a:gd name="T1" fmla="*/ 138 h 138"/>
                              <a:gd name="T2" fmla="*/ 6 w 101"/>
                              <a:gd name="T3" fmla="*/ 138 h 138"/>
                              <a:gd name="T4" fmla="*/ 3 w 101"/>
                              <a:gd name="T5" fmla="*/ 138 h 138"/>
                              <a:gd name="T6" fmla="*/ 2 w 101"/>
                              <a:gd name="T7" fmla="*/ 136 h 138"/>
                              <a:gd name="T8" fmla="*/ 0 w 101"/>
                              <a:gd name="T9" fmla="*/ 135 h 138"/>
                              <a:gd name="T10" fmla="*/ 0 w 101"/>
                              <a:gd name="T11" fmla="*/ 132 h 138"/>
                              <a:gd name="T12" fmla="*/ 0 w 101"/>
                              <a:gd name="T13" fmla="*/ 5 h 138"/>
                              <a:gd name="T14" fmla="*/ 0 w 101"/>
                              <a:gd name="T15" fmla="*/ 5 h 138"/>
                              <a:gd name="T16" fmla="*/ 0 w 101"/>
                              <a:gd name="T17" fmla="*/ 3 h 138"/>
                              <a:gd name="T18" fmla="*/ 2 w 101"/>
                              <a:gd name="T19" fmla="*/ 0 h 138"/>
                              <a:gd name="T20" fmla="*/ 3 w 101"/>
                              <a:gd name="T21" fmla="*/ 0 h 138"/>
                              <a:gd name="T22" fmla="*/ 6 w 101"/>
                              <a:gd name="T23" fmla="*/ 0 h 138"/>
                              <a:gd name="T24" fmla="*/ 96 w 101"/>
                              <a:gd name="T25" fmla="*/ 0 h 138"/>
                              <a:gd name="T26" fmla="*/ 96 w 101"/>
                              <a:gd name="T27" fmla="*/ 0 h 138"/>
                              <a:gd name="T28" fmla="*/ 98 w 101"/>
                              <a:gd name="T29" fmla="*/ 0 h 138"/>
                              <a:gd name="T30" fmla="*/ 99 w 101"/>
                              <a:gd name="T31" fmla="*/ 0 h 138"/>
                              <a:gd name="T32" fmla="*/ 101 w 101"/>
                              <a:gd name="T33" fmla="*/ 3 h 138"/>
                              <a:gd name="T34" fmla="*/ 101 w 101"/>
                              <a:gd name="T35" fmla="*/ 5 h 138"/>
                              <a:gd name="T36" fmla="*/ 101 w 101"/>
                              <a:gd name="T37" fmla="*/ 21 h 138"/>
                              <a:gd name="T38" fmla="*/ 101 w 101"/>
                              <a:gd name="T39" fmla="*/ 21 h 138"/>
                              <a:gd name="T40" fmla="*/ 101 w 101"/>
                              <a:gd name="T41" fmla="*/ 24 h 138"/>
                              <a:gd name="T42" fmla="*/ 99 w 101"/>
                              <a:gd name="T43" fmla="*/ 25 h 138"/>
                              <a:gd name="T44" fmla="*/ 98 w 101"/>
                              <a:gd name="T45" fmla="*/ 26 h 138"/>
                              <a:gd name="T46" fmla="*/ 96 w 101"/>
                              <a:gd name="T47" fmla="*/ 26 h 138"/>
                              <a:gd name="T48" fmla="*/ 32 w 101"/>
                              <a:gd name="T49" fmla="*/ 26 h 138"/>
                              <a:gd name="T50" fmla="*/ 32 w 101"/>
                              <a:gd name="T51" fmla="*/ 54 h 138"/>
                              <a:gd name="T52" fmla="*/ 93 w 101"/>
                              <a:gd name="T53" fmla="*/ 54 h 138"/>
                              <a:gd name="T54" fmla="*/ 93 w 101"/>
                              <a:gd name="T55" fmla="*/ 54 h 138"/>
                              <a:gd name="T56" fmla="*/ 96 w 101"/>
                              <a:gd name="T57" fmla="*/ 54 h 138"/>
                              <a:gd name="T58" fmla="*/ 97 w 101"/>
                              <a:gd name="T59" fmla="*/ 56 h 138"/>
                              <a:gd name="T60" fmla="*/ 98 w 101"/>
                              <a:gd name="T61" fmla="*/ 57 h 138"/>
                              <a:gd name="T62" fmla="*/ 98 w 101"/>
                              <a:gd name="T63" fmla="*/ 60 h 138"/>
                              <a:gd name="T64" fmla="*/ 98 w 101"/>
                              <a:gd name="T65" fmla="*/ 77 h 138"/>
                              <a:gd name="T66" fmla="*/ 98 w 101"/>
                              <a:gd name="T67" fmla="*/ 77 h 138"/>
                              <a:gd name="T68" fmla="*/ 98 w 101"/>
                              <a:gd name="T69" fmla="*/ 79 h 138"/>
                              <a:gd name="T70" fmla="*/ 97 w 101"/>
                              <a:gd name="T71" fmla="*/ 81 h 138"/>
                              <a:gd name="T72" fmla="*/ 96 w 101"/>
                              <a:gd name="T73" fmla="*/ 81 h 138"/>
                              <a:gd name="T74" fmla="*/ 93 w 101"/>
                              <a:gd name="T75" fmla="*/ 82 h 138"/>
                              <a:gd name="T76" fmla="*/ 32 w 101"/>
                              <a:gd name="T77" fmla="*/ 82 h 138"/>
                              <a:gd name="T78" fmla="*/ 32 w 101"/>
                              <a:gd name="T79" fmla="*/ 110 h 138"/>
                              <a:gd name="T80" fmla="*/ 96 w 101"/>
                              <a:gd name="T81" fmla="*/ 110 h 138"/>
                              <a:gd name="T82" fmla="*/ 96 w 101"/>
                              <a:gd name="T83" fmla="*/ 110 h 138"/>
                              <a:gd name="T84" fmla="*/ 98 w 101"/>
                              <a:gd name="T85" fmla="*/ 110 h 138"/>
                              <a:gd name="T86" fmla="*/ 99 w 101"/>
                              <a:gd name="T87" fmla="*/ 111 h 138"/>
                              <a:gd name="T88" fmla="*/ 101 w 101"/>
                              <a:gd name="T89" fmla="*/ 113 h 138"/>
                              <a:gd name="T90" fmla="*/ 101 w 101"/>
                              <a:gd name="T91" fmla="*/ 115 h 138"/>
                              <a:gd name="T92" fmla="*/ 101 w 101"/>
                              <a:gd name="T93" fmla="*/ 132 h 138"/>
                              <a:gd name="T94" fmla="*/ 101 w 101"/>
                              <a:gd name="T95" fmla="*/ 132 h 138"/>
                              <a:gd name="T96" fmla="*/ 101 w 101"/>
                              <a:gd name="T97" fmla="*/ 135 h 138"/>
                              <a:gd name="T98" fmla="*/ 99 w 101"/>
                              <a:gd name="T99" fmla="*/ 136 h 138"/>
                              <a:gd name="T100" fmla="*/ 98 w 101"/>
                              <a:gd name="T101" fmla="*/ 138 h 138"/>
                              <a:gd name="T102" fmla="*/ 96 w 101"/>
                              <a:gd name="T103" fmla="*/ 138 h 138"/>
                              <a:gd name="T104" fmla="*/ 6 w 101"/>
                              <a:gd name="T105"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1" h="138">
                                <a:moveTo>
                                  <a:pt x="6" y="138"/>
                                </a:moveTo>
                                <a:lnTo>
                                  <a:pt x="6" y="138"/>
                                </a:lnTo>
                                <a:lnTo>
                                  <a:pt x="3" y="138"/>
                                </a:lnTo>
                                <a:lnTo>
                                  <a:pt x="2" y="136"/>
                                </a:lnTo>
                                <a:lnTo>
                                  <a:pt x="0" y="135"/>
                                </a:lnTo>
                                <a:lnTo>
                                  <a:pt x="0" y="132"/>
                                </a:lnTo>
                                <a:lnTo>
                                  <a:pt x="0" y="5"/>
                                </a:lnTo>
                                <a:lnTo>
                                  <a:pt x="0" y="5"/>
                                </a:lnTo>
                                <a:lnTo>
                                  <a:pt x="0" y="3"/>
                                </a:lnTo>
                                <a:lnTo>
                                  <a:pt x="2" y="0"/>
                                </a:lnTo>
                                <a:lnTo>
                                  <a:pt x="3" y="0"/>
                                </a:lnTo>
                                <a:lnTo>
                                  <a:pt x="6" y="0"/>
                                </a:lnTo>
                                <a:lnTo>
                                  <a:pt x="96" y="0"/>
                                </a:lnTo>
                                <a:lnTo>
                                  <a:pt x="96" y="0"/>
                                </a:lnTo>
                                <a:lnTo>
                                  <a:pt x="98" y="0"/>
                                </a:lnTo>
                                <a:lnTo>
                                  <a:pt x="99" y="0"/>
                                </a:lnTo>
                                <a:lnTo>
                                  <a:pt x="101" y="3"/>
                                </a:lnTo>
                                <a:lnTo>
                                  <a:pt x="101" y="5"/>
                                </a:lnTo>
                                <a:lnTo>
                                  <a:pt x="101" y="21"/>
                                </a:lnTo>
                                <a:lnTo>
                                  <a:pt x="101" y="21"/>
                                </a:lnTo>
                                <a:lnTo>
                                  <a:pt x="101" y="24"/>
                                </a:lnTo>
                                <a:lnTo>
                                  <a:pt x="99" y="25"/>
                                </a:lnTo>
                                <a:lnTo>
                                  <a:pt x="98" y="26"/>
                                </a:lnTo>
                                <a:lnTo>
                                  <a:pt x="96" y="26"/>
                                </a:lnTo>
                                <a:lnTo>
                                  <a:pt x="32" y="26"/>
                                </a:lnTo>
                                <a:lnTo>
                                  <a:pt x="32" y="54"/>
                                </a:lnTo>
                                <a:lnTo>
                                  <a:pt x="93" y="54"/>
                                </a:lnTo>
                                <a:lnTo>
                                  <a:pt x="93" y="54"/>
                                </a:lnTo>
                                <a:lnTo>
                                  <a:pt x="96" y="54"/>
                                </a:lnTo>
                                <a:lnTo>
                                  <a:pt x="97" y="56"/>
                                </a:lnTo>
                                <a:lnTo>
                                  <a:pt x="98" y="57"/>
                                </a:lnTo>
                                <a:lnTo>
                                  <a:pt x="98" y="60"/>
                                </a:lnTo>
                                <a:lnTo>
                                  <a:pt x="98" y="77"/>
                                </a:lnTo>
                                <a:lnTo>
                                  <a:pt x="98" y="77"/>
                                </a:lnTo>
                                <a:lnTo>
                                  <a:pt x="98" y="79"/>
                                </a:lnTo>
                                <a:lnTo>
                                  <a:pt x="97" y="81"/>
                                </a:lnTo>
                                <a:lnTo>
                                  <a:pt x="96" y="81"/>
                                </a:lnTo>
                                <a:lnTo>
                                  <a:pt x="93" y="82"/>
                                </a:lnTo>
                                <a:lnTo>
                                  <a:pt x="32" y="82"/>
                                </a:lnTo>
                                <a:lnTo>
                                  <a:pt x="32" y="110"/>
                                </a:lnTo>
                                <a:lnTo>
                                  <a:pt x="96" y="110"/>
                                </a:lnTo>
                                <a:lnTo>
                                  <a:pt x="96" y="110"/>
                                </a:lnTo>
                                <a:lnTo>
                                  <a:pt x="98" y="110"/>
                                </a:lnTo>
                                <a:lnTo>
                                  <a:pt x="99" y="111"/>
                                </a:lnTo>
                                <a:lnTo>
                                  <a:pt x="101" y="113"/>
                                </a:lnTo>
                                <a:lnTo>
                                  <a:pt x="101" y="115"/>
                                </a:lnTo>
                                <a:lnTo>
                                  <a:pt x="101" y="132"/>
                                </a:lnTo>
                                <a:lnTo>
                                  <a:pt x="101" y="132"/>
                                </a:lnTo>
                                <a:lnTo>
                                  <a:pt x="101" y="135"/>
                                </a:lnTo>
                                <a:lnTo>
                                  <a:pt x="99" y="136"/>
                                </a:lnTo>
                                <a:lnTo>
                                  <a:pt x="98" y="138"/>
                                </a:lnTo>
                                <a:lnTo>
                                  <a:pt x="96" y="138"/>
                                </a:lnTo>
                                <a:lnTo>
                                  <a:pt x="6" y="13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60"/>
                        <wps:cNvSpPr>
                          <a:spLocks/>
                        </wps:cNvSpPr>
                        <wps:spPr bwMode="auto">
                          <a:xfrm>
                            <a:off x="1664335" y="623570"/>
                            <a:ext cx="58420" cy="66040"/>
                          </a:xfrm>
                          <a:custGeom>
                            <a:avLst/>
                            <a:gdLst>
                              <a:gd name="T0" fmla="*/ 25 w 92"/>
                              <a:gd name="T1" fmla="*/ 15 h 104"/>
                              <a:gd name="T2" fmla="*/ 37 w 92"/>
                              <a:gd name="T3" fmla="*/ 6 h 104"/>
                              <a:gd name="T4" fmla="*/ 54 w 92"/>
                              <a:gd name="T5" fmla="*/ 0 h 104"/>
                              <a:gd name="T6" fmla="*/ 62 w 92"/>
                              <a:gd name="T7" fmla="*/ 2 h 104"/>
                              <a:gd name="T8" fmla="*/ 77 w 92"/>
                              <a:gd name="T9" fmla="*/ 6 h 104"/>
                              <a:gd name="T10" fmla="*/ 86 w 92"/>
                              <a:gd name="T11" fmla="*/ 16 h 104"/>
                              <a:gd name="T12" fmla="*/ 91 w 92"/>
                              <a:gd name="T13" fmla="*/ 35 h 104"/>
                              <a:gd name="T14" fmla="*/ 92 w 92"/>
                              <a:gd name="T15" fmla="*/ 98 h 104"/>
                              <a:gd name="T16" fmla="*/ 91 w 92"/>
                              <a:gd name="T17" fmla="*/ 101 h 104"/>
                              <a:gd name="T18" fmla="*/ 89 w 92"/>
                              <a:gd name="T19" fmla="*/ 104 h 104"/>
                              <a:gd name="T20" fmla="*/ 67 w 92"/>
                              <a:gd name="T21" fmla="*/ 104 h 104"/>
                              <a:gd name="T22" fmla="*/ 65 w 92"/>
                              <a:gd name="T23" fmla="*/ 104 h 104"/>
                              <a:gd name="T24" fmla="*/ 62 w 92"/>
                              <a:gd name="T25" fmla="*/ 101 h 104"/>
                              <a:gd name="T26" fmla="*/ 62 w 92"/>
                              <a:gd name="T27" fmla="*/ 53 h 104"/>
                              <a:gd name="T28" fmla="*/ 61 w 92"/>
                              <a:gd name="T29" fmla="*/ 41 h 104"/>
                              <a:gd name="T30" fmla="*/ 57 w 92"/>
                              <a:gd name="T31" fmla="*/ 31 h 104"/>
                              <a:gd name="T32" fmla="*/ 50 w 92"/>
                              <a:gd name="T33" fmla="*/ 28 h 104"/>
                              <a:gd name="T34" fmla="*/ 46 w 92"/>
                              <a:gd name="T35" fmla="*/ 28 h 104"/>
                              <a:gd name="T36" fmla="*/ 38 w 92"/>
                              <a:gd name="T37" fmla="*/ 30 h 104"/>
                              <a:gd name="T38" fmla="*/ 34 w 92"/>
                              <a:gd name="T39" fmla="*/ 33 h 104"/>
                              <a:gd name="T40" fmla="*/ 30 w 92"/>
                              <a:gd name="T41" fmla="*/ 53 h 104"/>
                              <a:gd name="T42" fmla="*/ 30 w 92"/>
                              <a:gd name="T43" fmla="*/ 98 h 104"/>
                              <a:gd name="T44" fmla="*/ 29 w 92"/>
                              <a:gd name="T45" fmla="*/ 102 h 104"/>
                              <a:gd name="T46" fmla="*/ 25 w 92"/>
                              <a:gd name="T47" fmla="*/ 104 h 104"/>
                              <a:gd name="T48" fmla="*/ 5 w 92"/>
                              <a:gd name="T49" fmla="*/ 104 h 104"/>
                              <a:gd name="T50" fmla="*/ 1 w 92"/>
                              <a:gd name="T51" fmla="*/ 102 h 104"/>
                              <a:gd name="T52" fmla="*/ 0 w 92"/>
                              <a:gd name="T53" fmla="*/ 98 h 104"/>
                              <a:gd name="T54" fmla="*/ 0 w 92"/>
                              <a:gd name="T55" fmla="*/ 8 h 104"/>
                              <a:gd name="T56" fmla="*/ 1 w 92"/>
                              <a:gd name="T57" fmla="*/ 6 h 104"/>
                              <a:gd name="T58" fmla="*/ 3 w 92"/>
                              <a:gd name="T59" fmla="*/ 3 h 104"/>
                              <a:gd name="T60" fmla="*/ 16 w 92"/>
                              <a:gd name="T61" fmla="*/ 3 h 104"/>
                              <a:gd name="T62" fmla="*/ 17 w 92"/>
                              <a:gd name="T63" fmla="*/ 3 h 104"/>
                              <a:gd name="T64" fmla="*/ 21 w 92"/>
                              <a:gd name="T6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04">
                                <a:moveTo>
                                  <a:pt x="25" y="15"/>
                                </a:moveTo>
                                <a:lnTo>
                                  <a:pt x="25" y="15"/>
                                </a:lnTo>
                                <a:lnTo>
                                  <a:pt x="32" y="10"/>
                                </a:lnTo>
                                <a:lnTo>
                                  <a:pt x="37" y="6"/>
                                </a:lnTo>
                                <a:lnTo>
                                  <a:pt x="45" y="2"/>
                                </a:lnTo>
                                <a:lnTo>
                                  <a:pt x="54" y="0"/>
                                </a:lnTo>
                                <a:lnTo>
                                  <a:pt x="54" y="0"/>
                                </a:lnTo>
                                <a:lnTo>
                                  <a:pt x="62" y="2"/>
                                </a:lnTo>
                                <a:lnTo>
                                  <a:pt x="70" y="3"/>
                                </a:lnTo>
                                <a:lnTo>
                                  <a:pt x="77" y="6"/>
                                </a:lnTo>
                                <a:lnTo>
                                  <a:pt x="82" y="11"/>
                                </a:lnTo>
                                <a:lnTo>
                                  <a:pt x="86" y="16"/>
                                </a:lnTo>
                                <a:lnTo>
                                  <a:pt x="89" y="24"/>
                                </a:lnTo>
                                <a:lnTo>
                                  <a:pt x="91" y="35"/>
                                </a:lnTo>
                                <a:lnTo>
                                  <a:pt x="92" y="48"/>
                                </a:lnTo>
                                <a:lnTo>
                                  <a:pt x="92" y="98"/>
                                </a:lnTo>
                                <a:lnTo>
                                  <a:pt x="92" y="98"/>
                                </a:lnTo>
                                <a:lnTo>
                                  <a:pt x="91" y="101"/>
                                </a:lnTo>
                                <a:lnTo>
                                  <a:pt x="91" y="102"/>
                                </a:lnTo>
                                <a:lnTo>
                                  <a:pt x="89" y="104"/>
                                </a:lnTo>
                                <a:lnTo>
                                  <a:pt x="86" y="104"/>
                                </a:lnTo>
                                <a:lnTo>
                                  <a:pt x="67" y="104"/>
                                </a:lnTo>
                                <a:lnTo>
                                  <a:pt x="67" y="104"/>
                                </a:lnTo>
                                <a:lnTo>
                                  <a:pt x="65" y="104"/>
                                </a:lnTo>
                                <a:lnTo>
                                  <a:pt x="63" y="102"/>
                                </a:lnTo>
                                <a:lnTo>
                                  <a:pt x="62" y="101"/>
                                </a:lnTo>
                                <a:lnTo>
                                  <a:pt x="62" y="98"/>
                                </a:lnTo>
                                <a:lnTo>
                                  <a:pt x="62" y="53"/>
                                </a:lnTo>
                                <a:lnTo>
                                  <a:pt x="62" y="53"/>
                                </a:lnTo>
                                <a:lnTo>
                                  <a:pt x="61" y="41"/>
                                </a:lnTo>
                                <a:lnTo>
                                  <a:pt x="58" y="33"/>
                                </a:lnTo>
                                <a:lnTo>
                                  <a:pt x="57" y="31"/>
                                </a:lnTo>
                                <a:lnTo>
                                  <a:pt x="54" y="30"/>
                                </a:lnTo>
                                <a:lnTo>
                                  <a:pt x="50" y="28"/>
                                </a:lnTo>
                                <a:lnTo>
                                  <a:pt x="46" y="28"/>
                                </a:lnTo>
                                <a:lnTo>
                                  <a:pt x="46" y="28"/>
                                </a:lnTo>
                                <a:lnTo>
                                  <a:pt x="42" y="28"/>
                                </a:lnTo>
                                <a:lnTo>
                                  <a:pt x="38" y="30"/>
                                </a:lnTo>
                                <a:lnTo>
                                  <a:pt x="36" y="31"/>
                                </a:lnTo>
                                <a:lnTo>
                                  <a:pt x="34" y="33"/>
                                </a:lnTo>
                                <a:lnTo>
                                  <a:pt x="32" y="41"/>
                                </a:lnTo>
                                <a:lnTo>
                                  <a:pt x="30" y="53"/>
                                </a:lnTo>
                                <a:lnTo>
                                  <a:pt x="30" y="98"/>
                                </a:lnTo>
                                <a:lnTo>
                                  <a:pt x="30" y="98"/>
                                </a:lnTo>
                                <a:lnTo>
                                  <a:pt x="30" y="101"/>
                                </a:lnTo>
                                <a:lnTo>
                                  <a:pt x="29" y="102"/>
                                </a:lnTo>
                                <a:lnTo>
                                  <a:pt x="28" y="104"/>
                                </a:lnTo>
                                <a:lnTo>
                                  <a:pt x="25" y="104"/>
                                </a:lnTo>
                                <a:lnTo>
                                  <a:pt x="5" y="104"/>
                                </a:lnTo>
                                <a:lnTo>
                                  <a:pt x="5" y="104"/>
                                </a:lnTo>
                                <a:lnTo>
                                  <a:pt x="3" y="104"/>
                                </a:lnTo>
                                <a:lnTo>
                                  <a:pt x="1" y="102"/>
                                </a:lnTo>
                                <a:lnTo>
                                  <a:pt x="1" y="101"/>
                                </a:lnTo>
                                <a:lnTo>
                                  <a:pt x="0" y="98"/>
                                </a:lnTo>
                                <a:lnTo>
                                  <a:pt x="0" y="53"/>
                                </a:lnTo>
                                <a:lnTo>
                                  <a:pt x="0" y="8"/>
                                </a:lnTo>
                                <a:lnTo>
                                  <a:pt x="0" y="8"/>
                                </a:lnTo>
                                <a:lnTo>
                                  <a:pt x="1" y="6"/>
                                </a:lnTo>
                                <a:lnTo>
                                  <a:pt x="1" y="4"/>
                                </a:lnTo>
                                <a:lnTo>
                                  <a:pt x="3" y="3"/>
                                </a:lnTo>
                                <a:lnTo>
                                  <a:pt x="5" y="3"/>
                                </a:lnTo>
                                <a:lnTo>
                                  <a:pt x="16" y="3"/>
                                </a:lnTo>
                                <a:lnTo>
                                  <a:pt x="16" y="3"/>
                                </a:lnTo>
                                <a:lnTo>
                                  <a:pt x="17" y="3"/>
                                </a:lnTo>
                                <a:lnTo>
                                  <a:pt x="18" y="4"/>
                                </a:lnTo>
                                <a:lnTo>
                                  <a:pt x="21" y="8"/>
                                </a:lnTo>
                                <a:lnTo>
                                  <a:pt x="25" y="1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61"/>
                        <wps:cNvSpPr>
                          <a:spLocks/>
                        </wps:cNvSpPr>
                        <wps:spPr bwMode="auto">
                          <a:xfrm>
                            <a:off x="1734820" y="610235"/>
                            <a:ext cx="46355" cy="80010"/>
                          </a:xfrm>
                          <a:custGeom>
                            <a:avLst/>
                            <a:gdLst>
                              <a:gd name="T0" fmla="*/ 52 w 73"/>
                              <a:gd name="T1" fmla="*/ 126 h 126"/>
                              <a:gd name="T2" fmla="*/ 33 w 73"/>
                              <a:gd name="T3" fmla="*/ 123 h 126"/>
                              <a:gd name="T4" fmla="*/ 21 w 73"/>
                              <a:gd name="T5" fmla="*/ 115 h 126"/>
                              <a:gd name="T6" fmla="*/ 13 w 73"/>
                              <a:gd name="T7" fmla="*/ 101 h 126"/>
                              <a:gd name="T8" fmla="*/ 11 w 73"/>
                              <a:gd name="T9" fmla="*/ 84 h 126"/>
                              <a:gd name="T10" fmla="*/ 5 w 73"/>
                              <a:gd name="T11" fmla="*/ 48 h 126"/>
                              <a:gd name="T12" fmla="*/ 3 w 73"/>
                              <a:gd name="T13" fmla="*/ 48 h 126"/>
                              <a:gd name="T14" fmla="*/ 1 w 73"/>
                              <a:gd name="T15" fmla="*/ 45 h 126"/>
                              <a:gd name="T16" fmla="*/ 0 w 73"/>
                              <a:gd name="T17" fmla="*/ 29 h 126"/>
                              <a:gd name="T18" fmla="*/ 1 w 73"/>
                              <a:gd name="T19" fmla="*/ 27 h 126"/>
                              <a:gd name="T20" fmla="*/ 3 w 73"/>
                              <a:gd name="T21" fmla="*/ 24 h 126"/>
                              <a:gd name="T22" fmla="*/ 11 w 73"/>
                              <a:gd name="T23" fmla="*/ 24 h 126"/>
                              <a:gd name="T24" fmla="*/ 11 w 73"/>
                              <a:gd name="T25" fmla="*/ 5 h 126"/>
                              <a:gd name="T26" fmla="*/ 12 w 73"/>
                              <a:gd name="T27" fmla="*/ 2 h 126"/>
                              <a:gd name="T28" fmla="*/ 16 w 73"/>
                              <a:gd name="T29" fmla="*/ 0 h 126"/>
                              <a:gd name="T30" fmla="*/ 36 w 73"/>
                              <a:gd name="T31" fmla="*/ 0 h 126"/>
                              <a:gd name="T32" fmla="*/ 40 w 73"/>
                              <a:gd name="T33" fmla="*/ 2 h 126"/>
                              <a:gd name="T34" fmla="*/ 41 w 73"/>
                              <a:gd name="T35" fmla="*/ 5 h 126"/>
                              <a:gd name="T36" fmla="*/ 66 w 73"/>
                              <a:gd name="T37" fmla="*/ 24 h 126"/>
                              <a:gd name="T38" fmla="*/ 69 w 73"/>
                              <a:gd name="T39" fmla="*/ 24 h 126"/>
                              <a:gd name="T40" fmla="*/ 70 w 73"/>
                              <a:gd name="T41" fmla="*/ 27 h 126"/>
                              <a:gd name="T42" fmla="*/ 71 w 73"/>
                              <a:gd name="T43" fmla="*/ 43 h 126"/>
                              <a:gd name="T44" fmla="*/ 70 w 73"/>
                              <a:gd name="T45" fmla="*/ 45 h 126"/>
                              <a:gd name="T46" fmla="*/ 69 w 73"/>
                              <a:gd name="T47" fmla="*/ 48 h 126"/>
                              <a:gd name="T48" fmla="*/ 41 w 73"/>
                              <a:gd name="T49" fmla="*/ 48 h 126"/>
                              <a:gd name="T50" fmla="*/ 41 w 73"/>
                              <a:gd name="T51" fmla="*/ 82 h 126"/>
                              <a:gd name="T52" fmla="*/ 44 w 73"/>
                              <a:gd name="T53" fmla="*/ 96 h 126"/>
                              <a:gd name="T54" fmla="*/ 54 w 73"/>
                              <a:gd name="T55" fmla="*/ 100 h 126"/>
                              <a:gd name="T56" fmla="*/ 60 w 73"/>
                              <a:gd name="T57" fmla="*/ 100 h 126"/>
                              <a:gd name="T58" fmla="*/ 65 w 73"/>
                              <a:gd name="T59" fmla="*/ 98 h 126"/>
                              <a:gd name="T60" fmla="*/ 69 w 73"/>
                              <a:gd name="T61" fmla="*/ 97 h 126"/>
                              <a:gd name="T62" fmla="*/ 71 w 73"/>
                              <a:gd name="T63" fmla="*/ 101 h 126"/>
                              <a:gd name="T64" fmla="*/ 73 w 73"/>
                              <a:gd name="T65" fmla="*/ 115 h 126"/>
                              <a:gd name="T66" fmla="*/ 70 w 73"/>
                              <a:gd name="T67" fmla="*/ 122 h 126"/>
                              <a:gd name="T68" fmla="*/ 65 w 73"/>
                              <a:gd name="T69" fmla="*/ 125 h 126"/>
                              <a:gd name="T70" fmla="*/ 52 w 73"/>
                              <a:gd name="T7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3" h="126">
                                <a:moveTo>
                                  <a:pt x="52" y="126"/>
                                </a:moveTo>
                                <a:lnTo>
                                  <a:pt x="52" y="126"/>
                                </a:lnTo>
                                <a:lnTo>
                                  <a:pt x="42" y="126"/>
                                </a:lnTo>
                                <a:lnTo>
                                  <a:pt x="33" y="123"/>
                                </a:lnTo>
                                <a:lnTo>
                                  <a:pt x="26" y="121"/>
                                </a:lnTo>
                                <a:lnTo>
                                  <a:pt x="21" y="115"/>
                                </a:lnTo>
                                <a:lnTo>
                                  <a:pt x="16" y="109"/>
                                </a:lnTo>
                                <a:lnTo>
                                  <a:pt x="13" y="101"/>
                                </a:lnTo>
                                <a:lnTo>
                                  <a:pt x="12" y="93"/>
                                </a:lnTo>
                                <a:lnTo>
                                  <a:pt x="11" y="84"/>
                                </a:lnTo>
                                <a:lnTo>
                                  <a:pt x="11" y="48"/>
                                </a:lnTo>
                                <a:lnTo>
                                  <a:pt x="5" y="48"/>
                                </a:lnTo>
                                <a:lnTo>
                                  <a:pt x="5" y="48"/>
                                </a:lnTo>
                                <a:lnTo>
                                  <a:pt x="3" y="48"/>
                                </a:lnTo>
                                <a:lnTo>
                                  <a:pt x="1" y="47"/>
                                </a:lnTo>
                                <a:lnTo>
                                  <a:pt x="1" y="45"/>
                                </a:lnTo>
                                <a:lnTo>
                                  <a:pt x="0" y="43"/>
                                </a:lnTo>
                                <a:lnTo>
                                  <a:pt x="0" y="29"/>
                                </a:lnTo>
                                <a:lnTo>
                                  <a:pt x="0" y="29"/>
                                </a:lnTo>
                                <a:lnTo>
                                  <a:pt x="1" y="27"/>
                                </a:lnTo>
                                <a:lnTo>
                                  <a:pt x="1" y="25"/>
                                </a:lnTo>
                                <a:lnTo>
                                  <a:pt x="3" y="24"/>
                                </a:lnTo>
                                <a:lnTo>
                                  <a:pt x="5" y="24"/>
                                </a:lnTo>
                                <a:lnTo>
                                  <a:pt x="11" y="24"/>
                                </a:lnTo>
                                <a:lnTo>
                                  <a:pt x="11" y="5"/>
                                </a:lnTo>
                                <a:lnTo>
                                  <a:pt x="11" y="5"/>
                                </a:lnTo>
                                <a:lnTo>
                                  <a:pt x="11" y="3"/>
                                </a:lnTo>
                                <a:lnTo>
                                  <a:pt x="12" y="2"/>
                                </a:lnTo>
                                <a:lnTo>
                                  <a:pt x="13" y="0"/>
                                </a:lnTo>
                                <a:lnTo>
                                  <a:pt x="16" y="0"/>
                                </a:lnTo>
                                <a:lnTo>
                                  <a:pt x="36" y="0"/>
                                </a:lnTo>
                                <a:lnTo>
                                  <a:pt x="36" y="0"/>
                                </a:lnTo>
                                <a:lnTo>
                                  <a:pt x="38" y="0"/>
                                </a:lnTo>
                                <a:lnTo>
                                  <a:pt x="40" y="2"/>
                                </a:lnTo>
                                <a:lnTo>
                                  <a:pt x="40" y="3"/>
                                </a:lnTo>
                                <a:lnTo>
                                  <a:pt x="41" y="5"/>
                                </a:lnTo>
                                <a:lnTo>
                                  <a:pt x="41" y="24"/>
                                </a:lnTo>
                                <a:lnTo>
                                  <a:pt x="66" y="24"/>
                                </a:lnTo>
                                <a:lnTo>
                                  <a:pt x="66" y="24"/>
                                </a:lnTo>
                                <a:lnTo>
                                  <a:pt x="69" y="24"/>
                                </a:lnTo>
                                <a:lnTo>
                                  <a:pt x="70" y="25"/>
                                </a:lnTo>
                                <a:lnTo>
                                  <a:pt x="70" y="27"/>
                                </a:lnTo>
                                <a:lnTo>
                                  <a:pt x="71" y="29"/>
                                </a:lnTo>
                                <a:lnTo>
                                  <a:pt x="71" y="43"/>
                                </a:lnTo>
                                <a:lnTo>
                                  <a:pt x="71" y="43"/>
                                </a:lnTo>
                                <a:lnTo>
                                  <a:pt x="70" y="45"/>
                                </a:lnTo>
                                <a:lnTo>
                                  <a:pt x="70" y="47"/>
                                </a:lnTo>
                                <a:lnTo>
                                  <a:pt x="69" y="48"/>
                                </a:lnTo>
                                <a:lnTo>
                                  <a:pt x="66" y="48"/>
                                </a:lnTo>
                                <a:lnTo>
                                  <a:pt x="41" y="48"/>
                                </a:lnTo>
                                <a:lnTo>
                                  <a:pt x="41" y="82"/>
                                </a:lnTo>
                                <a:lnTo>
                                  <a:pt x="41" y="82"/>
                                </a:lnTo>
                                <a:lnTo>
                                  <a:pt x="41" y="90"/>
                                </a:lnTo>
                                <a:lnTo>
                                  <a:pt x="44" y="96"/>
                                </a:lnTo>
                                <a:lnTo>
                                  <a:pt x="49" y="98"/>
                                </a:lnTo>
                                <a:lnTo>
                                  <a:pt x="54" y="100"/>
                                </a:lnTo>
                                <a:lnTo>
                                  <a:pt x="54" y="100"/>
                                </a:lnTo>
                                <a:lnTo>
                                  <a:pt x="60" y="100"/>
                                </a:lnTo>
                                <a:lnTo>
                                  <a:pt x="65" y="98"/>
                                </a:lnTo>
                                <a:lnTo>
                                  <a:pt x="65" y="98"/>
                                </a:lnTo>
                                <a:lnTo>
                                  <a:pt x="67" y="97"/>
                                </a:lnTo>
                                <a:lnTo>
                                  <a:pt x="69" y="97"/>
                                </a:lnTo>
                                <a:lnTo>
                                  <a:pt x="70" y="98"/>
                                </a:lnTo>
                                <a:lnTo>
                                  <a:pt x="71" y="101"/>
                                </a:lnTo>
                                <a:lnTo>
                                  <a:pt x="73" y="115"/>
                                </a:lnTo>
                                <a:lnTo>
                                  <a:pt x="73" y="115"/>
                                </a:lnTo>
                                <a:lnTo>
                                  <a:pt x="73" y="119"/>
                                </a:lnTo>
                                <a:lnTo>
                                  <a:pt x="70" y="122"/>
                                </a:lnTo>
                                <a:lnTo>
                                  <a:pt x="70" y="122"/>
                                </a:lnTo>
                                <a:lnTo>
                                  <a:pt x="65" y="125"/>
                                </a:lnTo>
                                <a:lnTo>
                                  <a:pt x="58" y="126"/>
                                </a:lnTo>
                                <a:lnTo>
                                  <a:pt x="52" y="126"/>
                                </a:lnTo>
                                <a:lnTo>
                                  <a:pt x="52" y="1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2"/>
                        <wps:cNvSpPr>
                          <a:spLocks/>
                        </wps:cNvSpPr>
                        <wps:spPr bwMode="auto">
                          <a:xfrm>
                            <a:off x="1795145" y="623570"/>
                            <a:ext cx="43180" cy="66040"/>
                          </a:xfrm>
                          <a:custGeom>
                            <a:avLst/>
                            <a:gdLst>
                              <a:gd name="T0" fmla="*/ 31 w 68"/>
                              <a:gd name="T1" fmla="*/ 56 h 104"/>
                              <a:gd name="T2" fmla="*/ 31 w 68"/>
                              <a:gd name="T3" fmla="*/ 98 h 104"/>
                              <a:gd name="T4" fmla="*/ 31 w 68"/>
                              <a:gd name="T5" fmla="*/ 98 h 104"/>
                              <a:gd name="T6" fmla="*/ 31 w 68"/>
                              <a:gd name="T7" fmla="*/ 101 h 104"/>
                              <a:gd name="T8" fmla="*/ 29 w 68"/>
                              <a:gd name="T9" fmla="*/ 102 h 104"/>
                              <a:gd name="T10" fmla="*/ 28 w 68"/>
                              <a:gd name="T11" fmla="*/ 104 h 104"/>
                              <a:gd name="T12" fmla="*/ 25 w 68"/>
                              <a:gd name="T13" fmla="*/ 104 h 104"/>
                              <a:gd name="T14" fmla="*/ 5 w 68"/>
                              <a:gd name="T15" fmla="*/ 104 h 104"/>
                              <a:gd name="T16" fmla="*/ 5 w 68"/>
                              <a:gd name="T17" fmla="*/ 104 h 104"/>
                              <a:gd name="T18" fmla="*/ 3 w 68"/>
                              <a:gd name="T19" fmla="*/ 104 h 104"/>
                              <a:gd name="T20" fmla="*/ 2 w 68"/>
                              <a:gd name="T21" fmla="*/ 102 h 104"/>
                              <a:gd name="T22" fmla="*/ 0 w 68"/>
                              <a:gd name="T23" fmla="*/ 101 h 104"/>
                              <a:gd name="T24" fmla="*/ 0 w 68"/>
                              <a:gd name="T25" fmla="*/ 98 h 104"/>
                              <a:gd name="T26" fmla="*/ 0 w 68"/>
                              <a:gd name="T27" fmla="*/ 8 h 104"/>
                              <a:gd name="T28" fmla="*/ 0 w 68"/>
                              <a:gd name="T29" fmla="*/ 8 h 104"/>
                              <a:gd name="T30" fmla="*/ 0 w 68"/>
                              <a:gd name="T31" fmla="*/ 6 h 104"/>
                              <a:gd name="T32" fmla="*/ 2 w 68"/>
                              <a:gd name="T33" fmla="*/ 4 h 104"/>
                              <a:gd name="T34" fmla="*/ 3 w 68"/>
                              <a:gd name="T35" fmla="*/ 3 h 104"/>
                              <a:gd name="T36" fmla="*/ 5 w 68"/>
                              <a:gd name="T37" fmla="*/ 3 h 104"/>
                              <a:gd name="T38" fmla="*/ 15 w 68"/>
                              <a:gd name="T39" fmla="*/ 3 h 104"/>
                              <a:gd name="T40" fmla="*/ 15 w 68"/>
                              <a:gd name="T41" fmla="*/ 3 h 104"/>
                              <a:gd name="T42" fmla="*/ 19 w 68"/>
                              <a:gd name="T43" fmla="*/ 4 h 104"/>
                              <a:gd name="T44" fmla="*/ 21 w 68"/>
                              <a:gd name="T45" fmla="*/ 8 h 104"/>
                              <a:gd name="T46" fmla="*/ 27 w 68"/>
                              <a:gd name="T47" fmla="*/ 19 h 104"/>
                              <a:gd name="T48" fmla="*/ 27 w 68"/>
                              <a:gd name="T49" fmla="*/ 19 h 104"/>
                              <a:gd name="T50" fmla="*/ 33 w 68"/>
                              <a:gd name="T51" fmla="*/ 11 h 104"/>
                              <a:gd name="T52" fmla="*/ 40 w 68"/>
                              <a:gd name="T53" fmla="*/ 6 h 104"/>
                              <a:gd name="T54" fmla="*/ 44 w 68"/>
                              <a:gd name="T55" fmla="*/ 3 h 104"/>
                              <a:gd name="T56" fmla="*/ 49 w 68"/>
                              <a:gd name="T57" fmla="*/ 2 h 104"/>
                              <a:gd name="T58" fmla="*/ 62 w 68"/>
                              <a:gd name="T59" fmla="*/ 0 h 104"/>
                              <a:gd name="T60" fmla="*/ 62 w 68"/>
                              <a:gd name="T61" fmla="*/ 0 h 104"/>
                              <a:gd name="T62" fmla="*/ 65 w 68"/>
                              <a:gd name="T63" fmla="*/ 2 h 104"/>
                              <a:gd name="T64" fmla="*/ 66 w 68"/>
                              <a:gd name="T65" fmla="*/ 2 h 104"/>
                              <a:gd name="T66" fmla="*/ 68 w 68"/>
                              <a:gd name="T67" fmla="*/ 3 h 104"/>
                              <a:gd name="T68" fmla="*/ 66 w 68"/>
                              <a:gd name="T69" fmla="*/ 6 h 104"/>
                              <a:gd name="T70" fmla="*/ 64 w 68"/>
                              <a:gd name="T71" fmla="*/ 26 h 104"/>
                              <a:gd name="T72" fmla="*/ 64 w 68"/>
                              <a:gd name="T73" fmla="*/ 26 h 104"/>
                              <a:gd name="T74" fmla="*/ 62 w 68"/>
                              <a:gd name="T75" fmla="*/ 30 h 104"/>
                              <a:gd name="T76" fmla="*/ 58 w 68"/>
                              <a:gd name="T77" fmla="*/ 31 h 104"/>
                              <a:gd name="T78" fmla="*/ 58 w 68"/>
                              <a:gd name="T79" fmla="*/ 31 h 104"/>
                              <a:gd name="T80" fmla="*/ 52 w 68"/>
                              <a:gd name="T81" fmla="*/ 31 h 104"/>
                              <a:gd name="T82" fmla="*/ 45 w 68"/>
                              <a:gd name="T83" fmla="*/ 32 h 104"/>
                              <a:gd name="T84" fmla="*/ 41 w 68"/>
                              <a:gd name="T85" fmla="*/ 35 h 104"/>
                              <a:gd name="T86" fmla="*/ 37 w 68"/>
                              <a:gd name="T87" fmla="*/ 39 h 104"/>
                              <a:gd name="T88" fmla="*/ 35 w 68"/>
                              <a:gd name="T89" fmla="*/ 41 h 104"/>
                              <a:gd name="T90" fmla="*/ 32 w 68"/>
                              <a:gd name="T91" fmla="*/ 47 h 104"/>
                              <a:gd name="T92" fmla="*/ 31 w 68"/>
                              <a:gd name="T93" fmla="*/ 51 h 104"/>
                              <a:gd name="T94" fmla="*/ 31 w 68"/>
                              <a:gd name="T95" fmla="*/ 56 h 104"/>
                              <a:gd name="T96" fmla="*/ 31 w 68"/>
                              <a:gd name="T97" fmla="*/ 5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4">
                                <a:moveTo>
                                  <a:pt x="31" y="56"/>
                                </a:moveTo>
                                <a:lnTo>
                                  <a:pt x="31" y="98"/>
                                </a:lnTo>
                                <a:lnTo>
                                  <a:pt x="31" y="98"/>
                                </a:lnTo>
                                <a:lnTo>
                                  <a:pt x="31" y="101"/>
                                </a:lnTo>
                                <a:lnTo>
                                  <a:pt x="29" y="102"/>
                                </a:lnTo>
                                <a:lnTo>
                                  <a:pt x="28" y="104"/>
                                </a:lnTo>
                                <a:lnTo>
                                  <a:pt x="25" y="104"/>
                                </a:lnTo>
                                <a:lnTo>
                                  <a:pt x="5" y="104"/>
                                </a:lnTo>
                                <a:lnTo>
                                  <a:pt x="5" y="104"/>
                                </a:lnTo>
                                <a:lnTo>
                                  <a:pt x="3" y="104"/>
                                </a:lnTo>
                                <a:lnTo>
                                  <a:pt x="2" y="102"/>
                                </a:lnTo>
                                <a:lnTo>
                                  <a:pt x="0" y="101"/>
                                </a:lnTo>
                                <a:lnTo>
                                  <a:pt x="0" y="98"/>
                                </a:lnTo>
                                <a:lnTo>
                                  <a:pt x="0" y="8"/>
                                </a:lnTo>
                                <a:lnTo>
                                  <a:pt x="0" y="8"/>
                                </a:lnTo>
                                <a:lnTo>
                                  <a:pt x="0" y="6"/>
                                </a:lnTo>
                                <a:lnTo>
                                  <a:pt x="2" y="4"/>
                                </a:lnTo>
                                <a:lnTo>
                                  <a:pt x="3" y="3"/>
                                </a:lnTo>
                                <a:lnTo>
                                  <a:pt x="5" y="3"/>
                                </a:lnTo>
                                <a:lnTo>
                                  <a:pt x="15" y="3"/>
                                </a:lnTo>
                                <a:lnTo>
                                  <a:pt x="15" y="3"/>
                                </a:lnTo>
                                <a:lnTo>
                                  <a:pt x="19" y="4"/>
                                </a:lnTo>
                                <a:lnTo>
                                  <a:pt x="21" y="8"/>
                                </a:lnTo>
                                <a:lnTo>
                                  <a:pt x="27" y="19"/>
                                </a:lnTo>
                                <a:lnTo>
                                  <a:pt x="27" y="19"/>
                                </a:lnTo>
                                <a:lnTo>
                                  <a:pt x="33" y="11"/>
                                </a:lnTo>
                                <a:lnTo>
                                  <a:pt x="40" y="6"/>
                                </a:lnTo>
                                <a:lnTo>
                                  <a:pt x="44" y="3"/>
                                </a:lnTo>
                                <a:lnTo>
                                  <a:pt x="49" y="2"/>
                                </a:lnTo>
                                <a:lnTo>
                                  <a:pt x="62" y="0"/>
                                </a:lnTo>
                                <a:lnTo>
                                  <a:pt x="62" y="0"/>
                                </a:lnTo>
                                <a:lnTo>
                                  <a:pt x="65" y="2"/>
                                </a:lnTo>
                                <a:lnTo>
                                  <a:pt x="66" y="2"/>
                                </a:lnTo>
                                <a:lnTo>
                                  <a:pt x="68" y="3"/>
                                </a:lnTo>
                                <a:lnTo>
                                  <a:pt x="66" y="6"/>
                                </a:lnTo>
                                <a:lnTo>
                                  <a:pt x="64" y="26"/>
                                </a:lnTo>
                                <a:lnTo>
                                  <a:pt x="64" y="26"/>
                                </a:lnTo>
                                <a:lnTo>
                                  <a:pt x="62" y="30"/>
                                </a:lnTo>
                                <a:lnTo>
                                  <a:pt x="58" y="31"/>
                                </a:lnTo>
                                <a:lnTo>
                                  <a:pt x="58" y="31"/>
                                </a:lnTo>
                                <a:lnTo>
                                  <a:pt x="52" y="31"/>
                                </a:lnTo>
                                <a:lnTo>
                                  <a:pt x="45" y="32"/>
                                </a:lnTo>
                                <a:lnTo>
                                  <a:pt x="41" y="35"/>
                                </a:lnTo>
                                <a:lnTo>
                                  <a:pt x="37" y="39"/>
                                </a:lnTo>
                                <a:lnTo>
                                  <a:pt x="35" y="41"/>
                                </a:lnTo>
                                <a:lnTo>
                                  <a:pt x="32" y="47"/>
                                </a:lnTo>
                                <a:lnTo>
                                  <a:pt x="31" y="51"/>
                                </a:lnTo>
                                <a:lnTo>
                                  <a:pt x="31" y="56"/>
                                </a:lnTo>
                                <a:lnTo>
                                  <a:pt x="31" y="5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63"/>
                        <wps:cNvSpPr>
                          <a:spLocks noEditPoints="1"/>
                        </wps:cNvSpPr>
                        <wps:spPr bwMode="auto">
                          <a:xfrm>
                            <a:off x="1843405" y="623570"/>
                            <a:ext cx="64135" cy="66675"/>
                          </a:xfrm>
                          <a:custGeom>
                            <a:avLst/>
                            <a:gdLst>
                              <a:gd name="T0" fmla="*/ 92 w 101"/>
                              <a:gd name="T1" fmla="*/ 85 h 105"/>
                              <a:gd name="T2" fmla="*/ 93 w 101"/>
                              <a:gd name="T3" fmla="*/ 90 h 105"/>
                              <a:gd name="T4" fmla="*/ 93 w 101"/>
                              <a:gd name="T5" fmla="*/ 92 h 105"/>
                              <a:gd name="T6" fmla="*/ 75 w 101"/>
                              <a:gd name="T7" fmla="*/ 102 h 105"/>
                              <a:gd name="T8" fmla="*/ 52 w 101"/>
                              <a:gd name="T9" fmla="*/ 105 h 105"/>
                              <a:gd name="T10" fmla="*/ 42 w 101"/>
                              <a:gd name="T11" fmla="*/ 105 h 105"/>
                              <a:gd name="T12" fmla="*/ 23 w 101"/>
                              <a:gd name="T13" fmla="*/ 97 h 105"/>
                              <a:gd name="T14" fmla="*/ 9 w 101"/>
                              <a:gd name="T15" fmla="*/ 82 h 105"/>
                              <a:gd name="T16" fmla="*/ 1 w 101"/>
                              <a:gd name="T17" fmla="*/ 64 h 105"/>
                              <a:gd name="T18" fmla="*/ 0 w 101"/>
                              <a:gd name="T19" fmla="*/ 53 h 105"/>
                              <a:gd name="T20" fmla="*/ 4 w 101"/>
                              <a:gd name="T21" fmla="*/ 33 h 105"/>
                              <a:gd name="T22" fmla="*/ 15 w 101"/>
                              <a:gd name="T23" fmla="*/ 16 h 105"/>
                              <a:gd name="T24" fmla="*/ 31 w 101"/>
                              <a:gd name="T25" fmla="*/ 6 h 105"/>
                              <a:gd name="T26" fmla="*/ 52 w 101"/>
                              <a:gd name="T27" fmla="*/ 0 h 105"/>
                              <a:gd name="T28" fmla="*/ 64 w 101"/>
                              <a:gd name="T29" fmla="*/ 2 h 105"/>
                              <a:gd name="T30" fmla="*/ 83 w 101"/>
                              <a:gd name="T31" fmla="*/ 11 h 105"/>
                              <a:gd name="T32" fmla="*/ 95 w 101"/>
                              <a:gd name="T33" fmla="*/ 27 h 105"/>
                              <a:gd name="T34" fmla="*/ 100 w 101"/>
                              <a:gd name="T35" fmla="*/ 47 h 105"/>
                              <a:gd name="T36" fmla="*/ 101 w 101"/>
                              <a:gd name="T37" fmla="*/ 57 h 105"/>
                              <a:gd name="T38" fmla="*/ 99 w 101"/>
                              <a:gd name="T39" fmla="*/ 63 h 105"/>
                              <a:gd name="T40" fmla="*/ 31 w 101"/>
                              <a:gd name="T41" fmla="*/ 63 h 105"/>
                              <a:gd name="T42" fmla="*/ 34 w 101"/>
                              <a:gd name="T43" fmla="*/ 69 h 105"/>
                              <a:gd name="T44" fmla="*/ 46 w 101"/>
                              <a:gd name="T45" fmla="*/ 79 h 105"/>
                              <a:gd name="T46" fmla="*/ 54 w 101"/>
                              <a:gd name="T47" fmla="*/ 80 h 105"/>
                              <a:gd name="T48" fmla="*/ 68 w 101"/>
                              <a:gd name="T49" fmla="*/ 77 h 105"/>
                              <a:gd name="T50" fmla="*/ 76 w 101"/>
                              <a:gd name="T51" fmla="*/ 75 h 105"/>
                              <a:gd name="T52" fmla="*/ 83 w 101"/>
                              <a:gd name="T53" fmla="*/ 73 h 105"/>
                              <a:gd name="T54" fmla="*/ 92 w 101"/>
                              <a:gd name="T55" fmla="*/ 85 h 105"/>
                              <a:gd name="T56" fmla="*/ 71 w 101"/>
                              <a:gd name="T57" fmla="*/ 44 h 105"/>
                              <a:gd name="T58" fmla="*/ 64 w 101"/>
                              <a:gd name="T59" fmla="*/ 31 h 105"/>
                              <a:gd name="T60" fmla="*/ 59 w 101"/>
                              <a:gd name="T61" fmla="*/ 27 h 105"/>
                              <a:gd name="T62" fmla="*/ 51 w 101"/>
                              <a:gd name="T63" fmla="*/ 26 h 105"/>
                              <a:gd name="T64" fmla="*/ 47 w 101"/>
                              <a:gd name="T65" fmla="*/ 26 h 105"/>
                              <a:gd name="T66" fmla="*/ 39 w 101"/>
                              <a:gd name="T67" fmla="*/ 30 h 105"/>
                              <a:gd name="T68" fmla="*/ 34 w 101"/>
                              <a:gd name="T69" fmla="*/ 37 h 105"/>
                              <a:gd name="T70" fmla="*/ 71 w 101"/>
                              <a:gd name="T71"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05">
                                <a:moveTo>
                                  <a:pt x="92" y="85"/>
                                </a:moveTo>
                                <a:lnTo>
                                  <a:pt x="92" y="85"/>
                                </a:lnTo>
                                <a:lnTo>
                                  <a:pt x="95" y="89"/>
                                </a:lnTo>
                                <a:lnTo>
                                  <a:pt x="93" y="90"/>
                                </a:lnTo>
                                <a:lnTo>
                                  <a:pt x="93" y="92"/>
                                </a:lnTo>
                                <a:lnTo>
                                  <a:pt x="93" y="92"/>
                                </a:lnTo>
                                <a:lnTo>
                                  <a:pt x="86" y="97"/>
                                </a:lnTo>
                                <a:lnTo>
                                  <a:pt x="75" y="102"/>
                                </a:lnTo>
                                <a:lnTo>
                                  <a:pt x="64" y="105"/>
                                </a:lnTo>
                                <a:lnTo>
                                  <a:pt x="52" y="105"/>
                                </a:lnTo>
                                <a:lnTo>
                                  <a:pt x="52" y="105"/>
                                </a:lnTo>
                                <a:lnTo>
                                  <a:pt x="42" y="105"/>
                                </a:lnTo>
                                <a:lnTo>
                                  <a:pt x="33" y="101"/>
                                </a:lnTo>
                                <a:lnTo>
                                  <a:pt x="23" y="97"/>
                                </a:lnTo>
                                <a:lnTo>
                                  <a:pt x="15" y="90"/>
                                </a:lnTo>
                                <a:lnTo>
                                  <a:pt x="9" y="82"/>
                                </a:lnTo>
                                <a:lnTo>
                                  <a:pt x="4" y="73"/>
                                </a:lnTo>
                                <a:lnTo>
                                  <a:pt x="1" y="64"/>
                                </a:lnTo>
                                <a:lnTo>
                                  <a:pt x="0" y="53"/>
                                </a:lnTo>
                                <a:lnTo>
                                  <a:pt x="0" y="53"/>
                                </a:lnTo>
                                <a:lnTo>
                                  <a:pt x="1" y="43"/>
                                </a:lnTo>
                                <a:lnTo>
                                  <a:pt x="4" y="33"/>
                                </a:lnTo>
                                <a:lnTo>
                                  <a:pt x="9" y="24"/>
                                </a:lnTo>
                                <a:lnTo>
                                  <a:pt x="15" y="16"/>
                                </a:lnTo>
                                <a:lnTo>
                                  <a:pt x="23" y="10"/>
                                </a:lnTo>
                                <a:lnTo>
                                  <a:pt x="31" y="6"/>
                                </a:lnTo>
                                <a:lnTo>
                                  <a:pt x="42" y="2"/>
                                </a:lnTo>
                                <a:lnTo>
                                  <a:pt x="52" y="0"/>
                                </a:lnTo>
                                <a:lnTo>
                                  <a:pt x="52" y="0"/>
                                </a:lnTo>
                                <a:lnTo>
                                  <a:pt x="64" y="2"/>
                                </a:lnTo>
                                <a:lnTo>
                                  <a:pt x="74" y="6"/>
                                </a:lnTo>
                                <a:lnTo>
                                  <a:pt x="83" y="11"/>
                                </a:lnTo>
                                <a:lnTo>
                                  <a:pt x="90" y="18"/>
                                </a:lnTo>
                                <a:lnTo>
                                  <a:pt x="95" y="27"/>
                                </a:lnTo>
                                <a:lnTo>
                                  <a:pt x="99" y="36"/>
                                </a:lnTo>
                                <a:lnTo>
                                  <a:pt x="100" y="47"/>
                                </a:lnTo>
                                <a:lnTo>
                                  <a:pt x="101" y="57"/>
                                </a:lnTo>
                                <a:lnTo>
                                  <a:pt x="101" y="57"/>
                                </a:lnTo>
                                <a:lnTo>
                                  <a:pt x="100" y="61"/>
                                </a:lnTo>
                                <a:lnTo>
                                  <a:pt x="99" y="63"/>
                                </a:lnTo>
                                <a:lnTo>
                                  <a:pt x="96" y="63"/>
                                </a:lnTo>
                                <a:lnTo>
                                  <a:pt x="31" y="63"/>
                                </a:lnTo>
                                <a:lnTo>
                                  <a:pt x="31" y="63"/>
                                </a:lnTo>
                                <a:lnTo>
                                  <a:pt x="34" y="69"/>
                                </a:lnTo>
                                <a:lnTo>
                                  <a:pt x="39" y="75"/>
                                </a:lnTo>
                                <a:lnTo>
                                  <a:pt x="46" y="79"/>
                                </a:lnTo>
                                <a:lnTo>
                                  <a:pt x="54" y="80"/>
                                </a:lnTo>
                                <a:lnTo>
                                  <a:pt x="54" y="80"/>
                                </a:lnTo>
                                <a:lnTo>
                                  <a:pt x="63" y="80"/>
                                </a:lnTo>
                                <a:lnTo>
                                  <a:pt x="68" y="77"/>
                                </a:lnTo>
                                <a:lnTo>
                                  <a:pt x="76" y="75"/>
                                </a:lnTo>
                                <a:lnTo>
                                  <a:pt x="76" y="75"/>
                                </a:lnTo>
                                <a:lnTo>
                                  <a:pt x="80" y="73"/>
                                </a:lnTo>
                                <a:lnTo>
                                  <a:pt x="83" y="73"/>
                                </a:lnTo>
                                <a:lnTo>
                                  <a:pt x="84" y="76"/>
                                </a:lnTo>
                                <a:lnTo>
                                  <a:pt x="92" y="85"/>
                                </a:lnTo>
                                <a:close/>
                                <a:moveTo>
                                  <a:pt x="71" y="44"/>
                                </a:moveTo>
                                <a:lnTo>
                                  <a:pt x="71" y="44"/>
                                </a:lnTo>
                                <a:lnTo>
                                  <a:pt x="68" y="37"/>
                                </a:lnTo>
                                <a:lnTo>
                                  <a:pt x="64" y="31"/>
                                </a:lnTo>
                                <a:lnTo>
                                  <a:pt x="63" y="30"/>
                                </a:lnTo>
                                <a:lnTo>
                                  <a:pt x="59" y="27"/>
                                </a:lnTo>
                                <a:lnTo>
                                  <a:pt x="56" y="26"/>
                                </a:lnTo>
                                <a:lnTo>
                                  <a:pt x="51" y="26"/>
                                </a:lnTo>
                                <a:lnTo>
                                  <a:pt x="51" y="26"/>
                                </a:lnTo>
                                <a:lnTo>
                                  <a:pt x="47" y="26"/>
                                </a:lnTo>
                                <a:lnTo>
                                  <a:pt x="43" y="27"/>
                                </a:lnTo>
                                <a:lnTo>
                                  <a:pt x="39" y="30"/>
                                </a:lnTo>
                                <a:lnTo>
                                  <a:pt x="37" y="31"/>
                                </a:lnTo>
                                <a:lnTo>
                                  <a:pt x="34" y="37"/>
                                </a:lnTo>
                                <a:lnTo>
                                  <a:pt x="31" y="44"/>
                                </a:lnTo>
                                <a:lnTo>
                                  <a:pt x="71" y="4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64"/>
                        <wps:cNvSpPr>
                          <a:spLocks noEditPoints="1"/>
                        </wps:cNvSpPr>
                        <wps:spPr bwMode="auto">
                          <a:xfrm>
                            <a:off x="1920240" y="623570"/>
                            <a:ext cx="66675" cy="90805"/>
                          </a:xfrm>
                          <a:custGeom>
                            <a:avLst/>
                            <a:gdLst>
                              <a:gd name="T0" fmla="*/ 31 w 105"/>
                              <a:gd name="T1" fmla="*/ 138 h 143"/>
                              <a:gd name="T2" fmla="*/ 29 w 105"/>
                              <a:gd name="T3" fmla="*/ 142 h 143"/>
                              <a:gd name="T4" fmla="*/ 25 w 105"/>
                              <a:gd name="T5" fmla="*/ 143 h 143"/>
                              <a:gd name="T6" fmla="*/ 6 w 105"/>
                              <a:gd name="T7" fmla="*/ 143 h 143"/>
                              <a:gd name="T8" fmla="*/ 2 w 105"/>
                              <a:gd name="T9" fmla="*/ 142 h 143"/>
                              <a:gd name="T10" fmla="*/ 0 w 105"/>
                              <a:gd name="T11" fmla="*/ 138 h 143"/>
                              <a:gd name="T12" fmla="*/ 0 w 105"/>
                              <a:gd name="T13" fmla="*/ 8 h 143"/>
                              <a:gd name="T14" fmla="*/ 2 w 105"/>
                              <a:gd name="T15" fmla="*/ 4 h 143"/>
                              <a:gd name="T16" fmla="*/ 6 w 105"/>
                              <a:gd name="T17" fmla="*/ 3 h 143"/>
                              <a:gd name="T18" fmla="*/ 15 w 105"/>
                              <a:gd name="T19" fmla="*/ 3 h 143"/>
                              <a:gd name="T20" fmla="*/ 19 w 105"/>
                              <a:gd name="T21" fmla="*/ 4 h 143"/>
                              <a:gd name="T22" fmla="*/ 25 w 105"/>
                              <a:gd name="T23" fmla="*/ 15 h 143"/>
                              <a:gd name="T24" fmla="*/ 32 w 105"/>
                              <a:gd name="T25" fmla="*/ 10 h 143"/>
                              <a:gd name="T26" fmla="*/ 49 w 105"/>
                              <a:gd name="T27" fmla="*/ 2 h 143"/>
                              <a:gd name="T28" fmla="*/ 60 w 105"/>
                              <a:gd name="T29" fmla="*/ 0 h 143"/>
                              <a:gd name="T30" fmla="*/ 78 w 105"/>
                              <a:gd name="T31" fmla="*/ 6 h 143"/>
                              <a:gd name="T32" fmla="*/ 93 w 105"/>
                              <a:gd name="T33" fmla="*/ 16 h 143"/>
                              <a:gd name="T34" fmla="*/ 102 w 105"/>
                              <a:gd name="T35" fmla="*/ 33 h 143"/>
                              <a:gd name="T36" fmla="*/ 105 w 105"/>
                              <a:gd name="T37" fmla="*/ 53 h 143"/>
                              <a:gd name="T38" fmla="*/ 105 w 105"/>
                              <a:gd name="T39" fmla="*/ 64 h 143"/>
                              <a:gd name="T40" fmla="*/ 98 w 105"/>
                              <a:gd name="T41" fmla="*/ 82 h 143"/>
                              <a:gd name="T42" fmla="*/ 86 w 105"/>
                              <a:gd name="T43" fmla="*/ 97 h 143"/>
                              <a:gd name="T44" fmla="*/ 69 w 105"/>
                              <a:gd name="T45" fmla="*/ 105 h 143"/>
                              <a:gd name="T46" fmla="*/ 60 w 105"/>
                              <a:gd name="T47" fmla="*/ 105 h 143"/>
                              <a:gd name="T48" fmla="*/ 41 w 105"/>
                              <a:gd name="T49" fmla="*/ 101 h 143"/>
                              <a:gd name="T50" fmla="*/ 31 w 105"/>
                              <a:gd name="T51" fmla="*/ 92 h 143"/>
                              <a:gd name="T52" fmla="*/ 31 w 105"/>
                              <a:gd name="T53" fmla="*/ 53 h 143"/>
                              <a:gd name="T54" fmla="*/ 31 w 105"/>
                              <a:gd name="T55" fmla="*/ 59 h 143"/>
                              <a:gd name="T56" fmla="*/ 35 w 105"/>
                              <a:gd name="T57" fmla="*/ 68 h 143"/>
                              <a:gd name="T58" fmla="*/ 40 w 105"/>
                              <a:gd name="T59" fmla="*/ 75 h 143"/>
                              <a:gd name="T60" fmla="*/ 48 w 105"/>
                              <a:gd name="T61" fmla="*/ 79 h 143"/>
                              <a:gd name="T62" fmla="*/ 53 w 105"/>
                              <a:gd name="T63" fmla="*/ 79 h 143"/>
                              <a:gd name="T64" fmla="*/ 61 w 105"/>
                              <a:gd name="T65" fmla="*/ 77 h 143"/>
                              <a:gd name="T66" fmla="*/ 69 w 105"/>
                              <a:gd name="T67" fmla="*/ 72 h 143"/>
                              <a:gd name="T68" fmla="*/ 73 w 105"/>
                              <a:gd name="T69" fmla="*/ 64 h 143"/>
                              <a:gd name="T70" fmla="*/ 76 w 105"/>
                              <a:gd name="T71" fmla="*/ 53 h 143"/>
                              <a:gd name="T72" fmla="*/ 74 w 105"/>
                              <a:gd name="T73" fmla="*/ 48 h 143"/>
                              <a:gd name="T74" fmla="*/ 72 w 105"/>
                              <a:gd name="T75" fmla="*/ 39 h 143"/>
                              <a:gd name="T76" fmla="*/ 65 w 105"/>
                              <a:gd name="T77" fmla="*/ 31 h 143"/>
                              <a:gd name="T78" fmla="*/ 57 w 105"/>
                              <a:gd name="T79" fmla="*/ 28 h 143"/>
                              <a:gd name="T80" fmla="*/ 53 w 105"/>
                              <a:gd name="T81" fmla="*/ 27 h 143"/>
                              <a:gd name="T82" fmla="*/ 44 w 105"/>
                              <a:gd name="T83" fmla="*/ 30 h 143"/>
                              <a:gd name="T84" fmla="*/ 37 w 105"/>
                              <a:gd name="T85" fmla="*/ 35 h 143"/>
                              <a:gd name="T86" fmla="*/ 32 w 105"/>
                              <a:gd name="T87" fmla="*/ 43 h 143"/>
                              <a:gd name="T88" fmla="*/ 31 w 105"/>
                              <a:gd name="T89" fmla="*/ 5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5" h="143">
                                <a:moveTo>
                                  <a:pt x="31" y="138"/>
                                </a:moveTo>
                                <a:lnTo>
                                  <a:pt x="31" y="138"/>
                                </a:lnTo>
                                <a:lnTo>
                                  <a:pt x="31" y="141"/>
                                </a:lnTo>
                                <a:lnTo>
                                  <a:pt x="29" y="142"/>
                                </a:lnTo>
                                <a:lnTo>
                                  <a:pt x="28" y="143"/>
                                </a:lnTo>
                                <a:lnTo>
                                  <a:pt x="25" y="143"/>
                                </a:lnTo>
                                <a:lnTo>
                                  <a:pt x="6" y="143"/>
                                </a:lnTo>
                                <a:lnTo>
                                  <a:pt x="6" y="143"/>
                                </a:lnTo>
                                <a:lnTo>
                                  <a:pt x="3" y="143"/>
                                </a:lnTo>
                                <a:lnTo>
                                  <a:pt x="2" y="142"/>
                                </a:lnTo>
                                <a:lnTo>
                                  <a:pt x="0" y="141"/>
                                </a:lnTo>
                                <a:lnTo>
                                  <a:pt x="0" y="138"/>
                                </a:lnTo>
                                <a:lnTo>
                                  <a:pt x="0" y="8"/>
                                </a:lnTo>
                                <a:lnTo>
                                  <a:pt x="0" y="8"/>
                                </a:lnTo>
                                <a:lnTo>
                                  <a:pt x="0" y="6"/>
                                </a:lnTo>
                                <a:lnTo>
                                  <a:pt x="2" y="4"/>
                                </a:lnTo>
                                <a:lnTo>
                                  <a:pt x="3" y="3"/>
                                </a:lnTo>
                                <a:lnTo>
                                  <a:pt x="6" y="3"/>
                                </a:lnTo>
                                <a:lnTo>
                                  <a:pt x="15" y="3"/>
                                </a:lnTo>
                                <a:lnTo>
                                  <a:pt x="15" y="3"/>
                                </a:lnTo>
                                <a:lnTo>
                                  <a:pt x="16" y="3"/>
                                </a:lnTo>
                                <a:lnTo>
                                  <a:pt x="19" y="4"/>
                                </a:lnTo>
                                <a:lnTo>
                                  <a:pt x="21" y="8"/>
                                </a:lnTo>
                                <a:lnTo>
                                  <a:pt x="25" y="15"/>
                                </a:lnTo>
                                <a:lnTo>
                                  <a:pt x="25" y="15"/>
                                </a:lnTo>
                                <a:lnTo>
                                  <a:pt x="32" y="10"/>
                                </a:lnTo>
                                <a:lnTo>
                                  <a:pt x="40" y="4"/>
                                </a:lnTo>
                                <a:lnTo>
                                  <a:pt x="49" y="2"/>
                                </a:lnTo>
                                <a:lnTo>
                                  <a:pt x="60" y="0"/>
                                </a:lnTo>
                                <a:lnTo>
                                  <a:pt x="60" y="0"/>
                                </a:lnTo>
                                <a:lnTo>
                                  <a:pt x="69" y="2"/>
                                </a:lnTo>
                                <a:lnTo>
                                  <a:pt x="78" y="6"/>
                                </a:lnTo>
                                <a:lnTo>
                                  <a:pt x="86" y="10"/>
                                </a:lnTo>
                                <a:lnTo>
                                  <a:pt x="93" y="16"/>
                                </a:lnTo>
                                <a:lnTo>
                                  <a:pt x="98" y="24"/>
                                </a:lnTo>
                                <a:lnTo>
                                  <a:pt x="102" y="33"/>
                                </a:lnTo>
                                <a:lnTo>
                                  <a:pt x="105" y="43"/>
                                </a:lnTo>
                                <a:lnTo>
                                  <a:pt x="105" y="53"/>
                                </a:lnTo>
                                <a:lnTo>
                                  <a:pt x="105" y="53"/>
                                </a:lnTo>
                                <a:lnTo>
                                  <a:pt x="105" y="64"/>
                                </a:lnTo>
                                <a:lnTo>
                                  <a:pt x="102" y="73"/>
                                </a:lnTo>
                                <a:lnTo>
                                  <a:pt x="98" y="82"/>
                                </a:lnTo>
                                <a:lnTo>
                                  <a:pt x="93" y="90"/>
                                </a:lnTo>
                                <a:lnTo>
                                  <a:pt x="86" y="97"/>
                                </a:lnTo>
                                <a:lnTo>
                                  <a:pt x="78" y="101"/>
                                </a:lnTo>
                                <a:lnTo>
                                  <a:pt x="69" y="105"/>
                                </a:lnTo>
                                <a:lnTo>
                                  <a:pt x="60" y="105"/>
                                </a:lnTo>
                                <a:lnTo>
                                  <a:pt x="60" y="105"/>
                                </a:lnTo>
                                <a:lnTo>
                                  <a:pt x="49" y="104"/>
                                </a:lnTo>
                                <a:lnTo>
                                  <a:pt x="41" y="101"/>
                                </a:lnTo>
                                <a:lnTo>
                                  <a:pt x="35" y="96"/>
                                </a:lnTo>
                                <a:lnTo>
                                  <a:pt x="31" y="92"/>
                                </a:lnTo>
                                <a:lnTo>
                                  <a:pt x="31" y="138"/>
                                </a:lnTo>
                                <a:close/>
                                <a:moveTo>
                                  <a:pt x="31" y="53"/>
                                </a:moveTo>
                                <a:lnTo>
                                  <a:pt x="31" y="53"/>
                                </a:lnTo>
                                <a:lnTo>
                                  <a:pt x="31" y="59"/>
                                </a:lnTo>
                                <a:lnTo>
                                  <a:pt x="32" y="64"/>
                                </a:lnTo>
                                <a:lnTo>
                                  <a:pt x="35" y="68"/>
                                </a:lnTo>
                                <a:lnTo>
                                  <a:pt x="37" y="72"/>
                                </a:lnTo>
                                <a:lnTo>
                                  <a:pt x="40" y="75"/>
                                </a:lnTo>
                                <a:lnTo>
                                  <a:pt x="44" y="77"/>
                                </a:lnTo>
                                <a:lnTo>
                                  <a:pt x="48" y="79"/>
                                </a:lnTo>
                                <a:lnTo>
                                  <a:pt x="53" y="79"/>
                                </a:lnTo>
                                <a:lnTo>
                                  <a:pt x="53" y="79"/>
                                </a:lnTo>
                                <a:lnTo>
                                  <a:pt x="57" y="79"/>
                                </a:lnTo>
                                <a:lnTo>
                                  <a:pt x="61" y="77"/>
                                </a:lnTo>
                                <a:lnTo>
                                  <a:pt x="65" y="75"/>
                                </a:lnTo>
                                <a:lnTo>
                                  <a:pt x="69" y="72"/>
                                </a:lnTo>
                                <a:lnTo>
                                  <a:pt x="72" y="68"/>
                                </a:lnTo>
                                <a:lnTo>
                                  <a:pt x="73" y="64"/>
                                </a:lnTo>
                                <a:lnTo>
                                  <a:pt x="74" y="59"/>
                                </a:lnTo>
                                <a:lnTo>
                                  <a:pt x="76" y="53"/>
                                </a:lnTo>
                                <a:lnTo>
                                  <a:pt x="76" y="53"/>
                                </a:lnTo>
                                <a:lnTo>
                                  <a:pt x="74" y="48"/>
                                </a:lnTo>
                                <a:lnTo>
                                  <a:pt x="73" y="43"/>
                                </a:lnTo>
                                <a:lnTo>
                                  <a:pt x="72" y="39"/>
                                </a:lnTo>
                                <a:lnTo>
                                  <a:pt x="69" y="35"/>
                                </a:lnTo>
                                <a:lnTo>
                                  <a:pt x="65" y="31"/>
                                </a:lnTo>
                                <a:lnTo>
                                  <a:pt x="61" y="30"/>
                                </a:lnTo>
                                <a:lnTo>
                                  <a:pt x="57" y="28"/>
                                </a:lnTo>
                                <a:lnTo>
                                  <a:pt x="53" y="27"/>
                                </a:lnTo>
                                <a:lnTo>
                                  <a:pt x="53" y="27"/>
                                </a:lnTo>
                                <a:lnTo>
                                  <a:pt x="48" y="28"/>
                                </a:lnTo>
                                <a:lnTo>
                                  <a:pt x="44" y="30"/>
                                </a:lnTo>
                                <a:lnTo>
                                  <a:pt x="40" y="31"/>
                                </a:lnTo>
                                <a:lnTo>
                                  <a:pt x="37" y="35"/>
                                </a:lnTo>
                                <a:lnTo>
                                  <a:pt x="35" y="39"/>
                                </a:lnTo>
                                <a:lnTo>
                                  <a:pt x="32" y="43"/>
                                </a:lnTo>
                                <a:lnTo>
                                  <a:pt x="31" y="48"/>
                                </a:lnTo>
                                <a:lnTo>
                                  <a:pt x="31" y="53"/>
                                </a:lnTo>
                                <a:lnTo>
                                  <a:pt x="31" y="5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5"/>
                        <wps:cNvSpPr>
                          <a:spLocks/>
                        </wps:cNvSpPr>
                        <wps:spPr bwMode="auto">
                          <a:xfrm>
                            <a:off x="2000885" y="623570"/>
                            <a:ext cx="43180" cy="66040"/>
                          </a:xfrm>
                          <a:custGeom>
                            <a:avLst/>
                            <a:gdLst>
                              <a:gd name="T0" fmla="*/ 31 w 68"/>
                              <a:gd name="T1" fmla="*/ 56 h 104"/>
                              <a:gd name="T2" fmla="*/ 31 w 68"/>
                              <a:gd name="T3" fmla="*/ 98 h 104"/>
                              <a:gd name="T4" fmla="*/ 31 w 68"/>
                              <a:gd name="T5" fmla="*/ 98 h 104"/>
                              <a:gd name="T6" fmla="*/ 31 w 68"/>
                              <a:gd name="T7" fmla="*/ 101 h 104"/>
                              <a:gd name="T8" fmla="*/ 29 w 68"/>
                              <a:gd name="T9" fmla="*/ 102 h 104"/>
                              <a:gd name="T10" fmla="*/ 28 w 68"/>
                              <a:gd name="T11" fmla="*/ 104 h 104"/>
                              <a:gd name="T12" fmla="*/ 25 w 68"/>
                              <a:gd name="T13" fmla="*/ 104 h 104"/>
                              <a:gd name="T14" fmla="*/ 5 w 68"/>
                              <a:gd name="T15" fmla="*/ 104 h 104"/>
                              <a:gd name="T16" fmla="*/ 5 w 68"/>
                              <a:gd name="T17" fmla="*/ 104 h 104"/>
                              <a:gd name="T18" fmla="*/ 3 w 68"/>
                              <a:gd name="T19" fmla="*/ 104 h 104"/>
                              <a:gd name="T20" fmla="*/ 2 w 68"/>
                              <a:gd name="T21" fmla="*/ 102 h 104"/>
                              <a:gd name="T22" fmla="*/ 0 w 68"/>
                              <a:gd name="T23" fmla="*/ 101 h 104"/>
                              <a:gd name="T24" fmla="*/ 0 w 68"/>
                              <a:gd name="T25" fmla="*/ 98 h 104"/>
                              <a:gd name="T26" fmla="*/ 0 w 68"/>
                              <a:gd name="T27" fmla="*/ 8 h 104"/>
                              <a:gd name="T28" fmla="*/ 0 w 68"/>
                              <a:gd name="T29" fmla="*/ 8 h 104"/>
                              <a:gd name="T30" fmla="*/ 0 w 68"/>
                              <a:gd name="T31" fmla="*/ 6 h 104"/>
                              <a:gd name="T32" fmla="*/ 2 w 68"/>
                              <a:gd name="T33" fmla="*/ 4 h 104"/>
                              <a:gd name="T34" fmla="*/ 3 w 68"/>
                              <a:gd name="T35" fmla="*/ 3 h 104"/>
                              <a:gd name="T36" fmla="*/ 5 w 68"/>
                              <a:gd name="T37" fmla="*/ 3 h 104"/>
                              <a:gd name="T38" fmla="*/ 15 w 68"/>
                              <a:gd name="T39" fmla="*/ 3 h 104"/>
                              <a:gd name="T40" fmla="*/ 15 w 68"/>
                              <a:gd name="T41" fmla="*/ 3 h 104"/>
                              <a:gd name="T42" fmla="*/ 19 w 68"/>
                              <a:gd name="T43" fmla="*/ 4 h 104"/>
                              <a:gd name="T44" fmla="*/ 21 w 68"/>
                              <a:gd name="T45" fmla="*/ 8 h 104"/>
                              <a:gd name="T46" fmla="*/ 28 w 68"/>
                              <a:gd name="T47" fmla="*/ 19 h 104"/>
                              <a:gd name="T48" fmla="*/ 28 w 68"/>
                              <a:gd name="T49" fmla="*/ 19 h 104"/>
                              <a:gd name="T50" fmla="*/ 33 w 68"/>
                              <a:gd name="T51" fmla="*/ 11 h 104"/>
                              <a:gd name="T52" fmla="*/ 40 w 68"/>
                              <a:gd name="T53" fmla="*/ 6 h 104"/>
                              <a:gd name="T54" fmla="*/ 44 w 68"/>
                              <a:gd name="T55" fmla="*/ 3 h 104"/>
                              <a:gd name="T56" fmla="*/ 49 w 68"/>
                              <a:gd name="T57" fmla="*/ 2 h 104"/>
                              <a:gd name="T58" fmla="*/ 62 w 68"/>
                              <a:gd name="T59" fmla="*/ 0 h 104"/>
                              <a:gd name="T60" fmla="*/ 62 w 68"/>
                              <a:gd name="T61" fmla="*/ 0 h 104"/>
                              <a:gd name="T62" fmla="*/ 65 w 68"/>
                              <a:gd name="T63" fmla="*/ 2 h 104"/>
                              <a:gd name="T64" fmla="*/ 66 w 68"/>
                              <a:gd name="T65" fmla="*/ 2 h 104"/>
                              <a:gd name="T66" fmla="*/ 68 w 68"/>
                              <a:gd name="T67" fmla="*/ 3 h 104"/>
                              <a:gd name="T68" fmla="*/ 68 w 68"/>
                              <a:gd name="T69" fmla="*/ 6 h 104"/>
                              <a:gd name="T70" fmla="*/ 64 w 68"/>
                              <a:gd name="T71" fmla="*/ 26 h 104"/>
                              <a:gd name="T72" fmla="*/ 64 w 68"/>
                              <a:gd name="T73" fmla="*/ 26 h 104"/>
                              <a:gd name="T74" fmla="*/ 62 w 68"/>
                              <a:gd name="T75" fmla="*/ 30 h 104"/>
                              <a:gd name="T76" fmla="*/ 58 w 68"/>
                              <a:gd name="T77" fmla="*/ 31 h 104"/>
                              <a:gd name="T78" fmla="*/ 58 w 68"/>
                              <a:gd name="T79" fmla="*/ 31 h 104"/>
                              <a:gd name="T80" fmla="*/ 52 w 68"/>
                              <a:gd name="T81" fmla="*/ 31 h 104"/>
                              <a:gd name="T82" fmla="*/ 45 w 68"/>
                              <a:gd name="T83" fmla="*/ 32 h 104"/>
                              <a:gd name="T84" fmla="*/ 41 w 68"/>
                              <a:gd name="T85" fmla="*/ 35 h 104"/>
                              <a:gd name="T86" fmla="*/ 37 w 68"/>
                              <a:gd name="T87" fmla="*/ 39 h 104"/>
                              <a:gd name="T88" fmla="*/ 35 w 68"/>
                              <a:gd name="T89" fmla="*/ 41 h 104"/>
                              <a:gd name="T90" fmla="*/ 32 w 68"/>
                              <a:gd name="T91" fmla="*/ 47 h 104"/>
                              <a:gd name="T92" fmla="*/ 31 w 68"/>
                              <a:gd name="T93" fmla="*/ 51 h 104"/>
                              <a:gd name="T94" fmla="*/ 31 w 68"/>
                              <a:gd name="T95" fmla="*/ 56 h 104"/>
                              <a:gd name="T96" fmla="*/ 31 w 68"/>
                              <a:gd name="T97" fmla="*/ 5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 h="104">
                                <a:moveTo>
                                  <a:pt x="31" y="56"/>
                                </a:moveTo>
                                <a:lnTo>
                                  <a:pt x="31" y="98"/>
                                </a:lnTo>
                                <a:lnTo>
                                  <a:pt x="31" y="98"/>
                                </a:lnTo>
                                <a:lnTo>
                                  <a:pt x="31" y="101"/>
                                </a:lnTo>
                                <a:lnTo>
                                  <a:pt x="29" y="102"/>
                                </a:lnTo>
                                <a:lnTo>
                                  <a:pt x="28" y="104"/>
                                </a:lnTo>
                                <a:lnTo>
                                  <a:pt x="25" y="104"/>
                                </a:lnTo>
                                <a:lnTo>
                                  <a:pt x="5" y="104"/>
                                </a:lnTo>
                                <a:lnTo>
                                  <a:pt x="5" y="104"/>
                                </a:lnTo>
                                <a:lnTo>
                                  <a:pt x="3" y="104"/>
                                </a:lnTo>
                                <a:lnTo>
                                  <a:pt x="2" y="102"/>
                                </a:lnTo>
                                <a:lnTo>
                                  <a:pt x="0" y="101"/>
                                </a:lnTo>
                                <a:lnTo>
                                  <a:pt x="0" y="98"/>
                                </a:lnTo>
                                <a:lnTo>
                                  <a:pt x="0" y="8"/>
                                </a:lnTo>
                                <a:lnTo>
                                  <a:pt x="0" y="8"/>
                                </a:lnTo>
                                <a:lnTo>
                                  <a:pt x="0" y="6"/>
                                </a:lnTo>
                                <a:lnTo>
                                  <a:pt x="2" y="4"/>
                                </a:lnTo>
                                <a:lnTo>
                                  <a:pt x="3" y="3"/>
                                </a:lnTo>
                                <a:lnTo>
                                  <a:pt x="5" y="3"/>
                                </a:lnTo>
                                <a:lnTo>
                                  <a:pt x="15" y="3"/>
                                </a:lnTo>
                                <a:lnTo>
                                  <a:pt x="15" y="3"/>
                                </a:lnTo>
                                <a:lnTo>
                                  <a:pt x="19" y="4"/>
                                </a:lnTo>
                                <a:lnTo>
                                  <a:pt x="21" y="8"/>
                                </a:lnTo>
                                <a:lnTo>
                                  <a:pt x="28" y="19"/>
                                </a:lnTo>
                                <a:lnTo>
                                  <a:pt x="28" y="19"/>
                                </a:lnTo>
                                <a:lnTo>
                                  <a:pt x="33" y="11"/>
                                </a:lnTo>
                                <a:lnTo>
                                  <a:pt x="40" y="6"/>
                                </a:lnTo>
                                <a:lnTo>
                                  <a:pt x="44" y="3"/>
                                </a:lnTo>
                                <a:lnTo>
                                  <a:pt x="49" y="2"/>
                                </a:lnTo>
                                <a:lnTo>
                                  <a:pt x="62" y="0"/>
                                </a:lnTo>
                                <a:lnTo>
                                  <a:pt x="62" y="0"/>
                                </a:lnTo>
                                <a:lnTo>
                                  <a:pt x="65" y="2"/>
                                </a:lnTo>
                                <a:lnTo>
                                  <a:pt x="66" y="2"/>
                                </a:lnTo>
                                <a:lnTo>
                                  <a:pt x="68" y="3"/>
                                </a:lnTo>
                                <a:lnTo>
                                  <a:pt x="68" y="6"/>
                                </a:lnTo>
                                <a:lnTo>
                                  <a:pt x="64" y="26"/>
                                </a:lnTo>
                                <a:lnTo>
                                  <a:pt x="64" y="26"/>
                                </a:lnTo>
                                <a:lnTo>
                                  <a:pt x="62" y="30"/>
                                </a:lnTo>
                                <a:lnTo>
                                  <a:pt x="58" y="31"/>
                                </a:lnTo>
                                <a:lnTo>
                                  <a:pt x="58" y="31"/>
                                </a:lnTo>
                                <a:lnTo>
                                  <a:pt x="52" y="31"/>
                                </a:lnTo>
                                <a:lnTo>
                                  <a:pt x="45" y="32"/>
                                </a:lnTo>
                                <a:lnTo>
                                  <a:pt x="41" y="35"/>
                                </a:lnTo>
                                <a:lnTo>
                                  <a:pt x="37" y="39"/>
                                </a:lnTo>
                                <a:lnTo>
                                  <a:pt x="35" y="41"/>
                                </a:lnTo>
                                <a:lnTo>
                                  <a:pt x="32" y="47"/>
                                </a:lnTo>
                                <a:lnTo>
                                  <a:pt x="31" y="51"/>
                                </a:lnTo>
                                <a:lnTo>
                                  <a:pt x="31" y="56"/>
                                </a:lnTo>
                                <a:lnTo>
                                  <a:pt x="31" y="5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66"/>
                        <wps:cNvSpPr>
                          <a:spLocks noEditPoints="1"/>
                        </wps:cNvSpPr>
                        <wps:spPr bwMode="auto">
                          <a:xfrm>
                            <a:off x="2053590" y="594995"/>
                            <a:ext cx="22860" cy="94615"/>
                          </a:xfrm>
                          <a:custGeom>
                            <a:avLst/>
                            <a:gdLst>
                              <a:gd name="T0" fmla="*/ 18 w 36"/>
                              <a:gd name="T1" fmla="*/ 0 h 149"/>
                              <a:gd name="T2" fmla="*/ 18 w 36"/>
                              <a:gd name="T3" fmla="*/ 0 h 149"/>
                              <a:gd name="T4" fmla="*/ 26 w 36"/>
                              <a:gd name="T5" fmla="*/ 2 h 149"/>
                              <a:gd name="T6" fmla="*/ 31 w 36"/>
                              <a:gd name="T7" fmla="*/ 6 h 149"/>
                              <a:gd name="T8" fmla="*/ 35 w 36"/>
                              <a:gd name="T9" fmla="*/ 11 h 149"/>
                              <a:gd name="T10" fmla="*/ 36 w 36"/>
                              <a:gd name="T11" fmla="*/ 18 h 149"/>
                              <a:gd name="T12" fmla="*/ 36 w 36"/>
                              <a:gd name="T13" fmla="*/ 18 h 149"/>
                              <a:gd name="T14" fmla="*/ 35 w 36"/>
                              <a:gd name="T15" fmla="*/ 24 h 149"/>
                              <a:gd name="T16" fmla="*/ 31 w 36"/>
                              <a:gd name="T17" fmla="*/ 31 h 149"/>
                              <a:gd name="T18" fmla="*/ 26 w 36"/>
                              <a:gd name="T19" fmla="*/ 33 h 149"/>
                              <a:gd name="T20" fmla="*/ 18 w 36"/>
                              <a:gd name="T21" fmla="*/ 35 h 149"/>
                              <a:gd name="T22" fmla="*/ 18 w 36"/>
                              <a:gd name="T23" fmla="*/ 35 h 149"/>
                              <a:gd name="T24" fmla="*/ 11 w 36"/>
                              <a:gd name="T25" fmla="*/ 33 h 149"/>
                              <a:gd name="T26" fmla="*/ 6 w 36"/>
                              <a:gd name="T27" fmla="*/ 31 h 149"/>
                              <a:gd name="T28" fmla="*/ 2 w 36"/>
                              <a:gd name="T29" fmla="*/ 24 h 149"/>
                              <a:gd name="T30" fmla="*/ 0 w 36"/>
                              <a:gd name="T31" fmla="*/ 18 h 149"/>
                              <a:gd name="T32" fmla="*/ 0 w 36"/>
                              <a:gd name="T33" fmla="*/ 18 h 149"/>
                              <a:gd name="T34" fmla="*/ 2 w 36"/>
                              <a:gd name="T35" fmla="*/ 11 h 149"/>
                              <a:gd name="T36" fmla="*/ 6 w 36"/>
                              <a:gd name="T37" fmla="*/ 6 h 149"/>
                              <a:gd name="T38" fmla="*/ 11 w 36"/>
                              <a:gd name="T39" fmla="*/ 2 h 149"/>
                              <a:gd name="T40" fmla="*/ 18 w 36"/>
                              <a:gd name="T41" fmla="*/ 0 h 149"/>
                              <a:gd name="T42" fmla="*/ 18 w 36"/>
                              <a:gd name="T43" fmla="*/ 0 h 149"/>
                              <a:gd name="T44" fmla="*/ 3 w 36"/>
                              <a:gd name="T45" fmla="*/ 53 h 149"/>
                              <a:gd name="T46" fmla="*/ 3 w 36"/>
                              <a:gd name="T47" fmla="*/ 53 h 149"/>
                              <a:gd name="T48" fmla="*/ 3 w 36"/>
                              <a:gd name="T49" fmla="*/ 51 h 149"/>
                              <a:gd name="T50" fmla="*/ 4 w 36"/>
                              <a:gd name="T51" fmla="*/ 49 h 149"/>
                              <a:gd name="T52" fmla="*/ 6 w 36"/>
                              <a:gd name="T53" fmla="*/ 48 h 149"/>
                              <a:gd name="T54" fmla="*/ 8 w 36"/>
                              <a:gd name="T55" fmla="*/ 48 h 149"/>
                              <a:gd name="T56" fmla="*/ 28 w 36"/>
                              <a:gd name="T57" fmla="*/ 48 h 149"/>
                              <a:gd name="T58" fmla="*/ 28 w 36"/>
                              <a:gd name="T59" fmla="*/ 48 h 149"/>
                              <a:gd name="T60" fmla="*/ 31 w 36"/>
                              <a:gd name="T61" fmla="*/ 48 h 149"/>
                              <a:gd name="T62" fmla="*/ 32 w 36"/>
                              <a:gd name="T63" fmla="*/ 49 h 149"/>
                              <a:gd name="T64" fmla="*/ 34 w 36"/>
                              <a:gd name="T65" fmla="*/ 51 h 149"/>
                              <a:gd name="T66" fmla="*/ 34 w 36"/>
                              <a:gd name="T67" fmla="*/ 53 h 149"/>
                              <a:gd name="T68" fmla="*/ 34 w 36"/>
                              <a:gd name="T69" fmla="*/ 143 h 149"/>
                              <a:gd name="T70" fmla="*/ 34 w 36"/>
                              <a:gd name="T71" fmla="*/ 143 h 149"/>
                              <a:gd name="T72" fmla="*/ 34 w 36"/>
                              <a:gd name="T73" fmla="*/ 146 h 149"/>
                              <a:gd name="T74" fmla="*/ 32 w 36"/>
                              <a:gd name="T75" fmla="*/ 147 h 149"/>
                              <a:gd name="T76" fmla="*/ 31 w 36"/>
                              <a:gd name="T77" fmla="*/ 149 h 149"/>
                              <a:gd name="T78" fmla="*/ 28 w 36"/>
                              <a:gd name="T79" fmla="*/ 149 h 149"/>
                              <a:gd name="T80" fmla="*/ 8 w 36"/>
                              <a:gd name="T81" fmla="*/ 149 h 149"/>
                              <a:gd name="T82" fmla="*/ 8 w 36"/>
                              <a:gd name="T83" fmla="*/ 149 h 149"/>
                              <a:gd name="T84" fmla="*/ 6 w 36"/>
                              <a:gd name="T85" fmla="*/ 149 h 149"/>
                              <a:gd name="T86" fmla="*/ 4 w 36"/>
                              <a:gd name="T87" fmla="*/ 147 h 149"/>
                              <a:gd name="T88" fmla="*/ 3 w 36"/>
                              <a:gd name="T89" fmla="*/ 146 h 149"/>
                              <a:gd name="T90" fmla="*/ 3 w 36"/>
                              <a:gd name="T91" fmla="*/ 143 h 149"/>
                              <a:gd name="T92" fmla="*/ 3 w 36"/>
                              <a:gd name="T93" fmla="*/ 5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 h="149">
                                <a:moveTo>
                                  <a:pt x="18" y="0"/>
                                </a:moveTo>
                                <a:lnTo>
                                  <a:pt x="18" y="0"/>
                                </a:lnTo>
                                <a:lnTo>
                                  <a:pt x="26" y="2"/>
                                </a:lnTo>
                                <a:lnTo>
                                  <a:pt x="31" y="6"/>
                                </a:lnTo>
                                <a:lnTo>
                                  <a:pt x="35" y="11"/>
                                </a:lnTo>
                                <a:lnTo>
                                  <a:pt x="36" y="18"/>
                                </a:lnTo>
                                <a:lnTo>
                                  <a:pt x="36" y="18"/>
                                </a:lnTo>
                                <a:lnTo>
                                  <a:pt x="35" y="24"/>
                                </a:lnTo>
                                <a:lnTo>
                                  <a:pt x="31" y="31"/>
                                </a:lnTo>
                                <a:lnTo>
                                  <a:pt x="26" y="33"/>
                                </a:lnTo>
                                <a:lnTo>
                                  <a:pt x="18" y="35"/>
                                </a:lnTo>
                                <a:lnTo>
                                  <a:pt x="18" y="35"/>
                                </a:lnTo>
                                <a:lnTo>
                                  <a:pt x="11" y="33"/>
                                </a:lnTo>
                                <a:lnTo>
                                  <a:pt x="6" y="31"/>
                                </a:lnTo>
                                <a:lnTo>
                                  <a:pt x="2" y="24"/>
                                </a:lnTo>
                                <a:lnTo>
                                  <a:pt x="0" y="18"/>
                                </a:lnTo>
                                <a:lnTo>
                                  <a:pt x="0" y="18"/>
                                </a:lnTo>
                                <a:lnTo>
                                  <a:pt x="2" y="11"/>
                                </a:lnTo>
                                <a:lnTo>
                                  <a:pt x="6" y="6"/>
                                </a:lnTo>
                                <a:lnTo>
                                  <a:pt x="11" y="2"/>
                                </a:lnTo>
                                <a:lnTo>
                                  <a:pt x="18" y="0"/>
                                </a:lnTo>
                                <a:lnTo>
                                  <a:pt x="18" y="0"/>
                                </a:lnTo>
                                <a:close/>
                                <a:moveTo>
                                  <a:pt x="3" y="53"/>
                                </a:moveTo>
                                <a:lnTo>
                                  <a:pt x="3" y="53"/>
                                </a:lnTo>
                                <a:lnTo>
                                  <a:pt x="3" y="51"/>
                                </a:lnTo>
                                <a:lnTo>
                                  <a:pt x="4" y="49"/>
                                </a:lnTo>
                                <a:lnTo>
                                  <a:pt x="6" y="48"/>
                                </a:lnTo>
                                <a:lnTo>
                                  <a:pt x="8" y="48"/>
                                </a:lnTo>
                                <a:lnTo>
                                  <a:pt x="28" y="48"/>
                                </a:lnTo>
                                <a:lnTo>
                                  <a:pt x="28" y="48"/>
                                </a:lnTo>
                                <a:lnTo>
                                  <a:pt x="31" y="48"/>
                                </a:lnTo>
                                <a:lnTo>
                                  <a:pt x="32" y="49"/>
                                </a:lnTo>
                                <a:lnTo>
                                  <a:pt x="34" y="51"/>
                                </a:lnTo>
                                <a:lnTo>
                                  <a:pt x="34" y="53"/>
                                </a:lnTo>
                                <a:lnTo>
                                  <a:pt x="34" y="143"/>
                                </a:lnTo>
                                <a:lnTo>
                                  <a:pt x="34" y="143"/>
                                </a:lnTo>
                                <a:lnTo>
                                  <a:pt x="34" y="146"/>
                                </a:lnTo>
                                <a:lnTo>
                                  <a:pt x="32" y="147"/>
                                </a:lnTo>
                                <a:lnTo>
                                  <a:pt x="31" y="149"/>
                                </a:lnTo>
                                <a:lnTo>
                                  <a:pt x="28" y="149"/>
                                </a:lnTo>
                                <a:lnTo>
                                  <a:pt x="8" y="149"/>
                                </a:lnTo>
                                <a:lnTo>
                                  <a:pt x="8" y="149"/>
                                </a:lnTo>
                                <a:lnTo>
                                  <a:pt x="6" y="149"/>
                                </a:lnTo>
                                <a:lnTo>
                                  <a:pt x="4" y="147"/>
                                </a:lnTo>
                                <a:lnTo>
                                  <a:pt x="3" y="146"/>
                                </a:lnTo>
                                <a:lnTo>
                                  <a:pt x="3" y="143"/>
                                </a:lnTo>
                                <a:lnTo>
                                  <a:pt x="3" y="5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67"/>
                        <wps:cNvSpPr>
                          <a:spLocks/>
                        </wps:cNvSpPr>
                        <wps:spPr bwMode="auto">
                          <a:xfrm>
                            <a:off x="2091055" y="623570"/>
                            <a:ext cx="54610" cy="66675"/>
                          </a:xfrm>
                          <a:custGeom>
                            <a:avLst/>
                            <a:gdLst>
                              <a:gd name="T0" fmla="*/ 58 w 86"/>
                              <a:gd name="T1" fmla="*/ 75 h 105"/>
                              <a:gd name="T2" fmla="*/ 53 w 86"/>
                              <a:gd name="T3" fmla="*/ 69 h 105"/>
                              <a:gd name="T4" fmla="*/ 38 w 86"/>
                              <a:gd name="T5" fmla="*/ 67 h 105"/>
                              <a:gd name="T6" fmla="*/ 17 w 86"/>
                              <a:gd name="T7" fmla="*/ 61 h 105"/>
                              <a:gd name="T8" fmla="*/ 6 w 86"/>
                              <a:gd name="T9" fmla="*/ 53 h 105"/>
                              <a:gd name="T10" fmla="*/ 0 w 86"/>
                              <a:gd name="T11" fmla="*/ 41 h 105"/>
                              <a:gd name="T12" fmla="*/ 0 w 86"/>
                              <a:gd name="T13" fmla="*/ 35 h 105"/>
                              <a:gd name="T14" fmla="*/ 2 w 86"/>
                              <a:gd name="T15" fmla="*/ 20 h 105"/>
                              <a:gd name="T16" fmla="*/ 10 w 86"/>
                              <a:gd name="T17" fmla="*/ 10 h 105"/>
                              <a:gd name="T18" fmla="*/ 23 w 86"/>
                              <a:gd name="T19" fmla="*/ 3 h 105"/>
                              <a:gd name="T20" fmla="*/ 41 w 86"/>
                              <a:gd name="T21" fmla="*/ 0 h 105"/>
                              <a:gd name="T22" fmla="*/ 49 w 86"/>
                              <a:gd name="T23" fmla="*/ 2 h 105"/>
                              <a:gd name="T24" fmla="*/ 68 w 86"/>
                              <a:gd name="T25" fmla="*/ 7 h 105"/>
                              <a:gd name="T26" fmla="*/ 79 w 86"/>
                              <a:gd name="T27" fmla="*/ 12 h 105"/>
                              <a:gd name="T28" fmla="*/ 82 w 86"/>
                              <a:gd name="T29" fmla="*/ 15 h 105"/>
                              <a:gd name="T30" fmla="*/ 75 w 86"/>
                              <a:gd name="T31" fmla="*/ 30 h 105"/>
                              <a:gd name="T32" fmla="*/ 72 w 86"/>
                              <a:gd name="T33" fmla="*/ 33 h 105"/>
                              <a:gd name="T34" fmla="*/ 68 w 86"/>
                              <a:gd name="T35" fmla="*/ 32 h 105"/>
                              <a:gd name="T36" fmla="*/ 63 w 86"/>
                              <a:gd name="T37" fmla="*/ 30 h 105"/>
                              <a:gd name="T38" fmla="*/ 51 w 86"/>
                              <a:gd name="T39" fmla="*/ 24 h 105"/>
                              <a:gd name="T40" fmla="*/ 43 w 86"/>
                              <a:gd name="T41" fmla="*/ 24 h 105"/>
                              <a:gd name="T42" fmla="*/ 31 w 86"/>
                              <a:gd name="T43" fmla="*/ 26 h 105"/>
                              <a:gd name="T44" fmla="*/ 27 w 86"/>
                              <a:gd name="T45" fmla="*/ 32 h 105"/>
                              <a:gd name="T46" fmla="*/ 29 w 86"/>
                              <a:gd name="T47" fmla="*/ 35 h 105"/>
                              <a:gd name="T48" fmla="*/ 39 w 86"/>
                              <a:gd name="T49" fmla="*/ 39 h 105"/>
                              <a:gd name="T50" fmla="*/ 47 w 86"/>
                              <a:gd name="T51" fmla="*/ 40 h 105"/>
                              <a:gd name="T52" fmla="*/ 68 w 86"/>
                              <a:gd name="T53" fmla="*/ 45 h 105"/>
                              <a:gd name="T54" fmla="*/ 79 w 86"/>
                              <a:gd name="T55" fmla="*/ 53 h 105"/>
                              <a:gd name="T56" fmla="*/ 86 w 86"/>
                              <a:gd name="T57" fmla="*/ 64 h 105"/>
                              <a:gd name="T58" fmla="*/ 86 w 86"/>
                              <a:gd name="T59" fmla="*/ 72 h 105"/>
                              <a:gd name="T60" fmla="*/ 83 w 86"/>
                              <a:gd name="T61" fmla="*/ 86 h 105"/>
                              <a:gd name="T62" fmla="*/ 74 w 86"/>
                              <a:gd name="T63" fmla="*/ 97 h 105"/>
                              <a:gd name="T64" fmla="*/ 61 w 86"/>
                              <a:gd name="T65" fmla="*/ 104 h 105"/>
                              <a:gd name="T66" fmla="*/ 43 w 86"/>
                              <a:gd name="T67" fmla="*/ 105 h 105"/>
                              <a:gd name="T68" fmla="*/ 34 w 86"/>
                              <a:gd name="T69" fmla="*/ 105 h 105"/>
                              <a:gd name="T70" fmla="*/ 13 w 86"/>
                              <a:gd name="T71" fmla="*/ 98 h 105"/>
                              <a:gd name="T72" fmla="*/ 2 w 86"/>
                              <a:gd name="T73" fmla="*/ 93 h 105"/>
                              <a:gd name="T74" fmla="*/ 0 w 86"/>
                              <a:gd name="T75" fmla="*/ 89 h 105"/>
                              <a:gd name="T76" fmla="*/ 6 w 86"/>
                              <a:gd name="T77" fmla="*/ 76 h 105"/>
                              <a:gd name="T78" fmla="*/ 9 w 86"/>
                              <a:gd name="T79" fmla="*/ 72 h 105"/>
                              <a:gd name="T80" fmla="*/ 13 w 86"/>
                              <a:gd name="T81" fmla="*/ 73 h 105"/>
                              <a:gd name="T82" fmla="*/ 18 w 86"/>
                              <a:gd name="T83" fmla="*/ 76 h 105"/>
                              <a:gd name="T84" fmla="*/ 33 w 86"/>
                              <a:gd name="T85" fmla="*/ 81 h 105"/>
                              <a:gd name="T86" fmla="*/ 41 w 86"/>
                              <a:gd name="T87" fmla="*/ 82 h 105"/>
                              <a:gd name="T88" fmla="*/ 53 w 86"/>
                              <a:gd name="T89" fmla="*/ 80 h 105"/>
                              <a:gd name="T90" fmla="*/ 58 w 86"/>
                              <a:gd name="T91" fmla="*/ 7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6" h="105">
                                <a:moveTo>
                                  <a:pt x="58" y="75"/>
                                </a:moveTo>
                                <a:lnTo>
                                  <a:pt x="58" y="75"/>
                                </a:lnTo>
                                <a:lnTo>
                                  <a:pt x="57" y="71"/>
                                </a:lnTo>
                                <a:lnTo>
                                  <a:pt x="53" y="69"/>
                                </a:lnTo>
                                <a:lnTo>
                                  <a:pt x="38" y="67"/>
                                </a:lnTo>
                                <a:lnTo>
                                  <a:pt x="38" y="67"/>
                                </a:lnTo>
                                <a:lnTo>
                                  <a:pt x="22" y="63"/>
                                </a:lnTo>
                                <a:lnTo>
                                  <a:pt x="17" y="61"/>
                                </a:lnTo>
                                <a:lnTo>
                                  <a:pt x="10" y="57"/>
                                </a:lnTo>
                                <a:lnTo>
                                  <a:pt x="6" y="53"/>
                                </a:lnTo>
                                <a:lnTo>
                                  <a:pt x="2" y="48"/>
                                </a:lnTo>
                                <a:lnTo>
                                  <a:pt x="0" y="41"/>
                                </a:lnTo>
                                <a:lnTo>
                                  <a:pt x="0" y="35"/>
                                </a:lnTo>
                                <a:lnTo>
                                  <a:pt x="0" y="35"/>
                                </a:lnTo>
                                <a:lnTo>
                                  <a:pt x="0" y="27"/>
                                </a:lnTo>
                                <a:lnTo>
                                  <a:pt x="2" y="20"/>
                                </a:lnTo>
                                <a:lnTo>
                                  <a:pt x="6" y="15"/>
                                </a:lnTo>
                                <a:lnTo>
                                  <a:pt x="10" y="10"/>
                                </a:lnTo>
                                <a:lnTo>
                                  <a:pt x="17" y="6"/>
                                </a:lnTo>
                                <a:lnTo>
                                  <a:pt x="23" y="3"/>
                                </a:lnTo>
                                <a:lnTo>
                                  <a:pt x="31" y="2"/>
                                </a:lnTo>
                                <a:lnTo>
                                  <a:pt x="41" y="0"/>
                                </a:lnTo>
                                <a:lnTo>
                                  <a:pt x="41" y="0"/>
                                </a:lnTo>
                                <a:lnTo>
                                  <a:pt x="49" y="2"/>
                                </a:lnTo>
                                <a:lnTo>
                                  <a:pt x="58" y="3"/>
                                </a:lnTo>
                                <a:lnTo>
                                  <a:pt x="68" y="7"/>
                                </a:lnTo>
                                <a:lnTo>
                                  <a:pt x="79" y="12"/>
                                </a:lnTo>
                                <a:lnTo>
                                  <a:pt x="79" y="12"/>
                                </a:lnTo>
                                <a:lnTo>
                                  <a:pt x="82" y="14"/>
                                </a:lnTo>
                                <a:lnTo>
                                  <a:pt x="82" y="15"/>
                                </a:lnTo>
                                <a:lnTo>
                                  <a:pt x="80" y="20"/>
                                </a:lnTo>
                                <a:lnTo>
                                  <a:pt x="75" y="30"/>
                                </a:lnTo>
                                <a:lnTo>
                                  <a:pt x="75" y="30"/>
                                </a:lnTo>
                                <a:lnTo>
                                  <a:pt x="72" y="33"/>
                                </a:lnTo>
                                <a:lnTo>
                                  <a:pt x="70" y="33"/>
                                </a:lnTo>
                                <a:lnTo>
                                  <a:pt x="68" y="32"/>
                                </a:lnTo>
                                <a:lnTo>
                                  <a:pt x="68" y="32"/>
                                </a:lnTo>
                                <a:lnTo>
                                  <a:pt x="63" y="30"/>
                                </a:lnTo>
                                <a:lnTo>
                                  <a:pt x="58" y="27"/>
                                </a:lnTo>
                                <a:lnTo>
                                  <a:pt x="51" y="24"/>
                                </a:lnTo>
                                <a:lnTo>
                                  <a:pt x="43" y="24"/>
                                </a:lnTo>
                                <a:lnTo>
                                  <a:pt x="43" y="24"/>
                                </a:lnTo>
                                <a:lnTo>
                                  <a:pt x="35" y="24"/>
                                </a:lnTo>
                                <a:lnTo>
                                  <a:pt x="31" y="26"/>
                                </a:lnTo>
                                <a:lnTo>
                                  <a:pt x="29" y="28"/>
                                </a:lnTo>
                                <a:lnTo>
                                  <a:pt x="27" y="32"/>
                                </a:lnTo>
                                <a:lnTo>
                                  <a:pt x="27" y="32"/>
                                </a:lnTo>
                                <a:lnTo>
                                  <a:pt x="29" y="35"/>
                                </a:lnTo>
                                <a:lnTo>
                                  <a:pt x="33" y="37"/>
                                </a:lnTo>
                                <a:lnTo>
                                  <a:pt x="39" y="39"/>
                                </a:lnTo>
                                <a:lnTo>
                                  <a:pt x="47" y="40"/>
                                </a:lnTo>
                                <a:lnTo>
                                  <a:pt x="47" y="40"/>
                                </a:lnTo>
                                <a:lnTo>
                                  <a:pt x="62" y="44"/>
                                </a:lnTo>
                                <a:lnTo>
                                  <a:pt x="68" y="45"/>
                                </a:lnTo>
                                <a:lnTo>
                                  <a:pt x="75" y="49"/>
                                </a:lnTo>
                                <a:lnTo>
                                  <a:pt x="79" y="53"/>
                                </a:lnTo>
                                <a:lnTo>
                                  <a:pt x="83" y="59"/>
                                </a:lnTo>
                                <a:lnTo>
                                  <a:pt x="86" y="64"/>
                                </a:lnTo>
                                <a:lnTo>
                                  <a:pt x="86" y="72"/>
                                </a:lnTo>
                                <a:lnTo>
                                  <a:pt x="86" y="72"/>
                                </a:lnTo>
                                <a:lnTo>
                                  <a:pt x="84" y="80"/>
                                </a:lnTo>
                                <a:lnTo>
                                  <a:pt x="83" y="86"/>
                                </a:lnTo>
                                <a:lnTo>
                                  <a:pt x="79" y="92"/>
                                </a:lnTo>
                                <a:lnTo>
                                  <a:pt x="74" y="97"/>
                                </a:lnTo>
                                <a:lnTo>
                                  <a:pt x="67" y="101"/>
                                </a:lnTo>
                                <a:lnTo>
                                  <a:pt x="61" y="104"/>
                                </a:lnTo>
                                <a:lnTo>
                                  <a:pt x="53" y="105"/>
                                </a:lnTo>
                                <a:lnTo>
                                  <a:pt x="43" y="105"/>
                                </a:lnTo>
                                <a:lnTo>
                                  <a:pt x="43" y="105"/>
                                </a:lnTo>
                                <a:lnTo>
                                  <a:pt x="34" y="105"/>
                                </a:lnTo>
                                <a:lnTo>
                                  <a:pt x="23" y="102"/>
                                </a:lnTo>
                                <a:lnTo>
                                  <a:pt x="13" y="98"/>
                                </a:lnTo>
                                <a:lnTo>
                                  <a:pt x="2" y="93"/>
                                </a:lnTo>
                                <a:lnTo>
                                  <a:pt x="2" y="93"/>
                                </a:lnTo>
                                <a:lnTo>
                                  <a:pt x="0" y="92"/>
                                </a:lnTo>
                                <a:lnTo>
                                  <a:pt x="0" y="89"/>
                                </a:lnTo>
                                <a:lnTo>
                                  <a:pt x="1" y="85"/>
                                </a:lnTo>
                                <a:lnTo>
                                  <a:pt x="6" y="76"/>
                                </a:lnTo>
                                <a:lnTo>
                                  <a:pt x="6" y="76"/>
                                </a:lnTo>
                                <a:lnTo>
                                  <a:pt x="9" y="72"/>
                                </a:lnTo>
                                <a:lnTo>
                                  <a:pt x="12" y="72"/>
                                </a:lnTo>
                                <a:lnTo>
                                  <a:pt x="13" y="73"/>
                                </a:lnTo>
                                <a:lnTo>
                                  <a:pt x="13" y="73"/>
                                </a:lnTo>
                                <a:lnTo>
                                  <a:pt x="18" y="76"/>
                                </a:lnTo>
                                <a:lnTo>
                                  <a:pt x="25" y="80"/>
                                </a:lnTo>
                                <a:lnTo>
                                  <a:pt x="33" y="81"/>
                                </a:lnTo>
                                <a:lnTo>
                                  <a:pt x="41" y="82"/>
                                </a:lnTo>
                                <a:lnTo>
                                  <a:pt x="41" y="82"/>
                                </a:lnTo>
                                <a:lnTo>
                                  <a:pt x="47" y="82"/>
                                </a:lnTo>
                                <a:lnTo>
                                  <a:pt x="53" y="80"/>
                                </a:lnTo>
                                <a:lnTo>
                                  <a:pt x="57" y="77"/>
                                </a:lnTo>
                                <a:lnTo>
                                  <a:pt x="58" y="75"/>
                                </a:lnTo>
                                <a:lnTo>
                                  <a:pt x="58" y="7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68"/>
                        <wps:cNvSpPr>
                          <a:spLocks noEditPoints="1"/>
                        </wps:cNvSpPr>
                        <wps:spPr bwMode="auto">
                          <a:xfrm>
                            <a:off x="2154555" y="623570"/>
                            <a:ext cx="64770" cy="66675"/>
                          </a:xfrm>
                          <a:custGeom>
                            <a:avLst/>
                            <a:gdLst>
                              <a:gd name="T0" fmla="*/ 93 w 102"/>
                              <a:gd name="T1" fmla="*/ 85 h 105"/>
                              <a:gd name="T2" fmla="*/ 94 w 102"/>
                              <a:gd name="T3" fmla="*/ 90 h 105"/>
                              <a:gd name="T4" fmla="*/ 93 w 102"/>
                              <a:gd name="T5" fmla="*/ 92 h 105"/>
                              <a:gd name="T6" fmla="*/ 76 w 102"/>
                              <a:gd name="T7" fmla="*/ 102 h 105"/>
                              <a:gd name="T8" fmla="*/ 53 w 102"/>
                              <a:gd name="T9" fmla="*/ 105 h 105"/>
                              <a:gd name="T10" fmla="*/ 42 w 102"/>
                              <a:gd name="T11" fmla="*/ 105 h 105"/>
                              <a:gd name="T12" fmla="*/ 24 w 102"/>
                              <a:gd name="T13" fmla="*/ 97 h 105"/>
                              <a:gd name="T14" fmla="*/ 9 w 102"/>
                              <a:gd name="T15" fmla="*/ 82 h 105"/>
                              <a:gd name="T16" fmla="*/ 2 w 102"/>
                              <a:gd name="T17" fmla="*/ 64 h 105"/>
                              <a:gd name="T18" fmla="*/ 0 w 102"/>
                              <a:gd name="T19" fmla="*/ 53 h 105"/>
                              <a:gd name="T20" fmla="*/ 4 w 102"/>
                              <a:gd name="T21" fmla="*/ 33 h 105"/>
                              <a:gd name="T22" fmla="*/ 16 w 102"/>
                              <a:gd name="T23" fmla="*/ 16 h 105"/>
                              <a:gd name="T24" fmla="*/ 32 w 102"/>
                              <a:gd name="T25" fmla="*/ 6 h 105"/>
                              <a:gd name="T26" fmla="*/ 52 w 102"/>
                              <a:gd name="T27" fmla="*/ 0 h 105"/>
                              <a:gd name="T28" fmla="*/ 64 w 102"/>
                              <a:gd name="T29" fmla="*/ 2 h 105"/>
                              <a:gd name="T30" fmla="*/ 82 w 102"/>
                              <a:gd name="T31" fmla="*/ 11 h 105"/>
                              <a:gd name="T32" fmla="*/ 95 w 102"/>
                              <a:gd name="T33" fmla="*/ 27 h 105"/>
                              <a:gd name="T34" fmla="*/ 101 w 102"/>
                              <a:gd name="T35" fmla="*/ 47 h 105"/>
                              <a:gd name="T36" fmla="*/ 102 w 102"/>
                              <a:gd name="T37" fmla="*/ 57 h 105"/>
                              <a:gd name="T38" fmla="*/ 99 w 102"/>
                              <a:gd name="T39" fmla="*/ 63 h 105"/>
                              <a:gd name="T40" fmla="*/ 32 w 102"/>
                              <a:gd name="T41" fmla="*/ 63 h 105"/>
                              <a:gd name="T42" fmla="*/ 35 w 102"/>
                              <a:gd name="T43" fmla="*/ 69 h 105"/>
                              <a:gd name="T44" fmla="*/ 46 w 102"/>
                              <a:gd name="T45" fmla="*/ 79 h 105"/>
                              <a:gd name="T46" fmla="*/ 54 w 102"/>
                              <a:gd name="T47" fmla="*/ 80 h 105"/>
                              <a:gd name="T48" fmla="*/ 69 w 102"/>
                              <a:gd name="T49" fmla="*/ 77 h 105"/>
                              <a:gd name="T50" fmla="*/ 77 w 102"/>
                              <a:gd name="T51" fmla="*/ 75 h 105"/>
                              <a:gd name="T52" fmla="*/ 83 w 102"/>
                              <a:gd name="T53" fmla="*/ 73 h 105"/>
                              <a:gd name="T54" fmla="*/ 93 w 102"/>
                              <a:gd name="T55" fmla="*/ 85 h 105"/>
                              <a:gd name="T56" fmla="*/ 70 w 102"/>
                              <a:gd name="T57" fmla="*/ 44 h 105"/>
                              <a:gd name="T58" fmla="*/ 65 w 102"/>
                              <a:gd name="T59" fmla="*/ 31 h 105"/>
                              <a:gd name="T60" fmla="*/ 60 w 102"/>
                              <a:gd name="T61" fmla="*/ 27 h 105"/>
                              <a:gd name="T62" fmla="*/ 52 w 102"/>
                              <a:gd name="T63" fmla="*/ 26 h 105"/>
                              <a:gd name="T64" fmla="*/ 48 w 102"/>
                              <a:gd name="T65" fmla="*/ 26 h 105"/>
                              <a:gd name="T66" fmla="*/ 40 w 102"/>
                              <a:gd name="T67" fmla="*/ 30 h 105"/>
                              <a:gd name="T68" fmla="*/ 35 w 102"/>
                              <a:gd name="T69" fmla="*/ 37 h 105"/>
                              <a:gd name="T70" fmla="*/ 70 w 102"/>
                              <a:gd name="T71"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 h="105">
                                <a:moveTo>
                                  <a:pt x="93" y="85"/>
                                </a:moveTo>
                                <a:lnTo>
                                  <a:pt x="93" y="85"/>
                                </a:lnTo>
                                <a:lnTo>
                                  <a:pt x="94" y="89"/>
                                </a:lnTo>
                                <a:lnTo>
                                  <a:pt x="94" y="90"/>
                                </a:lnTo>
                                <a:lnTo>
                                  <a:pt x="93" y="92"/>
                                </a:lnTo>
                                <a:lnTo>
                                  <a:pt x="93" y="92"/>
                                </a:lnTo>
                                <a:lnTo>
                                  <a:pt x="85" y="97"/>
                                </a:lnTo>
                                <a:lnTo>
                                  <a:pt x="76" y="102"/>
                                </a:lnTo>
                                <a:lnTo>
                                  <a:pt x="65" y="105"/>
                                </a:lnTo>
                                <a:lnTo>
                                  <a:pt x="53" y="105"/>
                                </a:lnTo>
                                <a:lnTo>
                                  <a:pt x="53" y="105"/>
                                </a:lnTo>
                                <a:lnTo>
                                  <a:pt x="42" y="105"/>
                                </a:lnTo>
                                <a:lnTo>
                                  <a:pt x="32" y="101"/>
                                </a:lnTo>
                                <a:lnTo>
                                  <a:pt x="24" y="97"/>
                                </a:lnTo>
                                <a:lnTo>
                                  <a:pt x="16" y="90"/>
                                </a:lnTo>
                                <a:lnTo>
                                  <a:pt x="9" y="82"/>
                                </a:lnTo>
                                <a:lnTo>
                                  <a:pt x="4" y="73"/>
                                </a:lnTo>
                                <a:lnTo>
                                  <a:pt x="2" y="64"/>
                                </a:lnTo>
                                <a:lnTo>
                                  <a:pt x="0" y="53"/>
                                </a:lnTo>
                                <a:lnTo>
                                  <a:pt x="0" y="53"/>
                                </a:lnTo>
                                <a:lnTo>
                                  <a:pt x="2" y="43"/>
                                </a:lnTo>
                                <a:lnTo>
                                  <a:pt x="4" y="33"/>
                                </a:lnTo>
                                <a:lnTo>
                                  <a:pt x="9" y="24"/>
                                </a:lnTo>
                                <a:lnTo>
                                  <a:pt x="16" y="16"/>
                                </a:lnTo>
                                <a:lnTo>
                                  <a:pt x="23" y="10"/>
                                </a:lnTo>
                                <a:lnTo>
                                  <a:pt x="32" y="6"/>
                                </a:lnTo>
                                <a:lnTo>
                                  <a:pt x="42" y="2"/>
                                </a:lnTo>
                                <a:lnTo>
                                  <a:pt x="52" y="0"/>
                                </a:lnTo>
                                <a:lnTo>
                                  <a:pt x="52" y="0"/>
                                </a:lnTo>
                                <a:lnTo>
                                  <a:pt x="64" y="2"/>
                                </a:lnTo>
                                <a:lnTo>
                                  <a:pt x="74" y="6"/>
                                </a:lnTo>
                                <a:lnTo>
                                  <a:pt x="82" y="11"/>
                                </a:lnTo>
                                <a:lnTo>
                                  <a:pt x="90" y="18"/>
                                </a:lnTo>
                                <a:lnTo>
                                  <a:pt x="95" y="27"/>
                                </a:lnTo>
                                <a:lnTo>
                                  <a:pt x="98" y="36"/>
                                </a:lnTo>
                                <a:lnTo>
                                  <a:pt x="101" y="47"/>
                                </a:lnTo>
                                <a:lnTo>
                                  <a:pt x="102" y="57"/>
                                </a:lnTo>
                                <a:lnTo>
                                  <a:pt x="102" y="57"/>
                                </a:lnTo>
                                <a:lnTo>
                                  <a:pt x="101" y="61"/>
                                </a:lnTo>
                                <a:lnTo>
                                  <a:pt x="99" y="63"/>
                                </a:lnTo>
                                <a:lnTo>
                                  <a:pt x="97" y="63"/>
                                </a:lnTo>
                                <a:lnTo>
                                  <a:pt x="32" y="63"/>
                                </a:lnTo>
                                <a:lnTo>
                                  <a:pt x="32" y="63"/>
                                </a:lnTo>
                                <a:lnTo>
                                  <a:pt x="35" y="69"/>
                                </a:lnTo>
                                <a:lnTo>
                                  <a:pt x="40" y="75"/>
                                </a:lnTo>
                                <a:lnTo>
                                  <a:pt x="46" y="79"/>
                                </a:lnTo>
                                <a:lnTo>
                                  <a:pt x="54" y="80"/>
                                </a:lnTo>
                                <a:lnTo>
                                  <a:pt x="54" y="80"/>
                                </a:lnTo>
                                <a:lnTo>
                                  <a:pt x="64" y="80"/>
                                </a:lnTo>
                                <a:lnTo>
                                  <a:pt x="69" y="77"/>
                                </a:lnTo>
                                <a:lnTo>
                                  <a:pt x="77" y="75"/>
                                </a:lnTo>
                                <a:lnTo>
                                  <a:pt x="77" y="75"/>
                                </a:lnTo>
                                <a:lnTo>
                                  <a:pt x="81" y="73"/>
                                </a:lnTo>
                                <a:lnTo>
                                  <a:pt x="83" y="73"/>
                                </a:lnTo>
                                <a:lnTo>
                                  <a:pt x="85" y="76"/>
                                </a:lnTo>
                                <a:lnTo>
                                  <a:pt x="93" y="85"/>
                                </a:lnTo>
                                <a:close/>
                                <a:moveTo>
                                  <a:pt x="70" y="44"/>
                                </a:moveTo>
                                <a:lnTo>
                                  <a:pt x="70" y="44"/>
                                </a:lnTo>
                                <a:lnTo>
                                  <a:pt x="69" y="37"/>
                                </a:lnTo>
                                <a:lnTo>
                                  <a:pt x="65" y="31"/>
                                </a:lnTo>
                                <a:lnTo>
                                  <a:pt x="62" y="30"/>
                                </a:lnTo>
                                <a:lnTo>
                                  <a:pt x="60" y="27"/>
                                </a:lnTo>
                                <a:lnTo>
                                  <a:pt x="56" y="26"/>
                                </a:lnTo>
                                <a:lnTo>
                                  <a:pt x="52" y="26"/>
                                </a:lnTo>
                                <a:lnTo>
                                  <a:pt x="52" y="26"/>
                                </a:lnTo>
                                <a:lnTo>
                                  <a:pt x="48" y="26"/>
                                </a:lnTo>
                                <a:lnTo>
                                  <a:pt x="44" y="27"/>
                                </a:lnTo>
                                <a:lnTo>
                                  <a:pt x="40" y="30"/>
                                </a:lnTo>
                                <a:lnTo>
                                  <a:pt x="37" y="31"/>
                                </a:lnTo>
                                <a:lnTo>
                                  <a:pt x="35" y="37"/>
                                </a:lnTo>
                                <a:lnTo>
                                  <a:pt x="32" y="44"/>
                                </a:lnTo>
                                <a:lnTo>
                                  <a:pt x="70" y="4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635"/>
                            <a:ext cx="75565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14:sizeRelH relativeFrom="page">
                <wp14:pctWidth>0</wp14:pctWidth>
              </wp14:sizeRelH>
              <wp14:sizeRelV relativeFrom="page">
                <wp14:pctHeight>0</wp14:pctHeight>
              </wp14:sizeRelV>
            </wp:anchor>
          </w:drawing>
        </mc:Choice>
        <mc:Fallback>
          <w:pict>
            <v:group w14:anchorId="788D349F" id="Zone de dessin 433" o:spid="_x0000_s1026" editas="canvas" style="position:absolute;margin-left:24.1pt;margin-top:24.1pt;width:143.45pt;height:54.15pt;z-index:251656192;mso-position-horizontal-relative:page;mso-position-vertical-relative:page" coordsize="18211,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11;height:6870;visibility:visible;mso-wrap-style:square">
                <v:fill o:detectmouseclick="t"/>
                <v:path o:connecttype="none"/>
              </v:shape>
              <v:group id="Groupe 390" o:spid="_x0000_s1028" style="position:absolute;width:18211;height:6870" coordorigin=",6" coordsize="2219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28" o:spid="_x0000_s1029" style="position:absolute;left:8648;top:2247;width:451;height:1950;visibility:visible;mso-wrap-style:square;v-text-anchor:top" coordsize="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" path="m,11r,l,6,3,2,7,1,12,,60,r,l65,1r4,1l70,6r1,5l71,295r,l70,300r-1,4l65,307r-5,l12,307r,l7,307,3,304,,300r,-5l,11xe" fillcolor="#fcb731" stroked="f">
                  <v:path arrowok="t" o:connecttype="custom" o:connectlocs="0,6985;0,6985;0,3810;1905,1270;4445,635;7620,0;38100,0;38100,0;41275,635;43815,1270;44450,3810;45085,6985;45085,187325;45085,187325;44450,190500;43815,193040;41275,194945;38100,194945;7620,194945;7620,194945;4445,194945;1905,193040;0,190500;0,187325;0,6985" o:connectangles="0,0,0,0,0,0,0,0,0,0,0,0,0,0,0,0,0,0,0,0,0,0,0,0,0"/>
                </v:shape>
                <v:shape id="Freeform 29" o:spid="_x0000_s1030" style="position:absolute;left:9525;top:2247;width:1682;height:1950;visibility:visible;mso-wrap-style:square;v-text-anchor:top" coordsize="2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" path="m194,11r,l194,6r3,-4l199,1,206,r47,l253,r6,1l263,2r1,4l265,11r,284l265,295r-1,5l263,304r-4,3l253,307r-47,l206,307r-7,l197,304r-3,-4l194,295r,-109l71,186r,109l71,295r-1,5l68,304r-4,3l59,307r-49,l10,307r-5,l1,304,,300r,-5l,11r,l,6,1,2,5,1,10,,59,r,l64,1r4,1l70,6r1,5l71,124r123,l194,11xe" fillcolor="#fcb731" stroked="f">
                  <v:path arrowok="t" o:connecttype="custom" o:connectlocs="123190,6985;123190,6985;123190,3810;125095,1270;126365,635;130810,0;160655,0;160655,0;164465,635;167005,1270;167640,3810;168275,6985;168275,187325;168275,187325;167640,190500;167005,193040;164465,194945;160655,194945;130810,194945;130810,194945;126365,194945;125095,193040;123190,190500;123190,187325;123190,118110;45085,118110;45085,187325;45085,187325;44450,190500;43180,193040;40640,194945;37465,194945;6350,194945;6350,194945;3175,194945;635,193040;0,190500;0,187325;0,6985;0,6985;0,3810;635,1270;3175,635;6350,0;37465,0;37465,0;40640,635;43180,1270;44450,3810;45085,6985;45085,78740;123190,78740;123190,6985" o:connectangles="0,0,0,0,0,0,0,0,0,0,0,0,0,0,0,0,0,0,0,0,0,0,0,0,0,0,0,0,0,0,0,0,0,0,0,0,0,0,0,0,0,0,0,0,0,0,0,0,0,0,0,0,0"/>
                </v:shape>
                <v:shape id="Freeform 30" o:spid="_x0000_s1031" style="position:absolute;left:11620;top:2247;width:1422;height:1950;visibility:visible;mso-wrap-style:square;v-text-anchor:top" coordsize="2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" path="m12,307r,l7,307,3,304,1,300,,295,,11r,l1,6,3,2,7,1,12,,212,r,l217,1r4,1l222,6r2,5l224,48r,l222,54r-1,4l217,60r-5,l72,60r,63l205,123r,l212,123r4,2l217,128r,7l217,170r,l217,177r-1,4l212,182r-7,l72,182r,64l212,246r,l217,247r4,1l222,252r2,6l224,295r,l222,300r-1,4l217,307r-5,l12,307xe" fillcolor="#fcb731" stroked="f">
                  <v:path arrowok="t" o:connecttype="custom" o:connectlocs="7620,194945;7620,194945;4445,194945;1905,193040;635,190500;0,187325;0,6985;0,6985;635,3810;1905,1270;4445,635;7620,0;134620,0;134620,0;137795,635;140335,1270;140970,3810;142240,6985;142240,30480;142240,30480;140970,34290;140335,36830;137795,38100;134620,38100;45720,38100;45720,78105;130175,78105;130175,78105;134620,78105;137160,79375;137795,81280;137795,85725;137795,107950;137795,107950;137795,112395;137160,114935;134620,115570;130175,115570;45720,115570;45720,156210;134620,156210;134620,156210;137795,156845;140335,157480;140970,160020;142240,163830;142240,187325;142240,187325;140970,190500;140335,193040;137795,194945;134620,194945;7620,194945" o:connectangles="0,0,0,0,0,0,0,0,0,0,0,0,0,0,0,0,0,0,0,0,0,0,0,0,0,0,0,0,0,0,0,0,0,0,0,0,0,0,0,0,0,0,0,0,0,0,0,0,0,0,0,0,0"/>
                </v:shape>
                <v:shape id="Freeform 31" o:spid="_x0000_s1032" style="position:absolute;left:13398;top:2247;width:1422;height:1950;visibility:visible;mso-wrap-style:square;v-text-anchor:top" coordsize="2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" path="m12,307r,l7,307,3,304,2,300,,295,,11r,l2,6,3,2,7,1,12,,212,r,l217,1r4,1l223,6r1,5l224,48r,l223,54r-2,4l217,60r-5,l72,60r,63l205,123r,l212,123r3,2l217,128r,7l217,170r,l217,177r-2,4l212,182r-7,l72,182r,64l212,246r,l217,247r4,1l223,252r1,6l224,295r,l223,300r-2,4l217,307r-5,l12,307xe" fillcolor="#fcb731" stroked="f">
                  <v:path arrowok="t" o:connecttype="custom" o:connectlocs="7620,194945;7620,194945;4445,194945;1905,193040;1270,190500;0,187325;0,6985;0,6985;1270,3810;1905,1270;4445,635;7620,0;134620,0;134620,0;137795,635;140335,1270;141605,3810;142240,6985;142240,30480;142240,30480;141605,34290;140335,36830;137795,38100;134620,38100;45720,38100;45720,78105;130175,78105;130175,78105;134620,78105;136525,79375;137795,81280;137795,85725;137795,107950;137795,107950;137795,112395;136525,114935;134620,115570;130175,115570;45720,115570;45720,156210;134620,156210;134620,156210;137795,156845;140335,157480;141605,160020;142240,163830;142240,187325;142240,187325;141605,190500;140335,193040;137795,194945;134620,194945;7620,194945" o:connectangles="0,0,0,0,0,0,0,0,0,0,0,0,0,0,0,0,0,0,0,0,0,0,0,0,0,0,0,0,0,0,0,0,0,0,0,0,0,0,0,0,0,0,0,0,0,0,0,0,0,0,0,0,0"/>
                </v:shape>
                <v:shape id="Freeform 32" o:spid="_x0000_s1033" style="position:absolute;left:8648;top:4800;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" path="m,5r,l,3,1,1,3,,5,,26,r,l29,r1,1l32,3r,2l32,134r,l32,135r-2,3l29,138r-3,1l5,139r,l3,138r-2,l,135r,-1l,5xe" fillcolor="#939598" stroked="f">
                  <v:path arrowok="t" o:connecttype="custom" o:connectlocs="0,3175;0,3175;0,1905;635,635;1905,0;3175,0;16510,0;16510,0;18415,0;19050,635;20320,1905;20320,3175;20320,85090;20320,85090;20320,85725;19050,87630;18415,87630;16510,88265;3175,88265;3175,88265;1905,87630;635,87630;0,85725;0,85090;0,3175" o:connectangles="0,0,0,0,0,0,0,0,0,0,0,0,0,0,0,0,0,0,0,0,0,0,0,0,0"/>
                </v:shape>
                <v:shape id="Freeform 33" o:spid="_x0000_s1034" style="position:absolute;left:9042;top:5029;width:578;height:654;visibility:visible;mso-wrap-style:square;v-text-anchor:top" coordsize="9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" path="m24,14r,l31,9,37,4,44,1,53,r,l61,r8,2l76,5r5,4l85,16r4,8l90,34r1,12l91,98r,l90,99r,3l89,102r-3,1l66,103r,l64,102r-2,l61,99r,-1l61,53r,l60,41,57,33,56,30,53,28r-4,l45,26r,l41,28r-2,l36,30r-3,3l31,41,29,53r,45l29,98r,1l28,102r-1,l24,103r-19,l5,103,3,102r-3,l,99,,98,,53,,8r,l,5,,4,3,2r2,l15,2r,l16,2r1,2l20,8r4,6xe" fillcolor="#939598" stroked="f">
                  <v:path arrowok="t" o:connecttype="custom" o:connectlocs="15240,8890;23495,2540;33655,0;38735,0;48260,3175;53975,10160;57150,21590;57785,62230;57150,62865;56515,64770;41910,65405;40640,64770;38735,62865;38735,33655;38100,26035;35560,19050;31115,17780;28575,16510;24765,17780;20955,20955;18415,33655;18415,62230;17780,64770;15240,65405;3175,65405;0,64770;0,62230;0,5080;0,3175;1905,1270;9525,1270;10160,1270;12700,5080" o:connectangles="0,0,0,0,0,0,0,0,0,0,0,0,0,0,0,0,0,0,0,0,0,0,0,0,0,0,0,0,0,0,0,0,0"/>
                </v:shape>
                <v:shape id="Freeform 34" o:spid="_x0000_s1035" style="position:absolute;left:9740;top:5029;width:553;height:660;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" path="m58,73r,l57,70,53,69,40,66r,l24,62,17,59,12,57,7,53,4,47,1,41,,33r,l1,26,4,20,7,14,12,9,18,5,25,2,33,1,42,r,l50,r9,2l70,5r11,7l81,12r2,1l83,14r-1,4l77,29r,l73,32r-2,1l69,32r,l65,28,58,25,52,24r-8,l44,24r-7,l32,25r-3,3l29,32r,l30,34r4,3l40,38r9,1l49,39r14,3l70,45r5,2l81,53r4,4l86,63r1,8l87,71r-1,8l83,84r-2,7l75,95r-6,4l62,102r-9,2l44,104r,l36,104,25,102,14,98,3,92r,l1,90,,88,1,84,8,74r,l11,71r1,-1l14,71r,l20,75r6,3l34,80r8,2l42,82r7,-2l54,79r4,-2l58,73r,xe" fillcolor="#939598" stroked="f">
                  <v:path arrowok="t" o:connecttype="custom" o:connectlocs="36830,46355;33655,43815;25400,41910;10795,37465;4445,33655;635,26035;0,20955;2540,12700;7620,5715;15875,1270;26670,0;31750,0;44450,3175;51435,7620;52705,8890;48895,18415;46355,20320;43815,20320;41275,17780;33020,15240;27940,15240;20320,15875;18415,20320;19050,21590;25400,24130;31115,24765;44450,28575;51435,33655;54610,40005;55245,45085;52705,53340;47625,60325;39370,64770;27940,66040;22860,66040;8890,62230;1905,58420;0,55880;5080,46990;6985,45085;8890,45085;12700,47625;21590,50800;26670,52070;34290,50165;36830,46355" o:connectangles="0,0,0,0,0,0,0,0,0,0,0,0,0,0,0,0,0,0,0,0,0,0,0,0,0,0,0,0,0,0,0,0,0,0,0,0,0,0,0,0,0,0,0,0,0,0"/>
                </v:shape>
                <v:shape id="Freeform 35" o:spid="_x0000_s1036" style="position:absolute;left:10388;top:4895;width:457;height:794;visibility:visible;mso-wrap-style:square;v-text-anchor:top" coordsize="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" path="m50,125r,l41,125r-8,-2l26,119r-6,-6l16,108r-3,-8l10,92r,-10l10,47r-5,l5,47,2,46r-1,l,45,,42,,29r,l,26,1,25,2,23r3,l10,23,10,5r,l10,2r,-1l13,r3,l34,r,l37,r1,1l39,2r,3l39,23r26,l65,23r2,l69,25r1,1l70,29r,13l70,42r,3l69,46r-2,l65,47r-26,l39,80r,l41,88r2,7l47,98r7,1l54,99r4,l63,96r,l66,96r3,-1l70,98r,2l72,113r,l72,117r-2,3l70,120r-7,4l58,125r-8,l50,125xe" fillcolor="#939598" stroked="f">
                  <v:path arrowok="t" o:connecttype="custom" o:connectlocs="31750,79375;20955,78105;12700,71755;8255,63500;6350,52070;3175,29845;1270,29210;0,28575;0,18415;0,16510;1270,14605;6350,14605;6350,3175;6350,635;10160,0;21590,0;24130,635;24765,3175;41275,14605;42545,14605;44450,16510;44450,26670;44450,28575;42545,29210;24765,29845;24765,50800;27305,60325;34290,62865;36830,62865;40005,60960;43815,60325;44450,63500;45720,71755;44450,76200;40005,78740;31750,79375" o:connectangles="0,0,0,0,0,0,0,0,0,0,0,0,0,0,0,0,0,0,0,0,0,0,0,0,0,0,0,0,0,0,0,0,0,0,0,0"/>
                </v:shape>
                <v:shape id="Freeform 36" o:spid="_x0000_s1037" style="position:absolute;left:10991;top:4743;width:216;height:940;visibility:visible;mso-wrap-style:square;v-text-anchor:top" coordsize="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" path="m17,r,l24,1r5,4l33,10r1,7l34,17r-1,7l29,29r-5,4l17,34r,l11,33,4,29,1,24,,17r,l1,10,4,5,11,1,17,r,xm1,53r,l3,50r,-1l5,47r2,l26,47r,l29,47r1,2l32,50r,3l32,143r,l32,144r-2,3l29,147r-3,1l7,148r,l5,147r-2,l3,144,1,143,1,53xe" fillcolor="#939598" stroked="f">
                  <v:path arrowok="t" o:connecttype="custom" o:connectlocs="10795,0;10795,0;15240,635;18415,3175;20955,6350;21590,10795;21590,10795;20955,15240;18415,18415;15240,20955;10795,21590;10795,21590;6985,20955;2540,18415;635,15240;0,10795;0,10795;635,6350;2540,3175;6985,635;10795,0;10795,0;635,33655;635,33655;1905,31750;1905,31115;3175,29845;4445,29845;16510,29845;16510,29845;18415,29845;19050,31115;20320,31750;20320,33655;20320,90805;20320,90805;20320,91440;19050,93345;18415,93345;16510,93980;4445,93980;4445,93980;3175,93345;1905,93345;1905,91440;635,90805;635,33655" o:connectangles="0,0,0,0,0,0,0,0,0,0,0,0,0,0,0,0,0,0,0,0,0,0,0,0,0,0,0,0,0,0,0,0,0,0,0,0,0,0,0,0,0,0,0,0,0,0,0"/>
                  <o:lock v:ext="edit" verticies="t"/>
                </v:shape>
                <v:shape id="Freeform 37" o:spid="_x0000_s1038" style="position:absolute;left:11353;top:4895;width:464;height:794;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" path="m50,125r,l41,125r-8,-2l26,119r-5,-6l16,108r-3,-8l10,92r,-10l10,47r-5,l5,47,2,46r-1,l,45,,42,,29r,l,26,1,25,2,23r3,l10,23,10,5r,l10,2r,-1l13,r3,l34,r,l37,r1,1l40,2r,3l40,23r25,l65,23r2,l69,25r1,1l70,29r,13l70,42r,3l69,46r-2,l65,47r-25,l40,80r,l41,88r2,7l47,98r7,1l54,99r4,l63,96r,l66,96r3,-1l70,98r,2l73,113r,l73,117r-3,3l70,120r-7,4l58,125r-8,l50,125xe" fillcolor="#939598" stroked="f">
                  <v:path arrowok="t" o:connecttype="custom" o:connectlocs="31750,79375;20955,78105;13335,71755;8255,63500;6350,52070;3175,29845;1270,29210;0,28575;0,18415;0,16510;1270,14605;6350,14605;6350,3175;6350,635;10160,0;21590,0;24130,635;25400,3175;41275,14605;42545,14605;44450,16510;44450,26670;44450,28575;42545,29210;25400,29845;25400,50800;27305,60325;34290,62865;36830,62865;40005,60960;43815,60325;44450,63500;46355,71755;44450,76200;40005,78740;31750,79375" o:connectangles="0,0,0,0,0,0,0,0,0,0,0,0,0,0,0,0,0,0,0,0,0,0,0,0,0,0,0,0,0,0,0,0,0,0,0,0"/>
                </v:shape>
                <v:shape id="Freeform 38" o:spid="_x0000_s1039" style="position:absolute;left:11931;top:5041;width:591;height:648;visibility:visible;mso-wrap-style:square;v-text-anchor:top" coordsize="9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" path="m68,88r,l61,94r-5,4l48,101r-10,1l38,102r-8,l23,101,16,97,11,93,7,86,4,78,1,68,,56,,6r,l1,3,1,2,4,,5,,25,r,l28,r1,2l30,3r,3l30,51r,l32,61r2,8l36,72r2,3l42,76r4,l46,76r4,l53,75r4,-3l58,69r3,-8l62,51,62,6r,l62,3,64,2,65,r3,l87,r,l89,r2,2l91,3r2,3l93,51r,45l93,96r-2,1l91,100r-2,l87,101r-10,l77,101r-2,-1l74,100,71,96,68,88xe" fillcolor="#939598" stroked="f">
                  <v:path arrowok="t" o:connecttype="custom" o:connectlocs="43180,55880;35560,62230;24130,64770;19050,64770;10160,61595;4445,54610;635,43180;0,3810;635,1905;2540,0;15875,0;17780,0;19050,1905;19050,32385;20320,38735;22860,45720;26670,48260;29210,48260;33655,47625;36830,43815;39370,32385;39370,3810;40640,1270;43180,0;55245,0;57785,1270;59055,3810;59055,60960;57785,61595;56515,63500;48895,64135;47625,63500;45085,60960" o:connectangles="0,0,0,0,0,0,0,0,0,0,0,0,0,0,0,0,0,0,0,0,0,0,0,0,0,0,0,0,0,0,0,0,0"/>
                </v:shape>
                <v:shape id="Freeform 39" o:spid="_x0000_s1040" style="position:absolute;left:12661;top:4895;width:464;height:794;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" path="m50,125r,l41,125r-8,-2l27,119r-7,-6l16,108r-4,-8l11,92,9,82,9,47r-4,l5,47,3,46r-2,l,45,,42,,29r,l,26,1,25,3,23r2,l9,23,9,5r,l9,2,11,1,12,r3,l35,r,l37,r1,1l40,2r,3l40,23r25,l65,23r3,l69,25r1,1l70,29r,13l70,42r,3l69,46r-1,l65,47r-25,l40,80r,l41,88r3,7l48,98r5,1l53,99r5,l64,96r,l66,96r3,-1l69,98r1,2l73,113r,l73,117r-3,3l70,120r-6,4l58,125r-8,l50,125xe" fillcolor="#939598" stroked="f">
                  <v:path arrowok="t" o:connecttype="custom" o:connectlocs="31750,79375;20955,78105;12700,71755;7620,63500;5715,52070;3175,29845;1905,29210;0,28575;0,18415;0,16510;1905,14605;5715,14605;5715,3175;6985,635;9525,0;22225,0;24130,635;25400,3175;41275,14605;43180,14605;44450,16510;44450,26670;44450,28575;43180,29210;25400,29845;25400,50800;27940,60325;33655,62865;36830,62865;40640,60960;43815,60325;44450,63500;46355,71755;44450,76200;40640,78740;31750,79375" o:connectangles="0,0,0,0,0,0,0,0,0,0,0,0,0,0,0,0,0,0,0,0,0,0,0,0,0,0,0,0,0,0,0,0,0,0,0,0"/>
                </v:shape>
                <v:shape id="Freeform 40" o:spid="_x0000_s1041" style="position:absolute;left:13538;top:4756;width:660;height:933;visibility:visible;mso-wrap-style:square;v-text-anchor:top" coordsize="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" path="m74,6r,l74,3,75,r1,l79,,99,r,l101,r2,l104,3r,3l104,141r,l104,142r-1,3l101,145r-2,1l90,146r,l87,145r-1,l83,141r-4,-8l79,133r-7,6l64,143r-9,3l45,147r,l35,146r-9,-3l18,138r-6,-7l6,123,2,116,,105,,96r,l,85,2,75,6,67r6,-8l18,52r8,-5l35,44,45,43r,l55,44r8,4l70,52r4,4l74,6xm74,96r,l74,90,72,85,70,81,67,77,64,73,60,72,57,71,51,69r,l47,71r-4,1l39,73r-4,4l33,81r-2,4l30,90r-1,6l29,96r1,5l31,106r2,4l35,114r4,3l43,120r4,1l51,121r,l57,121r3,-1l64,117r3,-3l70,110r2,-4l74,101r,-5l74,96xe" fillcolor="#939598" stroked="f">
                  <v:path arrowok="t" o:connecttype="custom" o:connectlocs="46990,3810;47625,0;50165,0;62865,0;65405,0;66040,3810;66040,89535;65405,92075;62865,92710;57150,92710;54610,92075;50165,84455;45720,88265;34925,92710;28575,93345;16510,90805;7620,83185;1270,73660;0,60960;0,53975;3810,42545;11430,33020;22225,27940;28575,27305;40005,30480;46990,35560;46990,60960;46990,57150;44450,51435;40640,46355;36195,45085;32385,43815;27305,45720;22225,48895;19685,53975;18415,60960;19050,64135;20955,69850;24765,74295;29845,76835;32385,76835;38100,76200;42545,72390;45720,67310;46990,60960" o:connectangles="0,0,0,0,0,0,0,0,0,0,0,0,0,0,0,0,0,0,0,0,0,0,0,0,0,0,0,0,0,0,0,0,0,0,0,0,0,0,0,0,0,0,0,0,0"/>
                  <o:lock v:ext="edit" verticies="t"/>
                </v:shape>
                <v:shape id="Freeform 41" o:spid="_x0000_s1042" style="position:absolute;left:14331;top:5029;width:648;height:660;visibility:visible;mso-wrap-style:square;v-text-anchor:top" coordsize="10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" path="m93,84r,l94,87r,1l93,91r,l85,96r-9,4l65,104r-12,l53,104,43,103,32,100,24,95,16,90,10,82,4,73,2,63,,53r,l2,42,4,32r6,-8l15,16,23,9,32,4,41,1,52,r,l64,1,74,5r8,5l90,17r5,8l98,35r3,10l102,57r,l101,61r-2,1l97,62r-66,l31,62r4,7l40,74r7,4l54,79r,l62,78r7,-1l77,74r,l81,73r1,l85,74r8,10xm70,42r,l69,37,65,30,62,28,60,26,56,25r-4,l52,25r-5,l44,26r-4,2l37,30r-2,7l32,42r38,xe" fillcolor="#939598" stroked="f">
                  <v:path arrowok="t" o:connecttype="custom" o:connectlocs="59055,53340;59690,55880;59055,57785;48260,63500;33655,66040;27305,65405;15240,60325;6350,52070;1270,40005;0,33655;2540,20320;9525,10160;20320,2540;33020,0;40640,635;52070,6350;60325,15875;64135,28575;64770,36195;62865,39370;19685,39370;22225,43815;29845,49530;34290,50165;43815,48895;48895,46990;52070,46355;59055,53340;44450,26670;41275,19050;38100,16510;33020,15875;29845,15875;25400,17780;22225,23495;44450,26670" o:connectangles="0,0,0,0,0,0,0,0,0,0,0,0,0,0,0,0,0,0,0,0,0,0,0,0,0,0,0,0,0,0,0,0,0,0,0,0"/>
                  <o:lock v:ext="edit" verticies="t"/>
                </v:shape>
                <v:shape id="Freeform 42" o:spid="_x0000_s1043" style="position:absolute;left:15062;top:5029;width:559;height:660;visibility:visible;mso-wrap-style:square;v-text-anchor:top" coordsize="8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" path="m58,73r,l57,70,53,69,39,66r,l24,62,18,59,12,57,7,53,3,47,2,41,,33r,l2,26,4,20,7,14,12,9,19,5,25,2,33,1,43,r,l51,r9,2l70,5r11,7l81,12r1,1l84,14r-2,4l76,29r,l73,32r-1,1l69,32r,l64,28,58,25,52,24r-8,l44,24r-7,l32,25r-3,3l29,32r,l31,34r4,3l40,38r8,1l48,39r16,3l70,45r6,2l81,53r3,4l86,63r2,8l88,71r-2,8l84,84r-4,7l76,95r-7,4l61,102r-8,2l44,104r,l36,104,25,102,15,98,3,92r,l2,90,,88,2,84,8,74r,l11,71r1,-1l15,71r,l20,75r7,3l33,80r10,2l43,82r6,-2l55,79r2,-2l58,73r,xe" fillcolor="#939598" stroked="f">
                  <v:path arrowok="t" o:connecttype="custom" o:connectlocs="36830,46355;33655,43815;24765,41910;11430,37465;4445,33655;1270,26035;0,20955;2540,12700;7620,5715;15875,1270;27305,0;32385,0;44450,3175;51435,7620;53340,8890;48260,18415;46355,20320;43815,20320;40640,17780;33020,15240;27940,15240;20320,15875;18415,20320;19685,21590;25400,24130;30480,24765;44450,28575;51435,33655;54610,40005;55880,45085;53340,53340;48260,60325;38735,64770;27940,66040;22860,66040;9525,62230;1905,58420;0,55880;5080,46990;6985,45085;9525,45085;12700,47625;20955,50800;27305,52070;34925,50165;36830,46355" o:connectangles="0,0,0,0,0,0,0,0,0,0,0,0,0,0,0,0,0,0,0,0,0,0,0,0,0,0,0,0,0,0,0,0,0,0,0,0,0,0,0,0,0,0,0,0,0,0"/>
                </v:shape>
                <v:shape id="Freeform 43" o:spid="_x0000_s1044" style="position:absolute;left:16071;top:4800;width:756;height:883;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" path="m87,5r,l87,3,89,1,90,r3,l114,r,l116,r2,1l119,3r,2l119,134r,l119,135r-1,3l116,138r-2,1l93,139r,l90,138r-1,l87,135r,-1l87,83r-55,l32,134r,l32,135r-2,3l29,138r-3,1l5,139r,l3,138r-2,l,135r,-1l,5r,l,3,1,1,3,,5,,26,r,l29,r1,1l32,3r,2l32,56r55,l87,5xe" fillcolor="#939598" stroked="f">
                  <v:path arrowok="t" o:connecttype="custom" o:connectlocs="55245,3175;55245,3175;55245,1905;56515,635;57150,0;59055,0;72390,0;72390,0;73660,0;74930,635;75565,1905;75565,3175;75565,85090;75565,85090;75565,85725;74930,87630;73660,87630;72390,88265;59055,88265;59055,88265;57150,87630;56515,87630;55245,85725;55245,85090;55245,52705;20320,52705;20320,85090;20320,85090;20320,85725;19050,87630;18415,87630;16510,88265;3175,88265;3175,88265;1905,87630;635,87630;0,85725;0,85090;0,3175;0,3175;0,1905;635,635;1905,0;3175,0;16510,0;16510,0;18415,0;19050,635;20320,1905;20320,3175;20320,35560;55245,35560;55245,3175" o:connectangles="0,0,0,0,0,0,0,0,0,0,0,0,0,0,0,0,0,0,0,0,0,0,0,0,0,0,0,0,0,0,0,0,0,0,0,0,0,0,0,0,0,0,0,0,0,0,0,0,0,0,0,0,0"/>
                </v:shape>
                <v:shape id="Freeform 44" o:spid="_x0000_s1045" style="position:absolute;left:16986;top:5029;width:590;height:660;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" path="m12,24l8,10r,l8,5r1,l12,4r,l25,1,46,r,l61,1,72,4r7,4l86,13r4,7l91,28r2,10l93,49r,49l93,98r,1l93,102r-3,l87,103r-10,l77,103r-4,-1l70,98,69,92r,l64,96r-7,4l48,103r-13,1l35,104r-6,l23,103r-6,-3l12,96,7,92,4,86,1,79,,71r,l1,65,4,58,7,53r5,-6l17,45r7,-3l31,41r6,-2l37,39r12,2l64,43r,l62,35,61,33,60,30,57,28,54,26,45,25r,l31,26,17,28r,l15,28r-2,l12,24r,xm31,71r,l31,74r2,4l37,80r8,2l45,82r4,l54,79r4,-2l64,73r,-10l64,63,53,62,45,61r,l37,62r-4,3l31,67r,4l31,71xe" fillcolor="#939598" stroked="f">
                  <v:path arrowok="t" o:connecttype="custom" o:connectlocs="5080,6350;5080,3175;7620,2540;15875,635;29210,0;45720,2540;54610,8255;57785,17780;59055,31115;59055,62230;59055,64770;55245,65405;48895,65405;44450,62230;43815,58420;36195,63500;22225,66040;18415,66040;10795,63500;4445,58420;635,50165;0,45085;2540,36830;7620,29845;15240,26670;23495,24765;31115,26035;40640,27305;38735,20955;36195,17780;28575,15875;19685,16510;10795,17780;8255,17780;7620,15240;19685,45085;20955,49530;28575,52070;31115,52070;36830,48895;40640,40005;33655,39370;28575,38735;20955,41275;19685,45085" o:connectangles="0,0,0,0,0,0,0,0,0,0,0,0,0,0,0,0,0,0,0,0,0,0,0,0,0,0,0,0,0,0,0,0,0,0,0,0,0,0,0,0,0,0,0,0,0"/>
                  <o:lock v:ext="edit" verticies="t"/>
                </v:shape>
                <v:shape id="Freeform 45" o:spid="_x0000_s1046" style="position:absolute;left:17729;top:5041;width:578;height:648;visibility:visible;mso-wrap-style:square;v-text-anchor:top" coordsize="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" path="m66,88r,l60,94r-6,4l46,101r-9,1l37,102r-8,l22,101,15,97,10,93,5,86,2,78,,68,,56,,6r,l,3,1,2,2,,5,,25,r,l27,r2,2l30,3r,3l30,51r,l30,61r3,8l35,72r3,3l40,76r4,l44,76r4,l52,75r3,-3l58,69r2,-8l60,51,60,6r,l60,3,62,2,63,r3,l85,r,l88,r1,2l91,3r,3l91,51r,45l91,96r,1l89,100r-1,l85,101r-9,l76,101r-2,-1l72,100,70,96,66,88xe" fillcolor="#939598" stroked="f">
                  <v:path arrowok="t" o:connecttype="custom" o:connectlocs="41910,55880;34290,62230;23495,64770;18415,64770;9525,61595;3175,54610;0,43180;0,3810;0,1905;1270,0;15875,0;17145,0;19050,1905;19050,32385;19050,38735;22225,45720;25400,48260;27940,48260;33020,47625;36830,43815;38100,32385;38100,3810;39370,1270;41910,0;53975,0;56515,1270;57785,3810;57785,60960;57785,61595;55880,63500;48260,64135;46990,63500;44450,60960" o:connectangles="0,0,0,0,0,0,0,0,0,0,0,0,0,0,0,0,0,0,0,0,0,0,0,0,0,0,0,0,0,0,0,0,0"/>
                </v:shape>
                <v:shape id="Freeform 46" o:spid="_x0000_s1047" style="position:absolute;left:18446;top:4895;width:464;height:794;visibility:visible;mso-wrap-style:square;v-text-anchor:top" coordsize="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" path="m50,125r,l41,125r-8,-2l27,119r-6,-6l16,108r-3,-8l11,92r,-10l11,47r-5,l6,47,3,46r-1,l,45,,42,,29r,l,26,2,25,3,23r3,l11,23,11,5r,l11,2,12,1,13,r3,l35,r,l37,r3,1l40,2r,3l40,23r25,l65,23r3,l70,25r,1l70,29r,13l70,42r,3l70,46r-2,l65,47r-25,l40,80r,l41,88r3,7l49,98r5,1l54,99r6,l64,96r,l68,96r1,-1l70,98r,2l73,113r,l73,117r-3,3l70,120r-5,4l58,125r-8,l50,125xe" fillcolor="#939598" stroked="f">
                  <v:path arrowok="t" o:connecttype="custom" o:connectlocs="31750,79375;20955,78105;13335,71755;8255,63500;6985,52070;3810,29845;1905,29210;0,28575;0,18415;0,16510;1905,14605;6985,14605;6985,3175;7620,635;10160,0;22225,0;25400,635;25400,3175;41275,14605;43180,14605;44450,16510;44450,26670;44450,28575;43180,29210;25400,29845;25400,50800;27940,60325;34290,62865;38100,62865;40640,60960;43815,60325;44450,63500;46355,71755;44450,76200;41275,78740;31750,79375" o:connectangles="0,0,0,0,0,0,0,0,0,0,0,0,0,0,0,0,0,0,0,0,0,0,0,0,0,0,0,0,0,0,0,0,0,0,0,0"/>
                </v:shape>
                <v:shape id="Freeform 47" o:spid="_x0000_s1048" style="position:absolute;left:19005;top:5029;width:641;height:660;visibility:visible;mso-wrap-style:square;v-text-anchor:top" coordsize="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" path="m92,84r,l95,87r,1l93,91r,l85,96r-10,4l64,104r-10,l54,104,42,103r-9,-3l23,95,15,90,9,82,3,73,1,63,,53r,l1,42,3,32,9,24r6,-8l23,9,33,4,42,1,52,r,l64,1,74,5r9,5l89,17r6,8l99,35r2,10l101,57r,l100,61r-1,1l96,62r-65,l31,62r4,7l39,74r7,4l54,79r,l63,78r7,-1l76,74r,l81,73r2,l84,74r8,10xm71,42r,l68,37,66,30,63,28,60,26,56,25r-5,l51,25r-4,l43,26r-3,2l38,30r-4,7l33,42r38,xe" fillcolor="#939598" stroked="f">
                  <v:path arrowok="t" o:connecttype="custom" o:connectlocs="58420,53340;60325,55880;59055,57785;47625,63500;34290,66040;26670,65405;14605,60325;5715,52070;635,40005;0,33655;1905,20320;9525,10160;20955,2540;33020,0;40640,635;52705,6350;60325,15875;64135,28575;64135,36195;62865,39370;19685,39370;22225,43815;29210,49530;34290,50165;44450,48895;48260,46990;52705,46355;58420,53340;45085,26670;41910,19050;38100,16510;32385,15875;29845,15875;25400,17780;21590,23495;45085,26670" o:connectangles="0,0,0,0,0,0,0,0,0,0,0,0,0,0,0,0,0,0,0,0,0,0,0,0,0,0,0,0,0,0,0,0,0,0,0,0"/>
                  <o:lock v:ext="edit" verticies="t"/>
                </v:shape>
                <v:shape id="Freeform 48" o:spid="_x0000_s1049" style="position:absolute;left:19742;top:5029;width:546;height:660;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" path="m58,73r,l57,70,53,69,38,66r,l22,62,17,59,10,57,6,53,3,47,,41,,33r,l,26,3,20,6,14,10,9,17,5,24,2,32,1,41,r,l49,r9,2l69,5r10,7l79,12r3,1l82,14r-1,4l75,29r,l73,32r-3,1l69,32r,l63,28,58,25,51,24r-7,l44,24r-8,l32,25r-3,3l28,32r,l29,34r4,3l40,38r7,1l47,39r15,3l69,45r6,2l79,53r4,4l85,63r1,8l86,71r-1,8l83,84r-4,7l74,95r-7,4l61,102r-8,2l44,104r,l34,104,24,102,13,98,3,92r,l,90,,88,1,84,6,74r,l9,71r3,-1l13,71r,l18,75r7,3l33,80r8,2l41,82r6,-2l53,79r4,-2l58,73r,xe" fillcolor="#939598" stroked="f">
                  <v:path arrowok="t" o:connecttype="custom" o:connectlocs="36830,46355;33655,43815;24130,41910;10795,37465;3810,33655;0,26035;0,20955;1905,12700;6350,5715;15240,1270;26035,0;31115,0;43815,3175;50165,7620;52070,8890;47625,18415;46355,20320;43815,20320;40005,17780;32385,15240;27940,15240;20320,15875;17780,20320;18415,21590;25400,24130;29845,24765;43815,28575;50165,33655;53975,40005;54610,45085;52705,53340;46990,60325;38735,64770;27940,66040;21590,66040;8255,62230;1905,58420;0,55880;3810,46990;5715,45085;8255,45085;11430,47625;20955,50800;26035,52070;33655,50165;36830,46355" o:connectangles="0,0,0,0,0,0,0,0,0,0,0,0,0,0,0,0,0,0,0,0,0,0,0,0,0,0,0,0,0,0,0,0,0,0,0,0,0,0,0,0,0,0,0,0,0,0"/>
                </v:shape>
                <v:shape id="Freeform 49" o:spid="_x0000_s1050" style="position:absolute;left:8648;top:5708;width:642;height:1188;visibility:visible;mso-wrap-style:square;v-text-anchor:top" coordsize="1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" path="m5,187r,l3,187,1,185,,184r,-3l,54r,l,52,1,49r2,l5,49r90,l95,49r3,l99,49r,3l101,54r,16l101,70r-2,3l99,74r-1,1l95,75r-63,l32,103r61,l93,103r2,l97,105r,1l98,109r,17l98,126r-1,2l97,130r-2,l93,131r-61,l32,159r63,l95,159r3,l99,160r,2l101,164r,17l101,181r-2,3l99,185r-1,2l95,187r-90,xm60,33r,l56,34r-4,2l34,36r,l33,36,32,34r,-2l34,29,60,3r,l61,1,64,r1,1l66,4r8,12l74,16r1,4l73,24,60,33xe" fillcolor="#939598" stroked="f">
                  <v:path arrowok="t" o:connecttype="custom" o:connectlocs="3175,118745;635,117475;0,114935;0,34290;635,31115;3175,31115;60325,31115;62865,31115;64135,34290;64135,44450;62865,46990;60325,47625;20320,65405;59055,65405;61595,66675;62230,69215;62230,80010;61595,82550;59055,83185;20320,100965;60325,100965;62865,101600;64135,104140;64135,114935;62865,117475;60325,118745;38100,20955;35560,21590;21590,22860;20955,22860;20320,20320;38100,1905;38735,635;41275,635;46990,10160;47625,12700;38100,20955" o:connectangles="0,0,0,0,0,0,0,0,0,0,0,0,0,0,0,0,0,0,0,0,0,0,0,0,0,0,0,0,0,0,0,0,0,0,0,0,0"/>
                  <o:lock v:ext="edit" verticies="t"/>
                </v:shape>
                <v:shape id="Freeform 50" o:spid="_x0000_s1051" style="position:absolute;left:9404;top:6102;width:463;height:800;visibility:visible;mso-wrap-style:square;v-text-anchor:top" coordsize="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" path="m50,126r,l41,126r-8,-3l26,121r-5,-6l16,109r-3,-8l11,93r,-9l11,48r-6,l5,48r-2,l1,47,,45,,43,,29r,l,27,1,25,3,24r2,l11,24,11,5r,l11,3r,-1l13,r3,l34,r,l37,r1,2l40,3r,2l40,24r25,l65,24r2,l69,25r1,2l70,29r,14l70,43r,2l69,47r-2,1l65,48r-25,l40,82r,l41,90r3,6l48,98r6,2l54,100r4,l64,98r,l66,97r3,l70,98r,3l73,115r,l73,119r-3,3l70,122r-6,3l58,126r-8,l50,126xe" fillcolor="#939598" stroked="f">
                  <v:path arrowok="t" o:connecttype="custom" o:connectlocs="31750,80010;20955,78105;13335,73025;8255,64135;6985,53340;3175,30480;1905,30480;0,28575;0,18415;0,17145;1905,15240;6985,15240;6985,3175;6985,1270;10160,0;21590,0;24130,1270;25400,3175;41275,15240;42545,15240;44450,17145;44450,27305;44450,28575;42545,30480;25400,30480;25400,52070;27940,60960;34290,63500;36830,63500;40640,62230;43815,61595;44450,64135;46355,73025;44450,77470;40640,79375;31750,80010" o:connectangles="0,0,0,0,0,0,0,0,0,0,0,0,0,0,0,0,0,0,0,0,0,0,0,0,0,0,0,0,0,0,0,0,0,0,0,0"/>
                </v:shape>
                <v:shape id="Freeform 51" o:spid="_x0000_s1052" style="position:absolute;left:9982;top:6254;width:590;height:648;visibility:visible;mso-wrap-style:square;v-text-anchor:top" coordsize="9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" path="m68,87r,l61,94r-5,4l48,102r-9,l39,102r-8,l23,101,16,98,11,93,7,87,4,78,2,69,,56,,5r,l2,3,2,1,4,,6,,25,r,l28,r1,1l31,3r,2l31,50r,l32,62r3,8l36,73r3,1l43,76r4,l47,76r4,l55,74r2,-1l58,70r3,-8l62,50,62,5r,l62,3,64,1,65,r3,l88,r,l90,r2,1l92,3r1,2l93,50r,45l93,95r-1,3l92,99r-2,2l88,101r-11,l77,101r-1,l74,99,72,95,68,87xe" fillcolor="#939598" stroked="f">
                  <v:path arrowok="t" o:connecttype="custom" o:connectlocs="43180,55245;35560,62230;24765,64770;19685,64770;10160,62230;4445,55245;1270,43815;0,3175;1270,1905;2540,0;15875,0;17780,0;19685,1905;19685,31750;20320,39370;22860,46355;27305,48260;29845,48260;34925,46990;36830,44450;39370,31750;39370,3175;40640,635;43180,0;55880,0;58420,635;59055,3175;59055,60325;58420,62230;57150,64135;48895,64135;48260,64135;45720,60325" o:connectangles="0,0,0,0,0,0,0,0,0,0,0,0,0,0,0,0,0,0,0,0,0,0,0,0,0,0,0,0,0,0,0,0,0"/>
                </v:shape>
                <v:shape id="Freeform 52" o:spid="_x0000_s1053" style="position:absolute;left:10706;top:5969;width:673;height:933;visibility:visible;mso-wrap-style:square;v-text-anchor:top" coordsize="10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" path="m75,5r,l75,3,77,1,78,r3,l101,r,l103,r1,1l106,3r,2l106,140r,l106,143r-2,1l103,146r-2,l91,146r,l89,146r-2,-2l85,140r-4,-8l81,132r-7,7l66,144r-9,3l46,147r,l37,147r-9,-4l20,139r-7,-7l8,124,4,115,1,106,,95r,l1,85,4,75,8,66r5,-8l20,52r8,-4l37,44r9,-2l46,42r11,2l65,48r6,4l75,57,75,5xm75,95r,l75,90,74,85,71,81,69,77,66,74,62,72,57,70r-4,l53,70r-4,l45,72r-4,2l37,77r-3,4l32,85r-2,5l30,95r,l30,101r2,5l34,110r3,4l41,117r4,2l49,121r4,1l53,122r4,-1l62,119r4,-2l69,114r2,-4l74,106r1,-5l75,95r,xe" fillcolor="#939598" stroked="f">
                  <v:path arrowok="t" o:connecttype="custom" o:connectlocs="47625,3175;48895,635;51435,0;64135,0;66040,635;67310,3175;67310,88900;66040,91440;64135,92710;57785,92710;55245,91440;51435,83820;46990,88265;36195,93345;29210,93345;17780,90805;8255,83820;2540,73025;0,60325;635,53975;5080,41910;12700,33020;23495,27940;29210,26670;41275,30480;47625,36195;47625,60325;47625,57150;45085,51435;41910,46990;36195,44450;33655,44450;28575,45720;23495,48895;20320,53975;19050,60325;19050,64135;21590,69850;26035,74295;31115,76835;33655,77470;39370,75565;43815,72390;46990,67310;47625,60325" o:connectangles="0,0,0,0,0,0,0,0,0,0,0,0,0,0,0,0,0,0,0,0,0,0,0,0,0,0,0,0,0,0,0,0,0,0,0,0,0,0,0,0,0,0,0,0,0"/>
                  <o:lock v:ext="edit" verticies="t"/>
                </v:shape>
                <v:shape id="Freeform 53" o:spid="_x0000_s1054" style="position:absolute;left:11512;top:6235;width:648;height:667;visibility:visible;mso-wrap-style:square;v-text-anchor:top" coordsize="1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" path="m93,85r,l94,89r,1l93,92r,l85,97r-10,5l63,105r-10,l53,105r-11,l32,101,22,97,15,90,9,82,4,73,1,64,,53r,l1,43,4,33,9,24r6,-8l22,10,32,6,41,2,52,r,l63,2,74,6r8,5l89,18r5,9l98,36r2,11l102,57r,l100,61r-1,2l96,63r-66,l30,63r4,6l40,75r6,4l53,80r,l62,80r7,-3l77,75r,l81,73r1,l85,76r8,9xm70,44r,l69,37,65,31,62,30,59,27,55,26r-3,l52,26r-6,l42,27r-2,3l37,31r-4,6l32,44r38,xe" fillcolor="#939598" stroked="f">
                  <v:path arrowok="t" o:connecttype="custom" o:connectlocs="59055,53975;59690,57150;59055,58420;47625,64770;33655,66675;26670,66675;13970,61595;5715,52070;635,40640;0,33655;2540,20955;9525,10160;20320,3810;33020,0;40005,1270;52070,6985;59690,17145;63500,29845;64770,36195;62865,40005;19050,40005;21590,43815;29210,50165;33655,50800;43815,48895;48895,47625;52070,46355;59055,53975;44450,27940;41275,19685;37465,17145;33020,16510;29210,16510;25400,19050;20955,23495;44450,27940" o:connectangles="0,0,0,0,0,0,0,0,0,0,0,0,0,0,0,0,0,0,0,0,0,0,0,0,0,0,0,0,0,0,0,0,0,0,0,0"/>
                  <o:lock v:ext="edit" verticies="t"/>
                </v:shape>
                <v:shape id="Freeform 54" o:spid="_x0000_s1055" style="position:absolute;left:12242;top:6235;width:553;height:667;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" path="m58,75r,l57,71,53,69,38,67r,l24,63,17,61,12,57,7,53,3,48,1,41,,35r,l1,27,3,20,7,15r5,-5l17,6,25,3,33,2,42,r,l50,2,60,3r9,4l81,12r,l82,14r1,1l82,20,75,30r,l73,33r-2,l69,32r,l63,30,58,27,52,24r-8,l44,24r-7,l32,26r-3,2l29,32r,l30,35r3,2l40,39r8,1l48,40r15,4l70,45r5,4l81,53r2,6l86,64r1,8l87,72r-1,8l83,86r-4,6l74,97r-5,4l61,104r-8,1l44,105r,l34,105r-9,-3l13,98,3,93r,l1,92,,89,1,85,7,76r,l11,72r1,l15,73r,l20,76r6,4l33,81r9,1l42,82r7,l54,80r3,-3l58,75r,xe" fillcolor="#939598" stroked="f">
                  <v:path arrowok="t" o:connecttype="custom" o:connectlocs="36830,47625;33655,43815;24130,42545;10795,38735;4445,33655;635,26035;0,22225;1905,12700;7620,6350;15875,1905;26670,0;31750,1270;43815,4445;51435,7620;52705,9525;47625,19050;46355,20955;43815,20320;40005,19050;33020,15240;27940,15240;20320,16510;18415,20320;19050,22225;25400,24765;30480,25400;44450,28575;51435,33655;54610,40640;55245,45720;52705,54610;46990,61595;38735,66040;27940,66675;21590,66675;8255,62230;1905,59055;0,56515;4445,48260;6985,45720;9525,46355;12700,48260;20955,51435;26670,52070;34290,50800;36830,47625" o:connectangles="0,0,0,0,0,0,0,0,0,0,0,0,0,0,0,0,0,0,0,0,0,0,0,0,0,0,0,0,0,0,0,0,0,0,0,0,0,0,0,0,0,0,0,0,0,0"/>
                </v:shape>
                <v:shape id="Freeform 55" o:spid="_x0000_s1056" style="position:absolute;left:13201;top:5969;width:661;height:933;visibility:visible;mso-wrap-style:square;v-text-anchor:top" coordsize="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" path="m75,5r,l75,3r,-2l78,r2,l99,r,l102,r1,1l104,3r,2l104,140r,l104,143r-1,1l102,146r-3,l90,146r,l88,146r-1,-2l84,140r-4,-8l80,132r-8,7l65,144r-10,3l45,147r,l35,147r-7,-4l20,139r-7,-7l8,124,4,115,1,106,,95r,l1,85,4,75,8,66r5,-8l20,52r8,-4l35,44,45,42r,l55,44r10,4l71,52r4,5l75,5xm75,95r,l74,90,72,85,71,81,69,77,65,74,61,72,57,70r-4,l53,70r-6,l43,72r-4,2l37,77r-3,4l31,85r-1,5l30,95r,l30,101r1,5l34,110r3,4l39,117r4,2l47,121r6,1l53,122r4,-1l61,119r4,-2l69,114r2,-4l72,106r2,-5l75,95r,xe" fillcolor="#939598" stroked="f">
                  <v:path arrowok="t" o:connecttype="custom" o:connectlocs="47625,3175;47625,635;50800,0;62865,0;65405,635;66040,3175;66040,88900;65405,91440;62865,92710;57150,92710;55245,91440;50800,83820;45720,88265;34925,93345;28575,93345;17780,90805;8255,83820;2540,73025;0,60325;635,53975;5080,41910;12700,33020;22225,27940;28575,26670;41275,30480;47625,36195;47625,60325;46990,57150;45085,51435;41275,46990;36195,44450;33655,44450;27305,45720;23495,48895;19685,53975;19050,60325;19050,64135;21590,69850;24765,74295;29845,76835;33655,77470;38735,75565;43815,72390;45720,67310;47625,60325" o:connectangles="0,0,0,0,0,0,0,0,0,0,0,0,0,0,0,0,0,0,0,0,0,0,0,0,0,0,0,0,0,0,0,0,0,0,0,0,0,0,0,0,0,0,0,0,0"/>
                  <o:lock v:ext="edit" verticies="t"/>
                </v:shape>
                <v:shape id="Freeform 56" o:spid="_x0000_s1057" style="position:absolute;left:13995;top:6235;width:648;height:667;visibility:visible;mso-wrap-style:square;v-text-anchor:top" coordsize="1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" path="m93,85r,l96,89r,1l94,92r,l86,97r-10,5l65,105r-10,l55,105r-12,l33,101,24,97,16,90,10,82,6,73,2,64,,53r,l2,43,6,33r4,-9l16,16r8,-6l33,6,43,2,53,r,l65,2r9,4l84,11r6,7l96,27r4,9l102,47r,10l102,57r-1,4l100,63r-3,l32,63r,l36,69r5,6l47,79r8,1l55,80r9,l70,77r8,-2l78,75r4,-2l84,73r1,3l93,85xm72,44r,l69,37,66,31,64,30,61,27,57,26r-5,l52,26r-4,l44,27r-3,3l39,31r-4,6l33,44r39,xe" fillcolor="#939598" stroked="f">
                  <v:path arrowok="t" o:connecttype="custom" o:connectlocs="59055,53975;60960,57150;59690,58420;48260,64770;34925,66675;27305,66675;15240,61595;6350,52070;1270,40640;0,33655;3810,20955;10160,10160;20955,3810;33655,0;41275,1270;53340,6985;60960,17145;64770,29845;64770,36195;63500,40005;20320,40005;22860,43815;29845,50165;34925,50800;44450,48895;49530,47625;53340,46355;59055,53975;45720,27940;41910,19685;38735,17145;33020,16510;30480,16510;26035,19050;22225,23495;45720,27940" o:connectangles="0,0,0,0,0,0,0,0,0,0,0,0,0,0,0,0,0,0,0,0,0,0,0,0,0,0,0,0,0,0,0,0,0,0,0,0"/>
                  <o:lock v:ext="edit" verticies="t"/>
                </v:shape>
                <v:shape id="Freeform 57" o:spid="_x0000_s1058" style="position:absolute;left:15100;top:5969;width:190;height:927;visibility:visible;mso-wrap-style:square;v-text-anchor:top" coordsize="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" path="m,5r,l,3,1,1,2,,5,,25,r,l27,r2,1l29,3r1,2l30,140r,l29,143r,1l27,146r-2,l5,146r,l2,146,1,144,,143r,-3l,5xe" fillcolor="#939598" stroked="f">
                  <v:path arrowok="t" o:connecttype="custom" o:connectlocs="0,3175;0,3175;0,1905;635,635;1270,0;3175,0;15875,0;15875,0;17145,0;18415,635;18415,1905;19050,3175;19050,88900;19050,88900;18415,90805;18415,91440;17145,92710;15875,92710;3175,92710;3175,92710;1270,92710;635,91440;0,90805;0,88900;0,3175" o:connectangles="0,0,0,0,0,0,0,0,0,0,0,0,0,0,0,0,0,0,0,0,0,0,0,0,0"/>
                </v:shape>
                <v:shape id="Freeform 58" o:spid="_x0000_s1059" style="position:absolute;left:15430;top:6000;width:254;height:438;visibility:visible;mso-wrap-style:square;v-text-anchor:top" coordsize="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" path="m20,37r,l14,36,7,32,3,25,2,19r,l3,11,7,6,14,2,20,r,l24,r4,2l32,4r3,3l38,10r1,5l40,19r,6l40,25r,7l38,40r-3,5l31,52r-5,5l20,63r-5,4l10,69r,l7,69,6,68,,60r,l,59,2,57r,l8,53r6,-5l18,43r2,-6l20,37xe" fillcolor="#939598" stroked="f">
                  <v:path arrowok="t" o:connecttype="custom" o:connectlocs="12700,23495;12700,23495;8890,22860;4445,20320;1905,15875;1270,12065;1270,12065;1905,6985;4445,3810;8890,1270;12700,0;12700,0;15240,0;17780,1270;20320,2540;22225,4445;24130,6350;24765,9525;25400,12065;25400,15875;25400,15875;25400,20320;24130,25400;22225,28575;19685,33020;16510,36195;12700,40005;9525,42545;6350,43815;6350,43815;4445,43815;3810,43180;0,38100;0,38100;0,37465;1270,36195;1270,36195;5080,33655;8890,30480;11430,27305;12700,23495;12700,23495" o:connectangles="0,0,0,0,0,0,0,0,0,0,0,0,0,0,0,0,0,0,0,0,0,0,0,0,0,0,0,0,0,0,0,0,0,0,0,0,0,0,0,0,0,0"/>
                </v:shape>
                <v:shape id="Freeform 59" o:spid="_x0000_s1060" style="position:absolute;left:15843;top:6019;width:641;height:877;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" path="m6,138r,l3,138,2,136,,135r,-3l,5r,l,3,2,,3,,6,,96,r,l98,r1,l101,3r,2l101,21r,l101,24r-2,1l98,26r-2,l32,26r,28l93,54r,l96,54r1,2l98,57r,3l98,77r,l98,79r-1,2l96,81r-3,1l32,82r,28l96,110r,l98,110r1,1l101,113r,2l101,132r,l101,135r-2,1l98,138r-2,l6,138xe" fillcolor="#939598" stroked="f">
                  <v:path arrowok="t" o:connecttype="custom" o:connectlocs="3810,87630;3810,87630;1905,87630;1270,86360;0,85725;0,83820;0,3175;0,3175;0,1905;1270,0;1905,0;3810,0;60960,0;60960,0;62230,0;62865,0;64135,1905;64135,3175;64135,13335;64135,13335;64135,15240;62865,15875;62230,16510;60960,16510;20320,16510;20320,34290;59055,34290;59055,34290;60960,34290;61595,35560;62230,36195;62230,38100;62230,48895;62230,48895;62230,50165;61595,51435;60960,51435;59055,52070;20320,52070;20320,69850;60960,69850;60960,69850;62230,69850;62865,70485;64135,71755;64135,73025;64135,83820;64135,83820;64135,85725;62865,86360;62230,87630;60960,87630;3810,87630" o:connectangles="0,0,0,0,0,0,0,0,0,0,0,0,0,0,0,0,0,0,0,0,0,0,0,0,0,0,0,0,0,0,0,0,0,0,0,0,0,0,0,0,0,0,0,0,0,0,0,0,0,0,0,0,0"/>
                </v:shape>
                <v:shape id="Freeform 60" o:spid="_x0000_s1061" style="position:absolute;left:16643;top:6235;width:584;height:661;visibility:visible;mso-wrap-style:square;v-text-anchor:top" coordsize="9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" path="m25,15r,l32,10,37,6,45,2,54,r,l62,2r8,1l77,6r5,5l86,16r3,8l91,35r1,13l92,98r,l91,101r,1l89,104r-3,l67,104r,l65,104r-2,-2l62,101r,-3l62,53r,l61,41,58,33,57,31,54,30,50,28r-4,l46,28r-4,l38,30r-2,1l34,33r-2,8l30,53r,45l30,98r,3l29,102r-1,2l25,104r-20,l5,104r-2,l1,102r,-1l,98,,53,,8r,l1,6,1,4,3,3r2,l16,3r,l17,3r1,1l21,8r4,7xe" fillcolor="#939598" stroked="f">
                  <v:path arrowok="t" o:connecttype="custom" o:connectlocs="15875,9525;23495,3810;34290,0;39370,1270;48895,3810;54610,10160;57785,22225;58420,62230;57785,64135;56515,66040;42545,66040;41275,66040;39370,64135;39370,33655;38735,26035;36195,19685;31750,17780;29210,17780;24130,19050;21590,20955;19050,33655;19050,62230;18415,64770;15875,66040;3175,66040;635,64770;0,62230;0,5080;635,3810;1905,1905;10160,1905;10795,1905;13335,5080" o:connectangles="0,0,0,0,0,0,0,0,0,0,0,0,0,0,0,0,0,0,0,0,0,0,0,0,0,0,0,0,0,0,0,0,0"/>
                </v:shape>
                <v:shape id="Freeform 61" o:spid="_x0000_s1062" style="position:absolute;left:17348;top:6102;width:463;height:800;visibility:visible;mso-wrap-style:square;v-text-anchor:top" coordsize="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" path="m52,126r,l42,126r-9,-3l26,121r-5,-6l16,109r-3,-8l12,93,11,84r,-36l5,48r,l3,48,1,47r,-2l,43,,29r,l1,27r,-2l3,24r2,l11,24,11,5r,l11,3,12,2,13,r3,l36,r,l38,r2,2l40,3r1,2l41,24r25,l66,24r3,l70,25r,2l71,29r,14l71,43r-1,2l70,47r-1,1l66,48r-25,l41,82r,l41,90r3,6l49,98r5,2l54,100r6,l65,98r,l67,97r2,l70,98r1,3l73,115r,l73,119r-3,3l70,122r-5,3l58,126r-6,l52,126xe" fillcolor="#939598" stroked="f">
                  <v:path arrowok="t" o:connecttype="custom" o:connectlocs="33020,80010;20955,78105;13335,73025;8255,64135;6985,53340;3175,30480;1905,30480;635,28575;0,18415;635,17145;1905,15240;6985,15240;6985,3175;7620,1270;10160,0;22860,0;25400,1270;26035,3175;41910,15240;43815,15240;44450,17145;45085,27305;44450,28575;43815,30480;26035,30480;26035,52070;27940,60960;34290,63500;38100,63500;41275,62230;43815,61595;45085,64135;46355,73025;44450,77470;41275,79375;33020,80010" o:connectangles="0,0,0,0,0,0,0,0,0,0,0,0,0,0,0,0,0,0,0,0,0,0,0,0,0,0,0,0,0,0,0,0,0,0,0,0"/>
                </v:shape>
                <v:shape id="Freeform 62" o:spid="_x0000_s1063" style="position:absolute;left:17951;top:6235;width:432;height:661;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" path="m31,56r,42l31,98r,3l29,102r-1,2l25,104r-20,l5,104r-2,l2,102,,101,,98,,8r,l,6,2,4,3,3r2,l15,3r,l19,4r2,4l27,19r,l33,11,40,6,44,3,49,2,62,r,l65,2r1,l68,3,66,6,64,26r,l62,30r-4,1l58,31r-6,l45,32r-4,3l37,39r-2,2l32,47r-1,4l31,56r,xe" fillcolor="#939598" stroked="f">
                  <v:path arrowok="t" o:connecttype="custom" o:connectlocs="19685,35560;19685,62230;19685,62230;19685,64135;18415,64770;17780,66040;15875,66040;3175,66040;3175,66040;1905,66040;1270,64770;0,64135;0,62230;0,5080;0,5080;0,3810;1270,2540;1905,1905;3175,1905;9525,1905;9525,1905;12065,2540;13335,5080;17145,12065;17145,12065;20955,6985;25400,3810;27940,1905;31115,1270;39370,0;39370,0;41275,1270;41910,1270;43180,1905;41910,3810;40640,16510;40640,16510;39370,19050;36830,19685;36830,19685;33020,19685;28575,20320;26035,22225;23495,24765;22225,26035;20320,29845;19685,32385;19685,35560;19685,35560" o:connectangles="0,0,0,0,0,0,0,0,0,0,0,0,0,0,0,0,0,0,0,0,0,0,0,0,0,0,0,0,0,0,0,0,0,0,0,0,0,0,0,0,0,0,0,0,0,0,0,0,0"/>
                </v:shape>
                <v:shape id="Freeform 63" o:spid="_x0000_s1064" style="position:absolute;left:18434;top:6235;width:641;height:667;visibility:visible;mso-wrap-style:square;v-text-anchor:top" coordsize="1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" path="m92,85r,l95,89r-2,1l93,92r,l86,97r-11,5l64,105r-12,l52,105r-10,l33,101,23,97,15,90,9,82,4,73,1,64,,53r,l1,43,4,33,9,24r6,-8l23,10,31,6,42,2,52,r,l64,2,74,6r9,5l90,18r5,9l99,36r1,11l101,57r,l100,61r-1,2l96,63r-65,l31,63r3,6l39,75r7,4l54,80r,l63,80r5,-3l76,75r,l80,73r3,l84,76r8,9xm71,44r,l68,37,64,31,63,30,59,27,56,26r-5,l51,26r-4,l43,27r-4,3l37,31r-3,6l31,44r40,xe" fillcolor="#939598" stroked="f">
                  <v:path arrowok="t" o:connecttype="custom" o:connectlocs="58420,53975;59055,57150;59055,58420;47625,64770;33020,66675;26670,66675;14605,61595;5715,52070;635,40640;0,33655;2540,20955;9525,10160;19685,3810;33020,0;40640,1270;52705,6985;60325,17145;63500,29845;64135,36195;62865,40005;19685,40005;21590,43815;29210,50165;34290,50800;43180,48895;48260,47625;52705,46355;58420,53975;45085,27940;40640,19685;37465,17145;32385,16510;29845,16510;24765,19050;21590,23495;45085,27940" o:connectangles="0,0,0,0,0,0,0,0,0,0,0,0,0,0,0,0,0,0,0,0,0,0,0,0,0,0,0,0,0,0,0,0,0,0,0,0"/>
                  <o:lock v:ext="edit" verticies="t"/>
                </v:shape>
                <v:shape id="Freeform 64" o:spid="_x0000_s1065" style="position:absolute;left:19202;top:6235;width:667;height:908;visibility:visible;mso-wrap-style:square;v-text-anchor:top" coordsize="10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" path="m31,138r,l31,141r-2,1l28,143r-3,l6,143r,l3,143,2,142,,141r,-3l,8r,l,6,2,4,3,3r3,l15,3r,l16,3r3,1l21,8r4,7l25,15r7,-5l40,4,49,2,60,r,l69,2r9,4l86,10r7,6l98,24r4,9l105,43r,10l105,53r,11l102,73r-4,9l93,90r-7,7l78,101r-9,4l60,105r,l49,104r-8,-3l35,96,31,92r,46xm31,53r,l31,59r1,5l35,68r2,4l40,75r4,2l48,79r5,l53,79r4,l61,77r4,-2l69,72r3,-4l73,64r1,-5l76,53r,l74,48,73,43,72,39,69,35,65,31,61,30,57,28,53,27r,l48,28r-4,2l40,31r-3,4l35,39r-3,4l31,48r,5l31,53xe" fillcolor="#939598" stroked="f">
                  <v:path arrowok="t" o:connecttype="custom" o:connectlocs="19685,87630;18415,90170;15875,90805;3810,90805;1270,90170;0,87630;0,5080;1270,2540;3810,1905;9525,1905;12065,2540;15875,9525;20320,6350;31115,1270;38100,0;49530,3810;59055,10160;64770,20955;66675,33655;66675,40640;62230,52070;54610,61595;43815,66675;38100,66675;26035,64135;19685,58420;19685,33655;19685,37465;22225,43180;25400,47625;30480,50165;33655,50165;38735,48895;43815,45720;46355,40640;48260,33655;46990,30480;45720,24765;41275,19685;36195,17780;33655,17145;27940,19050;23495,22225;20320,27305;19685,33655" o:connectangles="0,0,0,0,0,0,0,0,0,0,0,0,0,0,0,0,0,0,0,0,0,0,0,0,0,0,0,0,0,0,0,0,0,0,0,0,0,0,0,0,0,0,0,0,0"/>
                  <o:lock v:ext="edit" verticies="t"/>
                </v:shape>
                <v:shape id="Freeform 65" o:spid="_x0000_s1066" style="position:absolute;left:20008;top:6235;width:432;height:661;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" path="m31,56r,42l31,98r,3l29,102r-1,2l25,104r-20,l5,104r-2,l2,102,,101,,98,,8r,l,6,2,4,3,3r2,l15,3r,l19,4r2,4l28,19r,l33,11,40,6,44,3,49,2,62,r,l65,2r1,l68,3r,3l64,26r,l62,30r-4,1l58,31r-6,l45,32r-4,3l37,39r-2,2l32,47r-1,4l31,56r,xe" fillcolor="#939598" stroked="f">
                  <v:path arrowok="t" o:connecttype="custom" o:connectlocs="19685,35560;19685,62230;19685,62230;19685,64135;18415,64770;17780,66040;15875,66040;3175,66040;3175,66040;1905,66040;1270,64770;0,64135;0,62230;0,5080;0,5080;0,3810;1270,2540;1905,1905;3175,1905;9525,1905;9525,1905;12065,2540;13335,5080;17780,12065;17780,12065;20955,6985;25400,3810;27940,1905;31115,1270;39370,0;39370,0;41275,1270;41910,1270;43180,1905;43180,3810;40640,16510;40640,16510;39370,19050;36830,19685;36830,19685;33020,19685;28575,20320;26035,22225;23495,24765;22225,26035;20320,29845;19685,32385;19685,35560;19685,35560" o:connectangles="0,0,0,0,0,0,0,0,0,0,0,0,0,0,0,0,0,0,0,0,0,0,0,0,0,0,0,0,0,0,0,0,0,0,0,0,0,0,0,0,0,0,0,0,0,0,0,0,0"/>
                </v:shape>
                <v:shape id="Freeform 66" o:spid="_x0000_s1067" style="position:absolute;left:20535;top:5949;width:229;height:947;visibility:visible;mso-wrap-style:square;v-text-anchor:top" coordsize="3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" path="m18,r,l26,2r5,4l35,11r1,7l36,18r-1,6l31,31r-5,2l18,35r,l11,33,6,31,2,24,,18r,l2,11,6,6,11,2,18,r,xm3,53r,l3,51,4,49,6,48r2,l28,48r,l31,48r1,1l34,51r,2l34,143r,l34,146r-2,1l31,149r-3,l8,149r,l6,149,4,147,3,146r,-3l3,53xe" fillcolor="#939598" stroked="f">
                  <v:path arrowok="t" o:connecttype="custom" o:connectlocs="11430,0;11430,0;16510,1270;19685,3810;22225,6985;22860,11430;22860,11430;22225,15240;19685,19685;16510,20955;11430,22225;11430,22225;6985,20955;3810,19685;1270,15240;0,11430;0,11430;1270,6985;3810,3810;6985,1270;11430,0;11430,0;1905,33655;1905,33655;1905,32385;2540,31115;3810,30480;5080,30480;17780,30480;17780,30480;19685,30480;20320,31115;21590,32385;21590,33655;21590,90805;21590,90805;21590,92710;20320,93345;19685,94615;17780,94615;5080,94615;5080,94615;3810,94615;2540,93345;1905,92710;1905,90805;1905,33655" o:connectangles="0,0,0,0,0,0,0,0,0,0,0,0,0,0,0,0,0,0,0,0,0,0,0,0,0,0,0,0,0,0,0,0,0,0,0,0,0,0,0,0,0,0,0,0,0,0,0"/>
                  <o:lock v:ext="edit" verticies="t"/>
                </v:shape>
                <v:shape id="Freeform 67" o:spid="_x0000_s1068" style="position:absolute;left:20910;top:6235;width:546;height:667;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" path="m58,75r,l57,71,53,69,38,67r,l22,63,17,61,10,57,6,53,2,48,,41,,35r,l,27,2,20,6,15r4,-5l17,6,23,3,31,2,41,r,l49,2r9,1l68,7r11,5l79,12r3,2l82,15r-2,5l75,30r,l72,33r-2,l68,32r,l63,30,58,27,51,24r-8,l43,24r-8,l31,26r-2,2l27,32r,l29,35r4,2l39,39r8,1l47,40r15,4l68,45r7,4l79,53r4,6l86,64r,8l86,72r-2,8l83,86r-4,6l74,97r-7,4l61,104r-8,1l43,105r,l34,105,23,102,13,98,2,93r,l,92,,89,1,85,6,76r,l9,72r3,l13,73r,l18,76r7,4l33,81r8,1l41,82r6,l53,80r4,-3l58,75r,xe" fillcolor="#939598" stroked="f">
                  <v:path arrowok="t" o:connecttype="custom" o:connectlocs="36830,47625;33655,43815;24130,42545;10795,38735;3810,33655;0,26035;0,22225;1270,12700;6350,6350;14605,1905;26035,0;31115,1270;43180,4445;50165,7620;52070,9525;47625,19050;45720,20955;43180,20320;40005,19050;32385,15240;27305,15240;19685,16510;17145,20320;18415,22225;24765,24765;29845,25400;43180,28575;50165,33655;54610,40640;54610,45720;52705,54610;46990,61595;38735,66040;27305,66675;21590,66675;8255,62230;1270,59055;0,56515;3810,48260;5715,45720;8255,46355;11430,48260;20955,51435;26035,52070;33655,50800;36830,47625" o:connectangles="0,0,0,0,0,0,0,0,0,0,0,0,0,0,0,0,0,0,0,0,0,0,0,0,0,0,0,0,0,0,0,0,0,0,0,0,0,0,0,0,0,0,0,0,0,0"/>
                </v:shape>
                <v:shape id="Freeform 68" o:spid="_x0000_s1069" style="position:absolute;left:21545;top:6235;width:648;height:667;visibility:visible;mso-wrap-style:square;v-text-anchor:top" coordsize="1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" path="m93,85r,l94,89r,1l93,92r,l85,97r-9,5l65,105r-12,l53,105r-11,l32,101,24,97,16,90,9,82,4,73,2,64,,53r,l2,43,4,33,9,24r7,-8l23,10,32,6,42,2,52,r,l64,2,74,6r8,5l90,18r5,9l98,36r3,11l102,57r,l101,61r-2,2l97,63r-65,l32,63r3,6l40,75r6,4l54,80r,l64,80r5,-3l77,75r,l81,73r2,l85,76r8,9xm70,44r,l69,37,65,31,62,30,60,27,56,26r-4,l52,26r-4,l44,27r-4,3l37,31r-2,6l32,44r38,xe" fillcolor="#939598" stroked="f">
                  <v:path arrowok="t" o:connecttype="custom" o:connectlocs="59055,53975;59690,57150;59055,58420;48260,64770;33655,66675;26670,66675;15240,61595;5715,52070;1270,40640;0,33655;2540,20955;10160,10160;20320,3810;33020,0;40640,1270;52070,6985;60325,17145;64135,29845;64770,36195;62865,40005;20320,40005;22225,43815;29210,50165;34290,50800;43815,48895;48895,47625;52705,46355;59055,53975;44450,27940;41275,19685;38100,17145;33020,16510;30480,16510;25400,19050;22225,23495;44450,27940" o:connectangles="0,0,0,0,0,0,0,0,0,0,0,0,0,0,0,0,0,0,0,0,0,0,0,0,0,0,0,0,0,0,0,0,0,0,0,0"/>
                  <o:lock v:ext="edit" verticies="t"/>
                </v:shape>
                <v:shape id="Picture 69" o:spid="_x0000_s1070" type="#_x0000_t75" style="position:absolute;top:6;width:7556;height: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">
                  <v:imagedata r:id="rId2" o:title=""/>
                </v:shape>
              </v:group>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FFAC" w14:textId="77777777" w:rsidR="00DF55CC" w:rsidRPr="00E43F83" w:rsidRDefault="00AD32F9" w:rsidP="00D5396D">
    <w:pPr>
      <w:pStyle w:val="En-tte"/>
      <w:rPr>
        <w:szCs w:val="12"/>
      </w:rPr>
    </w:pPr>
    <w:r w:rsidRPr="00AD32F9">
      <w:rPr>
        <w:noProof/>
        <w:szCs w:val="12"/>
      </w:rPr>
      <w:drawing>
        <wp:anchor distT="0" distB="0" distL="114300" distR="114300" simplePos="0" relativeHeight="251659264" behindDoc="0" locked="0" layoutInCell="1" allowOverlap="1" wp14:anchorId="2E0A869C" wp14:editId="64DAD973">
          <wp:simplePos x="0" y="0"/>
          <wp:positionH relativeFrom="column">
            <wp:posOffset>-321310</wp:posOffset>
          </wp:positionH>
          <wp:positionV relativeFrom="page">
            <wp:posOffset>426720</wp:posOffset>
          </wp:positionV>
          <wp:extent cx="1623060" cy="502285"/>
          <wp:effectExtent l="0" t="0" r="0" b="0"/>
          <wp:wrapNone/>
          <wp:docPr id="2" name="Image 2" descr="C:\Users\earcher\Institut de l'entreprise\Commun - Documents\Identité visuelle 2018\LOGOS\IHEE\SESSION ANNUELLE\CMJN\LOGO-IHEE-SESSION-ANNUELLE-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cher\Institut de l'entreprise\Commun - Documents\Identité visuelle 2018\LOGOS\IHEE\SESSION ANNUELLE\CMJN\LOGO-IHEE-SESSION-ANNUELLE-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502285"/>
                  </a:xfrm>
                  <a:prstGeom prst="rect">
                    <a:avLst/>
                  </a:prstGeom>
                  <a:noFill/>
                  <a:ln>
                    <a:noFill/>
                  </a:ln>
                </pic:spPr>
              </pic:pic>
            </a:graphicData>
          </a:graphic>
        </wp:anchor>
      </w:drawing>
    </w:r>
    <w:r w:rsidR="00284588">
      <w:rPr>
        <w:noProof/>
        <w:szCs w:val="12"/>
      </w:rPr>
      <w:drawing>
        <wp:anchor distT="0" distB="0" distL="114300" distR="114300" simplePos="0" relativeHeight="251657216" behindDoc="1" locked="1" layoutInCell="1" allowOverlap="1" wp14:anchorId="3AD4F542" wp14:editId="16D1AEB5">
          <wp:simplePos x="0" y="0"/>
          <wp:positionH relativeFrom="page">
            <wp:posOffset>-575945</wp:posOffset>
          </wp:positionH>
          <wp:positionV relativeFrom="page">
            <wp:posOffset>3942715</wp:posOffset>
          </wp:positionV>
          <wp:extent cx="6674400" cy="7513200"/>
          <wp:effectExtent l="0" t="0" r="0"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2"/>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019B"/>
    <w:multiLevelType w:val="hybridMultilevel"/>
    <w:tmpl w:val="9FF858C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15:restartNumberingAfterBreak="0">
    <w:nsid w:val="407166D0"/>
    <w:multiLevelType w:val="hybridMultilevel"/>
    <w:tmpl w:val="6C1E20CA"/>
    <w:lvl w:ilvl="0" w:tplc="5C2A134C">
      <w:start w:val="1"/>
      <w:numFmt w:val="bullet"/>
      <w:pStyle w:val="Puceniveau3"/>
      <w:lvlText w:val="o"/>
      <w:lvlJc w:val="left"/>
      <w:pPr>
        <w:ind w:left="862" w:hanging="360"/>
      </w:pPr>
      <w:rPr>
        <w:rFonts w:ascii="Courier New" w:hAnsi="Courier New" w:cs="Courier New" w:hint="default"/>
        <w:color w:val="FCB731" w:themeColor="accent6"/>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2B368E"/>
    <w:multiLevelType w:val="hybridMultilevel"/>
    <w:tmpl w:val="3C82C7DA"/>
    <w:lvl w:ilvl="0" w:tplc="B386A272">
      <w:start w:val="1"/>
      <w:numFmt w:val="bullet"/>
      <w:pStyle w:val="Puceniveau1"/>
      <w:lvlText w:val=""/>
      <w:lvlJc w:val="left"/>
      <w:pPr>
        <w:ind w:left="862" w:hanging="360"/>
      </w:pPr>
      <w:rPr>
        <w:rFonts w:ascii="Symbol" w:hAnsi="Symbol" w:hint="default"/>
        <w:color w:val="FCB731" w:themeColor="accent6"/>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F959EA"/>
    <w:multiLevelType w:val="hybridMultilevel"/>
    <w:tmpl w:val="0D5CD3C0"/>
    <w:lvl w:ilvl="0" w:tplc="2C96D674">
      <w:start w:val="1"/>
      <w:numFmt w:val="bullet"/>
      <w:lvlText w:val=""/>
      <w:lvlJc w:val="left"/>
      <w:pPr>
        <w:ind w:left="862" w:hanging="360"/>
      </w:pPr>
      <w:rPr>
        <w:rFonts w:ascii="Wingdings" w:hAnsi="Wingdings" w:hint="default"/>
        <w:color w:val="00B4ED" w:themeColor="accent5"/>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6E2B36CA"/>
    <w:multiLevelType w:val="hybridMultilevel"/>
    <w:tmpl w:val="397240F6"/>
    <w:lvl w:ilvl="0" w:tplc="7B4E0714">
      <w:start w:val="1"/>
      <w:numFmt w:val="bullet"/>
      <w:pStyle w:val="Puceniveau4"/>
      <w:lvlText w:val=""/>
      <w:lvlJc w:val="left"/>
      <w:pPr>
        <w:ind w:left="862" w:hanging="360"/>
      </w:pPr>
      <w:rPr>
        <w:rFonts w:ascii="Wingdings" w:hAnsi="Wingdings" w:hint="default"/>
        <w:color w:val="FCB731" w:themeColor="accent6"/>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4EE"/>
    <w:rsid w:val="000033C3"/>
    <w:rsid w:val="00020D03"/>
    <w:rsid w:val="00057EE1"/>
    <w:rsid w:val="00062C55"/>
    <w:rsid w:val="000948B6"/>
    <w:rsid w:val="000C1D34"/>
    <w:rsid w:val="000D30A6"/>
    <w:rsid w:val="000E1F85"/>
    <w:rsid w:val="000E28E4"/>
    <w:rsid w:val="00100EA6"/>
    <w:rsid w:val="00111DDD"/>
    <w:rsid w:val="00155C84"/>
    <w:rsid w:val="001651BB"/>
    <w:rsid w:val="00181580"/>
    <w:rsid w:val="001A6234"/>
    <w:rsid w:val="001E40A9"/>
    <w:rsid w:val="00201DA1"/>
    <w:rsid w:val="00216D2B"/>
    <w:rsid w:val="00236048"/>
    <w:rsid w:val="00284588"/>
    <w:rsid w:val="002B73B1"/>
    <w:rsid w:val="002C2F81"/>
    <w:rsid w:val="002C35D9"/>
    <w:rsid w:val="002C5567"/>
    <w:rsid w:val="002D342F"/>
    <w:rsid w:val="002D7EC9"/>
    <w:rsid w:val="002E1DFA"/>
    <w:rsid w:val="002E1E03"/>
    <w:rsid w:val="002F5750"/>
    <w:rsid w:val="00311CE4"/>
    <w:rsid w:val="0032183C"/>
    <w:rsid w:val="00323CAD"/>
    <w:rsid w:val="00327E64"/>
    <w:rsid w:val="003330A9"/>
    <w:rsid w:val="00333E6A"/>
    <w:rsid w:val="00351CC4"/>
    <w:rsid w:val="00354508"/>
    <w:rsid w:val="00361441"/>
    <w:rsid w:val="00363EFC"/>
    <w:rsid w:val="00365EE6"/>
    <w:rsid w:val="003834E9"/>
    <w:rsid w:val="0038769D"/>
    <w:rsid w:val="003879EE"/>
    <w:rsid w:val="003929B0"/>
    <w:rsid w:val="003A6A3E"/>
    <w:rsid w:val="003B20F3"/>
    <w:rsid w:val="003C2368"/>
    <w:rsid w:val="003C34EE"/>
    <w:rsid w:val="003D2616"/>
    <w:rsid w:val="003D64DA"/>
    <w:rsid w:val="00404CFD"/>
    <w:rsid w:val="00422859"/>
    <w:rsid w:val="00423AB7"/>
    <w:rsid w:val="00450D4D"/>
    <w:rsid w:val="00455561"/>
    <w:rsid w:val="00467167"/>
    <w:rsid w:val="00485D01"/>
    <w:rsid w:val="004902A7"/>
    <w:rsid w:val="0049470D"/>
    <w:rsid w:val="004A09F5"/>
    <w:rsid w:val="004A7414"/>
    <w:rsid w:val="004C0909"/>
    <w:rsid w:val="004C0EFD"/>
    <w:rsid w:val="004C35F2"/>
    <w:rsid w:val="004C5948"/>
    <w:rsid w:val="004E4623"/>
    <w:rsid w:val="004F0824"/>
    <w:rsid w:val="00510DD7"/>
    <w:rsid w:val="00515A56"/>
    <w:rsid w:val="005222E3"/>
    <w:rsid w:val="00525720"/>
    <w:rsid w:val="00535E9A"/>
    <w:rsid w:val="005379B1"/>
    <w:rsid w:val="005552A5"/>
    <w:rsid w:val="00584783"/>
    <w:rsid w:val="00584FE0"/>
    <w:rsid w:val="0059345C"/>
    <w:rsid w:val="00597CB0"/>
    <w:rsid w:val="005D441D"/>
    <w:rsid w:val="005E4233"/>
    <w:rsid w:val="005E490B"/>
    <w:rsid w:val="00601BCA"/>
    <w:rsid w:val="00606170"/>
    <w:rsid w:val="00610972"/>
    <w:rsid w:val="006146FB"/>
    <w:rsid w:val="00615639"/>
    <w:rsid w:val="006229C8"/>
    <w:rsid w:val="00622F13"/>
    <w:rsid w:val="00631317"/>
    <w:rsid w:val="00647066"/>
    <w:rsid w:val="0065292E"/>
    <w:rsid w:val="0065662D"/>
    <w:rsid w:val="00665A26"/>
    <w:rsid w:val="00684F6C"/>
    <w:rsid w:val="006D7020"/>
    <w:rsid w:val="006F2331"/>
    <w:rsid w:val="006F3F85"/>
    <w:rsid w:val="006F6AB5"/>
    <w:rsid w:val="007036FA"/>
    <w:rsid w:val="0071068F"/>
    <w:rsid w:val="0071469D"/>
    <w:rsid w:val="00736C1A"/>
    <w:rsid w:val="00742684"/>
    <w:rsid w:val="007475BF"/>
    <w:rsid w:val="00751801"/>
    <w:rsid w:val="00755877"/>
    <w:rsid w:val="00766892"/>
    <w:rsid w:val="00767545"/>
    <w:rsid w:val="00774F06"/>
    <w:rsid w:val="00791375"/>
    <w:rsid w:val="00791860"/>
    <w:rsid w:val="007964FC"/>
    <w:rsid w:val="007A334D"/>
    <w:rsid w:val="007B551E"/>
    <w:rsid w:val="007D18EC"/>
    <w:rsid w:val="007D7604"/>
    <w:rsid w:val="007E4A49"/>
    <w:rsid w:val="007F63AA"/>
    <w:rsid w:val="0082425E"/>
    <w:rsid w:val="008437A2"/>
    <w:rsid w:val="00857C54"/>
    <w:rsid w:val="00865AFE"/>
    <w:rsid w:val="00882976"/>
    <w:rsid w:val="00896247"/>
    <w:rsid w:val="008B0347"/>
    <w:rsid w:val="008B337F"/>
    <w:rsid w:val="008E3DE9"/>
    <w:rsid w:val="008E7681"/>
    <w:rsid w:val="008F6A51"/>
    <w:rsid w:val="009053DA"/>
    <w:rsid w:val="0092236F"/>
    <w:rsid w:val="0093010E"/>
    <w:rsid w:val="00952C2D"/>
    <w:rsid w:val="00955E96"/>
    <w:rsid w:val="00961845"/>
    <w:rsid w:val="00986617"/>
    <w:rsid w:val="009942D0"/>
    <w:rsid w:val="009A394C"/>
    <w:rsid w:val="009B2F82"/>
    <w:rsid w:val="009B57E1"/>
    <w:rsid w:val="009B6E08"/>
    <w:rsid w:val="009C2C1C"/>
    <w:rsid w:val="009D29C7"/>
    <w:rsid w:val="009D3A17"/>
    <w:rsid w:val="009E7E80"/>
    <w:rsid w:val="009F661D"/>
    <w:rsid w:val="00A03F90"/>
    <w:rsid w:val="00A1491A"/>
    <w:rsid w:val="00A262F5"/>
    <w:rsid w:val="00A31167"/>
    <w:rsid w:val="00A36DD8"/>
    <w:rsid w:val="00A40F1D"/>
    <w:rsid w:val="00A5358A"/>
    <w:rsid w:val="00A97955"/>
    <w:rsid w:val="00AA7CC3"/>
    <w:rsid w:val="00AB0211"/>
    <w:rsid w:val="00AD32F9"/>
    <w:rsid w:val="00AD6BF1"/>
    <w:rsid w:val="00AF090F"/>
    <w:rsid w:val="00AF09D2"/>
    <w:rsid w:val="00B2198A"/>
    <w:rsid w:val="00B26F97"/>
    <w:rsid w:val="00B35FC9"/>
    <w:rsid w:val="00B8055B"/>
    <w:rsid w:val="00BF4E87"/>
    <w:rsid w:val="00C0102E"/>
    <w:rsid w:val="00C056C2"/>
    <w:rsid w:val="00C06FEC"/>
    <w:rsid w:val="00C10FF3"/>
    <w:rsid w:val="00C302B3"/>
    <w:rsid w:val="00C6092A"/>
    <w:rsid w:val="00C75F7A"/>
    <w:rsid w:val="00C9005F"/>
    <w:rsid w:val="00CC43CD"/>
    <w:rsid w:val="00CD65A3"/>
    <w:rsid w:val="00D03A57"/>
    <w:rsid w:val="00D22EE3"/>
    <w:rsid w:val="00D25804"/>
    <w:rsid w:val="00D43EE6"/>
    <w:rsid w:val="00D5396D"/>
    <w:rsid w:val="00D70923"/>
    <w:rsid w:val="00D846A5"/>
    <w:rsid w:val="00DF55CC"/>
    <w:rsid w:val="00DF7068"/>
    <w:rsid w:val="00E0167E"/>
    <w:rsid w:val="00E34D70"/>
    <w:rsid w:val="00E43F83"/>
    <w:rsid w:val="00E52FAA"/>
    <w:rsid w:val="00E610AB"/>
    <w:rsid w:val="00E71CB6"/>
    <w:rsid w:val="00E72089"/>
    <w:rsid w:val="00E81752"/>
    <w:rsid w:val="00E87225"/>
    <w:rsid w:val="00E90197"/>
    <w:rsid w:val="00E9411B"/>
    <w:rsid w:val="00EA4DBB"/>
    <w:rsid w:val="00EA5E4B"/>
    <w:rsid w:val="00ED5B35"/>
    <w:rsid w:val="00EE299A"/>
    <w:rsid w:val="00F0438C"/>
    <w:rsid w:val="00F10539"/>
    <w:rsid w:val="00F227AE"/>
    <w:rsid w:val="00F34CB1"/>
    <w:rsid w:val="00F40656"/>
    <w:rsid w:val="00F74433"/>
    <w:rsid w:val="00F76034"/>
    <w:rsid w:val="00F8060F"/>
    <w:rsid w:val="00FA0919"/>
    <w:rsid w:val="00FA552B"/>
    <w:rsid w:val="00FC2FA8"/>
    <w:rsid w:val="00FE03EE"/>
    <w:rsid w:val="00FE2A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702FBD7A"/>
  <w14:defaultImageDpi w14:val="300"/>
  <w15:docId w15:val="{CB26FF08-F0AE-4998-8338-945039D0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4D"/>
    <w:pPr>
      <w:ind w:left="142"/>
      <w:jc w:val="both"/>
    </w:pPr>
    <w:rPr>
      <w:sz w:val="22"/>
    </w:rPr>
  </w:style>
  <w:style w:type="paragraph" w:styleId="Titre1">
    <w:name w:val="heading 1"/>
    <w:basedOn w:val="Normal"/>
    <w:next w:val="Normal"/>
    <w:link w:val="Titre1Car"/>
    <w:uiPriority w:val="9"/>
    <w:qFormat/>
    <w:rsid w:val="003D2616"/>
    <w:pPr>
      <w:spacing w:before="360" w:after="360"/>
      <w:jc w:val="left"/>
      <w:outlineLvl w:val="0"/>
    </w:pPr>
    <w:rPr>
      <w:rFonts w:asciiTheme="majorHAnsi" w:hAnsiTheme="majorHAnsi"/>
      <w:b/>
      <w:caps/>
      <w:color w:val="EC6D0E"/>
      <w:sz w:val="52"/>
      <w:szCs w:val="52"/>
    </w:rPr>
  </w:style>
  <w:style w:type="paragraph" w:styleId="Titre2">
    <w:name w:val="heading 2"/>
    <w:basedOn w:val="Normal"/>
    <w:next w:val="Normal"/>
    <w:link w:val="Titre2Car"/>
    <w:uiPriority w:val="9"/>
    <w:unhideWhenUsed/>
    <w:qFormat/>
    <w:rsid w:val="003D2616"/>
    <w:pPr>
      <w:spacing w:before="240" w:after="240"/>
      <w:jc w:val="left"/>
      <w:outlineLvl w:val="1"/>
    </w:pPr>
    <w:rPr>
      <w:rFonts w:asciiTheme="majorHAnsi" w:hAnsiTheme="majorHAnsi"/>
      <w:b/>
      <w:caps/>
      <w:color w:val="FCB731" w:themeColor="accent6"/>
      <w:sz w:val="32"/>
      <w:u w:val="single"/>
    </w:rPr>
  </w:style>
  <w:style w:type="paragraph" w:styleId="Titre3">
    <w:name w:val="heading 3"/>
    <w:basedOn w:val="Normal"/>
    <w:next w:val="Normal"/>
    <w:link w:val="Titre3Car"/>
    <w:uiPriority w:val="9"/>
    <w:unhideWhenUsed/>
    <w:qFormat/>
    <w:rsid w:val="003D2616"/>
    <w:pPr>
      <w:spacing w:before="120" w:after="120"/>
      <w:jc w:val="left"/>
      <w:outlineLvl w:val="2"/>
    </w:pPr>
    <w:rPr>
      <w:rFonts w:asciiTheme="majorHAnsi" w:hAnsiTheme="majorHAnsi"/>
      <w:b/>
      <w:caps/>
      <w:sz w:val="28"/>
    </w:rPr>
  </w:style>
  <w:style w:type="paragraph" w:styleId="Titre4">
    <w:name w:val="heading 4"/>
    <w:basedOn w:val="Normal"/>
    <w:next w:val="Normal"/>
    <w:link w:val="Titre4Car"/>
    <w:uiPriority w:val="9"/>
    <w:unhideWhenUsed/>
    <w:qFormat/>
    <w:rsid w:val="003D2616"/>
    <w:pPr>
      <w:jc w:val="left"/>
      <w:outlineLvl w:val="3"/>
    </w:pPr>
    <w:rPr>
      <w:rFonts w:asciiTheme="majorHAnsi" w:hAnsiTheme="majorHAnsi"/>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1F85"/>
    <w:pPr>
      <w:tabs>
        <w:tab w:val="center" w:pos="4536"/>
        <w:tab w:val="right" w:pos="9072"/>
      </w:tabs>
    </w:pPr>
  </w:style>
  <w:style w:type="character" w:customStyle="1" w:styleId="En-tteCar">
    <w:name w:val="En-tête Car"/>
    <w:basedOn w:val="Policepardfaut"/>
    <w:link w:val="En-tte"/>
    <w:uiPriority w:val="99"/>
    <w:rsid w:val="000E1F85"/>
  </w:style>
  <w:style w:type="paragraph" w:styleId="Pieddepage">
    <w:name w:val="footer"/>
    <w:basedOn w:val="Normal"/>
    <w:link w:val="PieddepageCar"/>
    <w:uiPriority w:val="99"/>
    <w:unhideWhenUsed/>
    <w:rsid w:val="000E1F85"/>
    <w:pPr>
      <w:tabs>
        <w:tab w:val="center" w:pos="4536"/>
        <w:tab w:val="right" w:pos="9072"/>
      </w:tabs>
    </w:pPr>
  </w:style>
  <w:style w:type="character" w:customStyle="1" w:styleId="PieddepageCar">
    <w:name w:val="Pied de page Car"/>
    <w:basedOn w:val="Policepardfaut"/>
    <w:link w:val="Pieddepage"/>
    <w:uiPriority w:val="99"/>
    <w:rsid w:val="000E1F85"/>
  </w:style>
  <w:style w:type="paragraph" w:styleId="Textedebulles">
    <w:name w:val="Balloon Text"/>
    <w:basedOn w:val="Normal"/>
    <w:link w:val="TextedebullesCar"/>
    <w:uiPriority w:val="99"/>
    <w:semiHidden/>
    <w:unhideWhenUsed/>
    <w:rsid w:val="00DF55C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55CC"/>
    <w:rPr>
      <w:rFonts w:ascii="Lucida Grande" w:hAnsi="Lucida Grande" w:cs="Lucida Grande"/>
      <w:sz w:val="18"/>
      <w:szCs w:val="18"/>
    </w:rPr>
  </w:style>
  <w:style w:type="character" w:styleId="Lienhypertexte">
    <w:name w:val="Hyperlink"/>
    <w:basedOn w:val="Policepardfaut"/>
    <w:uiPriority w:val="99"/>
    <w:unhideWhenUsed/>
    <w:rsid w:val="004902A7"/>
    <w:rPr>
      <w:color w:val="8EC549" w:themeColor="hyperlink"/>
      <w:u w:val="single"/>
    </w:rPr>
  </w:style>
  <w:style w:type="paragraph" w:customStyle="1" w:styleId="Paragraphestandard">
    <w:name w:val="[Paragraphe standard]"/>
    <w:basedOn w:val="Normal"/>
    <w:uiPriority w:val="99"/>
    <w:rsid w:val="004902A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ansinterligne">
    <w:name w:val="No Spacing"/>
    <w:link w:val="SansinterligneCar"/>
    <w:uiPriority w:val="1"/>
    <w:qFormat/>
    <w:rsid w:val="00F34CB1"/>
    <w:rPr>
      <w:sz w:val="22"/>
      <w:szCs w:val="22"/>
    </w:rPr>
  </w:style>
  <w:style w:type="character" w:customStyle="1" w:styleId="SansinterligneCar">
    <w:name w:val="Sans interligne Car"/>
    <w:basedOn w:val="Policepardfaut"/>
    <w:link w:val="Sansinterligne"/>
    <w:uiPriority w:val="1"/>
    <w:rsid w:val="00F34CB1"/>
    <w:rPr>
      <w:sz w:val="22"/>
      <w:szCs w:val="22"/>
    </w:rPr>
  </w:style>
  <w:style w:type="paragraph" w:styleId="Titre">
    <w:name w:val="Title"/>
    <w:basedOn w:val="Sansinterligne"/>
    <w:next w:val="Normal"/>
    <w:link w:val="TitreCar"/>
    <w:uiPriority w:val="10"/>
    <w:qFormat/>
    <w:rsid w:val="00155C84"/>
    <w:pPr>
      <w:framePr w:hSpace="187" w:wrap="around" w:vAnchor="page" w:hAnchor="page" w:x="2537" w:y="8706"/>
      <w:spacing w:line="216" w:lineRule="auto"/>
      <w:ind w:right="465"/>
    </w:pPr>
    <w:rPr>
      <w:rFonts w:asciiTheme="majorHAnsi" w:eastAsiaTheme="majorEastAsia" w:hAnsiTheme="majorHAnsi" w:cstheme="majorBidi"/>
      <w:b/>
      <w:color w:val="0C509F" w:themeColor="text2"/>
      <w:sz w:val="144"/>
      <w:szCs w:val="144"/>
      <w14:textFill>
        <w14:gradFill>
          <w14:gsLst>
            <w14:gs w14:pos="18000">
              <w14:srgbClr w14:val="EC6D0E"/>
            </w14:gs>
            <w14:gs w14:pos="100000">
              <w14:schemeClr w14:val="accent6"/>
            </w14:gs>
          </w14:gsLst>
          <w14:lin w14:ang="0" w14:scaled="0"/>
        </w14:gradFill>
      </w14:textFill>
    </w:rPr>
  </w:style>
  <w:style w:type="character" w:customStyle="1" w:styleId="TitreCar">
    <w:name w:val="Titre Car"/>
    <w:basedOn w:val="Policepardfaut"/>
    <w:link w:val="Titre"/>
    <w:uiPriority w:val="10"/>
    <w:rsid w:val="00155C84"/>
    <w:rPr>
      <w:rFonts w:asciiTheme="majorHAnsi" w:eastAsiaTheme="majorEastAsia" w:hAnsiTheme="majorHAnsi" w:cstheme="majorBidi"/>
      <w:b/>
      <w:color w:val="0C509F" w:themeColor="text2"/>
      <w:sz w:val="144"/>
      <w:szCs w:val="144"/>
      <w14:textFill>
        <w14:gradFill>
          <w14:gsLst>
            <w14:gs w14:pos="18000">
              <w14:srgbClr w14:val="EC6D0E"/>
            </w14:gs>
            <w14:gs w14:pos="100000">
              <w14:schemeClr w14:val="accent6"/>
            </w14:gs>
          </w14:gsLst>
          <w14:lin w14:ang="0" w14:scaled="0"/>
        </w14:gradFill>
      </w14:textFill>
    </w:rPr>
  </w:style>
  <w:style w:type="paragraph" w:styleId="Citation">
    <w:name w:val="Quote"/>
    <w:basedOn w:val="Normal"/>
    <w:next w:val="Normal"/>
    <w:link w:val="CitationCar"/>
    <w:uiPriority w:val="29"/>
    <w:qFormat/>
    <w:rsid w:val="002C5567"/>
    <w:pPr>
      <w:framePr w:wrap="notBeside" w:vAnchor="text" w:hAnchor="text" w:y="1"/>
      <w:spacing w:before="200" w:after="160"/>
      <w:ind w:left="3544" w:right="851"/>
      <w:jc w:val="right"/>
    </w:pPr>
    <w:rPr>
      <w:i/>
      <w:iCs/>
      <w:color w:val="FCB731" w:themeColor="accent6"/>
      <w:sz w:val="28"/>
    </w:rPr>
  </w:style>
  <w:style w:type="character" w:customStyle="1" w:styleId="CitationCar">
    <w:name w:val="Citation Car"/>
    <w:basedOn w:val="Policepardfaut"/>
    <w:link w:val="Citation"/>
    <w:uiPriority w:val="29"/>
    <w:rsid w:val="002C5567"/>
    <w:rPr>
      <w:i/>
      <w:iCs/>
      <w:color w:val="FCB731" w:themeColor="accent6"/>
      <w:sz w:val="28"/>
    </w:rPr>
  </w:style>
  <w:style w:type="character" w:styleId="Accentuationlgre">
    <w:name w:val="Subtle Emphasis"/>
    <w:aliases w:val="Introduction"/>
    <w:uiPriority w:val="19"/>
    <w:qFormat/>
    <w:rsid w:val="005D441D"/>
    <w:rPr>
      <w:b/>
      <w:i/>
      <w:sz w:val="24"/>
    </w:rPr>
  </w:style>
  <w:style w:type="character" w:customStyle="1" w:styleId="Titre1Car">
    <w:name w:val="Titre 1 Car"/>
    <w:basedOn w:val="Policepardfaut"/>
    <w:link w:val="Titre1"/>
    <w:uiPriority w:val="9"/>
    <w:rsid w:val="003D2616"/>
    <w:rPr>
      <w:rFonts w:asciiTheme="majorHAnsi" w:hAnsiTheme="majorHAnsi"/>
      <w:b/>
      <w:caps/>
      <w:color w:val="EC6D0E"/>
      <w:sz w:val="52"/>
      <w:szCs w:val="52"/>
    </w:rPr>
  </w:style>
  <w:style w:type="character" w:customStyle="1" w:styleId="Titre2Car">
    <w:name w:val="Titre 2 Car"/>
    <w:basedOn w:val="Policepardfaut"/>
    <w:link w:val="Titre2"/>
    <w:uiPriority w:val="9"/>
    <w:rsid w:val="003D2616"/>
    <w:rPr>
      <w:rFonts w:asciiTheme="majorHAnsi" w:hAnsiTheme="majorHAnsi"/>
      <w:b/>
      <w:caps/>
      <w:color w:val="FCB731" w:themeColor="accent6"/>
      <w:sz w:val="32"/>
      <w:u w:val="single"/>
    </w:rPr>
  </w:style>
  <w:style w:type="character" w:customStyle="1" w:styleId="Titre3Car">
    <w:name w:val="Titre 3 Car"/>
    <w:basedOn w:val="Policepardfaut"/>
    <w:link w:val="Titre3"/>
    <w:uiPriority w:val="9"/>
    <w:rsid w:val="003D2616"/>
    <w:rPr>
      <w:rFonts w:asciiTheme="majorHAnsi" w:hAnsiTheme="majorHAnsi"/>
      <w:b/>
      <w:caps/>
      <w:sz w:val="28"/>
    </w:rPr>
  </w:style>
  <w:style w:type="character" w:customStyle="1" w:styleId="Titre4Car">
    <w:name w:val="Titre 4 Car"/>
    <w:basedOn w:val="Policepardfaut"/>
    <w:link w:val="Titre4"/>
    <w:uiPriority w:val="9"/>
    <w:rsid w:val="003D2616"/>
    <w:rPr>
      <w:rFonts w:asciiTheme="majorHAnsi" w:hAnsiTheme="majorHAnsi"/>
      <w:b/>
    </w:rPr>
  </w:style>
  <w:style w:type="paragraph" w:styleId="Sous-titre">
    <w:name w:val="Subtitle"/>
    <w:basedOn w:val="Sansinterligne"/>
    <w:next w:val="Normal"/>
    <w:link w:val="Sous-titreCar"/>
    <w:uiPriority w:val="11"/>
    <w:qFormat/>
    <w:rsid w:val="00F227AE"/>
    <w:pPr>
      <w:framePr w:hSpace="187" w:wrap="around" w:vAnchor="page" w:hAnchor="page" w:x="2537" w:y="8706"/>
    </w:pPr>
    <w:rPr>
      <w:caps/>
      <w:color w:val="EC6D0E"/>
      <w:sz w:val="24"/>
      <w:szCs w:val="24"/>
    </w:rPr>
  </w:style>
  <w:style w:type="character" w:customStyle="1" w:styleId="Sous-titreCar">
    <w:name w:val="Sous-titre Car"/>
    <w:basedOn w:val="Policepardfaut"/>
    <w:link w:val="Sous-titre"/>
    <w:uiPriority w:val="11"/>
    <w:rsid w:val="00F227AE"/>
    <w:rPr>
      <w:caps/>
      <w:color w:val="EC6D0E"/>
    </w:rPr>
  </w:style>
  <w:style w:type="paragraph" w:styleId="Paragraphedeliste">
    <w:name w:val="List Paragraph"/>
    <w:basedOn w:val="Normal"/>
    <w:link w:val="ParagraphedelisteCar"/>
    <w:uiPriority w:val="34"/>
    <w:rsid w:val="00791375"/>
    <w:pPr>
      <w:ind w:left="720"/>
      <w:contextualSpacing/>
    </w:pPr>
  </w:style>
  <w:style w:type="paragraph" w:customStyle="1" w:styleId="Puceniveau1">
    <w:name w:val="Puce niveau 1"/>
    <w:basedOn w:val="Paragraphedeliste"/>
    <w:link w:val="Puceniveau1Car"/>
    <w:qFormat/>
    <w:rsid w:val="00E52FAA"/>
    <w:pPr>
      <w:numPr>
        <w:numId w:val="1"/>
      </w:numPr>
      <w:ind w:left="709" w:hanging="425"/>
    </w:pPr>
  </w:style>
  <w:style w:type="paragraph" w:customStyle="1" w:styleId="Puceniveau2">
    <w:name w:val="Puce niveau 2"/>
    <w:basedOn w:val="Puceniveau1"/>
    <w:link w:val="Puceniveau2Car"/>
    <w:qFormat/>
    <w:rsid w:val="00597CB0"/>
    <w:pPr>
      <w:ind w:left="993" w:hanging="426"/>
    </w:pPr>
  </w:style>
  <w:style w:type="character" w:customStyle="1" w:styleId="ParagraphedelisteCar">
    <w:name w:val="Paragraphe de liste Car"/>
    <w:basedOn w:val="Policepardfaut"/>
    <w:link w:val="Paragraphedeliste"/>
    <w:uiPriority w:val="34"/>
    <w:rsid w:val="00E52FAA"/>
    <w:rPr>
      <w:rFonts w:ascii="Trebuchet MS" w:hAnsi="Trebuchet MS"/>
      <w:sz w:val="22"/>
    </w:rPr>
  </w:style>
  <w:style w:type="character" w:customStyle="1" w:styleId="Puceniveau1Car">
    <w:name w:val="Puce niveau 1 Car"/>
    <w:basedOn w:val="ParagraphedelisteCar"/>
    <w:link w:val="Puceniveau1"/>
    <w:rsid w:val="00E52FAA"/>
    <w:rPr>
      <w:rFonts w:ascii="Trebuchet MS" w:hAnsi="Trebuchet MS"/>
      <w:sz w:val="22"/>
    </w:rPr>
  </w:style>
  <w:style w:type="paragraph" w:customStyle="1" w:styleId="Puceniveau3">
    <w:name w:val="Puce niveau 3"/>
    <w:basedOn w:val="Puceniveau2"/>
    <w:link w:val="Puceniveau3Car"/>
    <w:qFormat/>
    <w:rsid w:val="00597CB0"/>
    <w:pPr>
      <w:numPr>
        <w:numId w:val="2"/>
      </w:numPr>
      <w:ind w:left="1276" w:hanging="425"/>
    </w:pPr>
    <w:rPr>
      <w:i/>
    </w:rPr>
  </w:style>
  <w:style w:type="character" w:customStyle="1" w:styleId="Puceniveau2Car">
    <w:name w:val="Puce niveau 2 Car"/>
    <w:basedOn w:val="Puceniveau1Car"/>
    <w:link w:val="Puceniveau2"/>
    <w:rsid w:val="00597CB0"/>
    <w:rPr>
      <w:rFonts w:ascii="Trebuchet MS" w:hAnsi="Trebuchet MS"/>
      <w:sz w:val="22"/>
    </w:rPr>
  </w:style>
  <w:style w:type="paragraph" w:customStyle="1" w:styleId="Puceniveau4">
    <w:name w:val="Puce niveau 4"/>
    <w:basedOn w:val="Paragraphedeliste"/>
    <w:link w:val="Puceniveau4Car"/>
    <w:qFormat/>
    <w:rsid w:val="00485D01"/>
    <w:pPr>
      <w:numPr>
        <w:numId w:val="4"/>
      </w:numPr>
      <w:ind w:left="1560"/>
    </w:pPr>
    <w:rPr>
      <w:i/>
      <w:color w:val="939598" w:themeColor="background2"/>
      <w:sz w:val="20"/>
    </w:rPr>
  </w:style>
  <w:style w:type="character" w:customStyle="1" w:styleId="Puceniveau3Car">
    <w:name w:val="Puce niveau 3 Car"/>
    <w:basedOn w:val="Puceniveau2Car"/>
    <w:link w:val="Puceniveau3"/>
    <w:rsid w:val="00597CB0"/>
    <w:rPr>
      <w:rFonts w:ascii="Trebuchet MS" w:hAnsi="Trebuchet MS"/>
      <w:i/>
      <w:sz w:val="22"/>
    </w:rPr>
  </w:style>
  <w:style w:type="paragraph" w:customStyle="1" w:styleId="Encadr">
    <w:name w:val="Encadré"/>
    <w:basedOn w:val="Normal"/>
    <w:link w:val="EncadrCar"/>
    <w:qFormat/>
    <w:rsid w:val="00857C54"/>
    <w:pPr>
      <w:keepNext/>
      <w:framePr w:w="4536" w:h="4536" w:hSpace="1134" w:vSpace="284" w:wrap="around" w:vAnchor="text" w:hAnchor="text" w:xAlign="inside" w:y="1"/>
      <w:shd w:val="solid" w:color="FCB731" w:themeColor="accent6" w:fill="FCB731" w:themeFill="accent6"/>
      <w:suppressAutoHyphens/>
      <w:ind w:left="113" w:right="113"/>
      <w:jc w:val="center"/>
      <w:textboxTightWrap w:val="firstAndLastLine"/>
    </w:pPr>
    <w:rPr>
      <w:color w:val="FFFFFF" w:themeColor="background1"/>
    </w:rPr>
  </w:style>
  <w:style w:type="character" w:customStyle="1" w:styleId="Puceniveau4Car">
    <w:name w:val="Puce niveau 4 Car"/>
    <w:basedOn w:val="ParagraphedelisteCar"/>
    <w:link w:val="Puceniveau4"/>
    <w:rsid w:val="00485D01"/>
    <w:rPr>
      <w:rFonts w:ascii="Trebuchet MS" w:hAnsi="Trebuchet MS"/>
      <w:i/>
      <w:color w:val="939598" w:themeColor="background2"/>
      <w:sz w:val="20"/>
    </w:rPr>
  </w:style>
  <w:style w:type="paragraph" w:customStyle="1" w:styleId="Encadr2">
    <w:name w:val="Encadré 2"/>
    <w:basedOn w:val="Normal"/>
    <w:link w:val="Encadr2Car"/>
    <w:qFormat/>
    <w:rsid w:val="00684F6C"/>
    <w:pPr>
      <w:framePr w:w="8789" w:h="1134" w:wrap="around" w:vAnchor="text" w:hAnchor="text" w:y="1"/>
      <w:shd w:val="clear" w:color="auto" w:fill="FCB731" w:themeFill="accent6"/>
      <w:jc w:val="left"/>
    </w:pPr>
    <w:rPr>
      <w:b/>
      <w:color w:val="FFFFFF" w:themeColor="background1"/>
      <w:sz w:val="96"/>
    </w:rPr>
  </w:style>
  <w:style w:type="character" w:customStyle="1" w:styleId="EncadrCar">
    <w:name w:val="Encadré Car"/>
    <w:basedOn w:val="Policepardfaut"/>
    <w:link w:val="Encadr"/>
    <w:rsid w:val="00857C54"/>
    <w:rPr>
      <w:color w:val="FFFFFF" w:themeColor="background1"/>
      <w:sz w:val="22"/>
      <w:shd w:val="solid" w:color="FCB731" w:themeColor="accent6" w:fill="FCB731" w:themeFill="accent6"/>
    </w:rPr>
  </w:style>
  <w:style w:type="character" w:customStyle="1" w:styleId="Encadr2Car">
    <w:name w:val="Encadré 2 Car"/>
    <w:basedOn w:val="Policepardfaut"/>
    <w:link w:val="Encadr2"/>
    <w:rsid w:val="00684F6C"/>
    <w:rPr>
      <w:b/>
      <w:color w:val="FFFFFF" w:themeColor="background1"/>
      <w:sz w:val="96"/>
      <w:shd w:val="clear" w:color="auto" w:fill="FCB731" w:themeFill="accent6"/>
    </w:rPr>
  </w:style>
  <w:style w:type="table" w:styleId="Grilledutableau">
    <w:name w:val="Table Grid"/>
    <w:basedOn w:val="TableauNormal"/>
    <w:uiPriority w:val="59"/>
    <w:rsid w:val="00236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rcher\Documents\Mod&#232;les%20Office%20personnalis&#233;s\Template%20Word%20IHEE%20SA.dotx" TargetMode="External"/></Relationships>
</file>

<file path=word/theme/theme1.xml><?xml version="1.0" encoding="utf-8"?>
<a:theme xmlns:a="http://schemas.openxmlformats.org/drawingml/2006/main" name="INSTITUT DE L'ENTREPRISE">
  <a:themeElements>
    <a:clrScheme name="Institut de l'entreprise">
      <a:dk1>
        <a:sysClr val="windowText" lastClr="000000"/>
      </a:dk1>
      <a:lt1>
        <a:sysClr val="window" lastClr="FFFFFF"/>
      </a:lt1>
      <a:dk2>
        <a:srgbClr val="0C509F"/>
      </a:dk2>
      <a:lt2>
        <a:srgbClr val="939598"/>
      </a:lt2>
      <a:accent1>
        <a:srgbClr val="0C509F"/>
      </a:accent1>
      <a:accent2>
        <a:srgbClr val="EA1581"/>
      </a:accent2>
      <a:accent3>
        <a:srgbClr val="20B050"/>
      </a:accent3>
      <a:accent4>
        <a:srgbClr val="0068B0"/>
      </a:accent4>
      <a:accent5>
        <a:srgbClr val="00B4ED"/>
      </a:accent5>
      <a:accent6>
        <a:srgbClr val="FCB731"/>
      </a:accent6>
      <a:hlink>
        <a:srgbClr val="8EC549"/>
      </a:hlink>
      <a:folHlink>
        <a:srgbClr val="F38230"/>
      </a:folHlink>
    </a:clrScheme>
    <a:fontScheme name="Institut de l'Entreprise">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EFFF40C0069A4D9655A9A027144DC4" ma:contentTypeVersion="8" ma:contentTypeDescription="Crée un document." ma:contentTypeScope="" ma:versionID="61825ca0def0a38a9c169d4ba70ccff7">
  <xsd:schema xmlns:xsd="http://www.w3.org/2001/XMLSchema" xmlns:xs="http://www.w3.org/2001/XMLSchema" xmlns:p="http://schemas.microsoft.com/office/2006/metadata/properties" xmlns:ns2="56ddd2ae-0239-4687-b282-55f3ed7a959a" xmlns:ns3="0c6675b0-729b-48d4-9f82-0a71e1e2ee9a" targetNamespace="http://schemas.microsoft.com/office/2006/metadata/properties" ma:root="true" ma:fieldsID="ee16a58194ff1a992046fe4a937fc1e9" ns2:_="" ns3:_="">
    <xsd:import namespace="56ddd2ae-0239-4687-b282-55f3ed7a959a"/>
    <xsd:import namespace="0c6675b0-729b-48d4-9f82-0a71e1e2ee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dd2ae-0239-4687-b282-55f3ed7a9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675b0-729b-48d4-9f82-0a71e1e2ee9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9928C6-4A19-4EDD-AC98-D65399643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A52551-FCA7-4C91-B565-410639566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dd2ae-0239-4687-b282-55f3ed7a959a"/>
    <ds:schemaRef ds:uri="0c6675b0-729b-48d4-9f82-0a71e1e2e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63332-444B-413E-BF0B-D34DDA8B474F}">
  <ds:schemaRefs>
    <ds:schemaRef ds:uri="http://schemas.microsoft.com/sharepoint/v3/contenttype/forms"/>
  </ds:schemaRefs>
</ds:datastoreItem>
</file>

<file path=customXml/itemProps5.xml><?xml version="1.0" encoding="utf-8"?>
<ds:datastoreItem xmlns:ds="http://schemas.openxmlformats.org/officeDocument/2006/customXml" ds:itemID="{A3EDB9FE-8254-4003-8E88-32D55A58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Word IHEE SA</Template>
  <TotalTime>1</TotalTime>
  <Pages>3</Pages>
  <Words>949</Words>
  <Characters>5225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TITRE DU DOCUMENT</vt:lpstr>
    </vt:vector>
  </TitlesOfParts>
  <Company>INSTITUT DE L’ENTREPRISE</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DOCUMENT</dc:title>
  <dc:subject>SOUS-TITRE DU DOCUMENT</dc:subject>
  <dc:creator>Emma ARCHER</dc:creator>
  <cp:keywords/>
  <dc:description/>
  <cp:lastModifiedBy>Laure FANJEAU</cp:lastModifiedBy>
  <cp:revision>2</cp:revision>
  <cp:lastPrinted>2019-02-26T10:53:00Z</cp:lastPrinted>
  <dcterms:created xsi:type="dcterms:W3CDTF">2019-04-10T16:12:00Z</dcterms:created>
  <dcterms:modified xsi:type="dcterms:W3CDTF">2019-04-10T16:12:00Z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0x01010005EFFF40C0069A4D9655A9A027144DC4</vt:lpwstr>
  </property>
  <property fmtid="{D5CDD505-2E9C-101B-9397-08002B2CF9AE}" pid="3" name="AuthorIds_UIVersion_512">
    <vt:lpwstr>51</vt:lpwstr>
  </property>
</Properties>
</file>